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F8CACC" w14:textId="77777777" w:rsidR="00D411D1" w:rsidRPr="001D1238" w:rsidRDefault="00D411D1" w:rsidP="00D411D1">
      <w:pPr>
        <w:spacing w:beforeLines="50" w:before="156"/>
        <w:jc w:val="center"/>
        <w:rPr>
          <w:rFonts w:eastAsia="黑体"/>
          <w:b/>
          <w:bCs/>
          <w:sz w:val="28"/>
        </w:rPr>
      </w:pPr>
      <w:bookmarkStart w:id="0" w:name="_Toc470527125"/>
    </w:p>
    <w:p w14:paraId="509E0ECD" w14:textId="77777777" w:rsidR="00437DA7" w:rsidRPr="001D1238" w:rsidRDefault="00437DA7" w:rsidP="00D411D1">
      <w:pPr>
        <w:spacing w:beforeLines="50" w:before="156"/>
        <w:jc w:val="center"/>
        <w:rPr>
          <w:rFonts w:eastAsia="黑体"/>
          <w:b/>
          <w:bCs/>
          <w:sz w:val="28"/>
        </w:rPr>
      </w:pPr>
    </w:p>
    <w:p w14:paraId="3449E7CB" w14:textId="619AFA49" w:rsidR="005F6385" w:rsidRPr="001D1238" w:rsidRDefault="00F83DEB" w:rsidP="00F53078">
      <w:pPr>
        <w:spacing w:beforeLines="50" w:before="156"/>
        <w:jc w:val="center"/>
        <w:rPr>
          <w:rFonts w:ascii="微软雅黑" w:eastAsia="微软雅黑" w:hAnsi="微软雅黑"/>
          <w:bCs/>
          <w:sz w:val="52"/>
          <w:szCs w:val="52"/>
        </w:rPr>
      </w:pPr>
      <w:r>
        <w:rPr>
          <w:rFonts w:ascii="微软雅黑" w:eastAsia="微软雅黑" w:hAnsi="微软雅黑"/>
          <w:bCs/>
          <w:sz w:val="52"/>
          <w:szCs w:val="52"/>
        </w:rPr>
        <w:t>WannaCry</w:t>
      </w:r>
      <w:r>
        <w:rPr>
          <w:rFonts w:ascii="微软雅黑" w:eastAsia="微软雅黑" w:hAnsi="微软雅黑" w:hint="eastAsia"/>
          <w:bCs/>
          <w:sz w:val="52"/>
          <w:szCs w:val="52"/>
        </w:rPr>
        <w:t>一周年</w:t>
      </w:r>
    </w:p>
    <w:p w14:paraId="7C64588A" w14:textId="5915C56B" w:rsidR="00D411D1" w:rsidRPr="001D1238" w:rsidRDefault="00D411D1" w:rsidP="00F53078">
      <w:pPr>
        <w:spacing w:beforeLines="50" w:before="156"/>
        <w:jc w:val="center"/>
        <w:rPr>
          <w:rFonts w:ascii="微软雅黑" w:eastAsia="微软雅黑" w:hAnsi="微软雅黑"/>
          <w:bCs/>
          <w:sz w:val="52"/>
          <w:szCs w:val="52"/>
        </w:rPr>
      </w:pPr>
      <w:r w:rsidRPr="001D1238">
        <w:rPr>
          <w:rFonts w:ascii="微软雅黑" w:eastAsia="微软雅黑" w:hAnsi="微软雅黑" w:hint="eastAsia"/>
          <w:bCs/>
          <w:sz w:val="52"/>
          <w:szCs w:val="52"/>
        </w:rPr>
        <w:t>勒索软件威胁形势分析报告</w:t>
      </w:r>
    </w:p>
    <w:p w14:paraId="30A597BA" w14:textId="77777777" w:rsidR="00D411D1" w:rsidRPr="001D1238" w:rsidRDefault="00D411D1" w:rsidP="00D411D1">
      <w:pPr>
        <w:jc w:val="center"/>
      </w:pPr>
    </w:p>
    <w:p w14:paraId="5BBA7C22" w14:textId="77777777" w:rsidR="00D411D1" w:rsidRPr="001D1238" w:rsidRDefault="00D411D1" w:rsidP="00D411D1">
      <w:pPr>
        <w:spacing w:beforeLines="50" w:before="156"/>
        <w:jc w:val="center"/>
        <w:rPr>
          <w:rFonts w:eastAsia="黑体"/>
          <w:b/>
          <w:bCs/>
          <w:sz w:val="44"/>
        </w:rPr>
      </w:pPr>
    </w:p>
    <w:p w14:paraId="1C38FBB8" w14:textId="77777777" w:rsidR="00D411D1" w:rsidRPr="001D1238" w:rsidRDefault="00D411D1" w:rsidP="00D411D1">
      <w:pPr>
        <w:jc w:val="center"/>
        <w:rPr>
          <w:rFonts w:ascii="微软雅黑" w:eastAsia="微软雅黑" w:hAnsi="微软雅黑"/>
          <w:bCs/>
          <w:sz w:val="28"/>
          <w:szCs w:val="28"/>
        </w:rPr>
      </w:pPr>
    </w:p>
    <w:p w14:paraId="511D93BD" w14:textId="77777777" w:rsidR="00D411D1" w:rsidRPr="001D1238" w:rsidRDefault="00D411D1" w:rsidP="00D411D1">
      <w:pPr>
        <w:jc w:val="center"/>
        <w:rPr>
          <w:rFonts w:ascii="微软雅黑" w:eastAsia="微软雅黑" w:hAnsi="微软雅黑"/>
          <w:bCs/>
          <w:sz w:val="28"/>
          <w:szCs w:val="28"/>
        </w:rPr>
      </w:pPr>
    </w:p>
    <w:p w14:paraId="76B9A7F4" w14:textId="77777777" w:rsidR="00D411D1" w:rsidRPr="00F519AE" w:rsidRDefault="00D411D1" w:rsidP="00D411D1">
      <w:pPr>
        <w:jc w:val="center"/>
        <w:rPr>
          <w:rFonts w:ascii="微软雅黑" w:eastAsia="微软雅黑" w:hAnsi="微软雅黑"/>
          <w:bCs/>
          <w:sz w:val="28"/>
          <w:szCs w:val="28"/>
        </w:rPr>
      </w:pPr>
    </w:p>
    <w:p w14:paraId="4B6D23DE" w14:textId="77777777" w:rsidR="00D411D1" w:rsidRPr="001D1238" w:rsidRDefault="00D411D1" w:rsidP="00D411D1">
      <w:pPr>
        <w:jc w:val="center"/>
        <w:rPr>
          <w:rFonts w:ascii="微软雅黑" w:eastAsia="微软雅黑" w:hAnsi="微软雅黑"/>
          <w:bCs/>
          <w:sz w:val="28"/>
          <w:szCs w:val="28"/>
        </w:rPr>
      </w:pPr>
    </w:p>
    <w:p w14:paraId="3505C89A" w14:textId="77777777" w:rsidR="00D411D1" w:rsidRPr="001D1238" w:rsidRDefault="00D411D1" w:rsidP="00D411D1">
      <w:pPr>
        <w:jc w:val="center"/>
        <w:rPr>
          <w:rFonts w:ascii="微软雅黑" w:eastAsia="微软雅黑" w:hAnsi="微软雅黑"/>
          <w:bCs/>
          <w:sz w:val="28"/>
          <w:szCs w:val="28"/>
        </w:rPr>
      </w:pPr>
    </w:p>
    <w:p w14:paraId="39ED8454" w14:textId="77777777" w:rsidR="00D411D1" w:rsidRPr="001D1238" w:rsidRDefault="00D411D1" w:rsidP="00D411D1">
      <w:pPr>
        <w:jc w:val="center"/>
        <w:rPr>
          <w:rFonts w:ascii="微软雅黑" w:eastAsia="微软雅黑" w:hAnsi="微软雅黑"/>
          <w:bCs/>
          <w:sz w:val="28"/>
          <w:szCs w:val="28"/>
        </w:rPr>
      </w:pPr>
    </w:p>
    <w:p w14:paraId="67FA4FD2" w14:textId="77777777" w:rsidR="00D411D1" w:rsidRPr="001D1238" w:rsidRDefault="00D411D1" w:rsidP="00D411D1">
      <w:pPr>
        <w:jc w:val="center"/>
        <w:rPr>
          <w:rFonts w:ascii="微软雅黑" w:eastAsia="微软雅黑" w:hAnsi="微软雅黑"/>
          <w:bCs/>
          <w:sz w:val="28"/>
          <w:szCs w:val="28"/>
        </w:rPr>
      </w:pPr>
    </w:p>
    <w:p w14:paraId="08D52C2B" w14:textId="77777777" w:rsidR="00D411D1" w:rsidRPr="001D1238" w:rsidRDefault="00D411D1" w:rsidP="00D411D1">
      <w:pPr>
        <w:jc w:val="center"/>
      </w:pPr>
    </w:p>
    <w:p w14:paraId="5CAD7A46" w14:textId="77777777" w:rsidR="00087FCF" w:rsidRPr="001D1238" w:rsidRDefault="00087FCF" w:rsidP="00D411D1">
      <w:pPr>
        <w:jc w:val="center"/>
      </w:pPr>
    </w:p>
    <w:p w14:paraId="0638A4B4" w14:textId="77777777" w:rsidR="00087FCF" w:rsidRPr="001D1238" w:rsidRDefault="00087FCF" w:rsidP="00D411D1">
      <w:pPr>
        <w:jc w:val="center"/>
      </w:pPr>
    </w:p>
    <w:p w14:paraId="359D1571" w14:textId="2AC25D63" w:rsidR="00851F8E" w:rsidRDefault="00851F8E" w:rsidP="00087FCF">
      <w:pPr>
        <w:spacing w:beforeLines="50" w:before="156"/>
        <w:jc w:val="center"/>
        <w:rPr>
          <w:rFonts w:ascii="微软雅黑" w:eastAsia="微软雅黑" w:hAnsi="微软雅黑"/>
          <w:bCs/>
          <w:sz w:val="32"/>
          <w:szCs w:val="32"/>
        </w:rPr>
      </w:pPr>
    </w:p>
    <w:p w14:paraId="7D856E4F" w14:textId="77777777" w:rsidR="000E7439" w:rsidRPr="001D1238" w:rsidRDefault="000E7439" w:rsidP="00087FCF">
      <w:pPr>
        <w:spacing w:beforeLines="50" w:before="156"/>
        <w:jc w:val="center"/>
        <w:rPr>
          <w:rFonts w:ascii="微软雅黑" w:eastAsia="微软雅黑" w:hAnsi="微软雅黑"/>
          <w:bCs/>
          <w:sz w:val="32"/>
          <w:szCs w:val="32"/>
        </w:rPr>
      </w:pPr>
    </w:p>
    <w:p w14:paraId="6FCB71D1" w14:textId="0FA58A0B" w:rsidR="00D411D1" w:rsidRPr="001D1238" w:rsidRDefault="005F6385" w:rsidP="00087FCF">
      <w:pPr>
        <w:spacing w:beforeLines="50" w:before="156"/>
        <w:jc w:val="center"/>
        <w:rPr>
          <w:rFonts w:ascii="微软雅黑" w:eastAsia="微软雅黑" w:hAnsi="微软雅黑"/>
          <w:bCs/>
          <w:sz w:val="32"/>
          <w:szCs w:val="32"/>
        </w:rPr>
      </w:pPr>
      <w:r w:rsidRPr="001D1238">
        <w:rPr>
          <w:rFonts w:ascii="微软雅黑" w:eastAsia="微软雅黑" w:hAnsi="微软雅黑" w:hint="eastAsia"/>
          <w:bCs/>
          <w:sz w:val="32"/>
          <w:szCs w:val="32"/>
        </w:rPr>
        <w:t>360互联网安全中心</w:t>
      </w:r>
    </w:p>
    <w:p w14:paraId="0C71CE8B" w14:textId="766BB350" w:rsidR="00D411D1" w:rsidRPr="001D1238" w:rsidRDefault="00D411D1" w:rsidP="00D411D1">
      <w:pPr>
        <w:spacing w:beforeLines="50" w:before="156"/>
        <w:jc w:val="center"/>
        <w:rPr>
          <w:rFonts w:ascii="微软雅黑" w:eastAsia="微软雅黑" w:hAnsi="微软雅黑"/>
          <w:bCs/>
          <w:sz w:val="32"/>
          <w:szCs w:val="32"/>
        </w:rPr>
      </w:pPr>
      <w:r w:rsidRPr="001D1238">
        <w:rPr>
          <w:rFonts w:ascii="微软雅黑" w:eastAsia="微软雅黑" w:hAnsi="微软雅黑" w:hint="eastAsia"/>
          <w:bCs/>
          <w:sz w:val="32"/>
          <w:szCs w:val="32"/>
        </w:rPr>
        <w:t>201</w:t>
      </w:r>
      <w:r w:rsidR="00F83DEB">
        <w:rPr>
          <w:rFonts w:ascii="微软雅黑" w:eastAsia="微软雅黑" w:hAnsi="微软雅黑"/>
          <w:bCs/>
          <w:sz w:val="32"/>
          <w:szCs w:val="32"/>
        </w:rPr>
        <w:t>8</w:t>
      </w:r>
      <w:r w:rsidRPr="001D1238">
        <w:rPr>
          <w:rFonts w:ascii="微软雅黑" w:eastAsia="微软雅黑" w:hAnsi="微软雅黑" w:hint="eastAsia"/>
          <w:bCs/>
          <w:sz w:val="32"/>
          <w:szCs w:val="32"/>
        </w:rPr>
        <w:t>年</w:t>
      </w:r>
      <w:r w:rsidR="00F83DEB">
        <w:rPr>
          <w:rFonts w:ascii="微软雅黑" w:eastAsia="微软雅黑" w:hAnsi="微软雅黑"/>
          <w:bCs/>
          <w:sz w:val="32"/>
          <w:szCs w:val="32"/>
        </w:rPr>
        <w:t>5</w:t>
      </w:r>
      <w:r w:rsidRPr="001D1238">
        <w:rPr>
          <w:rFonts w:ascii="微软雅黑" w:eastAsia="微软雅黑" w:hAnsi="微软雅黑" w:hint="eastAsia"/>
          <w:bCs/>
          <w:sz w:val="32"/>
          <w:szCs w:val="32"/>
        </w:rPr>
        <w:t>月</w:t>
      </w:r>
      <w:r w:rsidR="00F83DEB">
        <w:rPr>
          <w:rFonts w:ascii="微软雅黑" w:eastAsia="微软雅黑" w:hAnsi="微软雅黑"/>
          <w:bCs/>
          <w:sz w:val="32"/>
          <w:szCs w:val="32"/>
        </w:rPr>
        <w:t>1</w:t>
      </w:r>
      <w:r w:rsidR="00EA7C42">
        <w:rPr>
          <w:rFonts w:ascii="微软雅黑" w:eastAsia="微软雅黑" w:hAnsi="微软雅黑"/>
          <w:bCs/>
          <w:sz w:val="32"/>
          <w:szCs w:val="32"/>
        </w:rPr>
        <w:t>1</w:t>
      </w:r>
      <w:r w:rsidRPr="001D1238">
        <w:rPr>
          <w:rFonts w:ascii="微软雅黑" w:eastAsia="微软雅黑" w:hAnsi="微软雅黑" w:hint="eastAsia"/>
          <w:bCs/>
          <w:sz w:val="32"/>
          <w:szCs w:val="32"/>
        </w:rPr>
        <w:t>日</w:t>
      </w:r>
    </w:p>
    <w:p w14:paraId="22DC2C10" w14:textId="77777777" w:rsidR="00D411D1" w:rsidRPr="001D1238" w:rsidRDefault="00D411D1">
      <w:pPr>
        <w:widowControl/>
        <w:jc w:val="left"/>
        <w:rPr>
          <w:rFonts w:eastAsia="微软雅黑"/>
          <w:sz w:val="32"/>
          <w:szCs w:val="32"/>
        </w:rPr>
      </w:pPr>
      <w:r w:rsidRPr="001D1238">
        <w:rPr>
          <w:rFonts w:eastAsia="微软雅黑"/>
          <w:sz w:val="32"/>
          <w:szCs w:val="32"/>
        </w:rPr>
        <w:br w:type="page"/>
      </w:r>
    </w:p>
    <w:p w14:paraId="4DAF1495" w14:textId="77777777" w:rsidR="006F6CEA" w:rsidRDefault="006F6CEA" w:rsidP="002E6BE1">
      <w:pPr>
        <w:spacing w:beforeLines="50" w:before="156" w:afterLines="150" w:after="468"/>
        <w:jc w:val="center"/>
        <w:rPr>
          <w:rFonts w:eastAsia="微软雅黑"/>
          <w:sz w:val="32"/>
          <w:szCs w:val="32"/>
        </w:rPr>
      </w:pPr>
      <w:r>
        <w:rPr>
          <w:rFonts w:eastAsia="微软雅黑" w:hint="eastAsia"/>
          <w:sz w:val="32"/>
          <w:szCs w:val="32"/>
        </w:rPr>
        <w:lastRenderedPageBreak/>
        <w:t>主要</w:t>
      </w:r>
      <w:r>
        <w:rPr>
          <w:rFonts w:eastAsia="微软雅黑"/>
          <w:sz w:val="32"/>
          <w:szCs w:val="32"/>
        </w:rPr>
        <w:t>观点</w:t>
      </w:r>
    </w:p>
    <w:p w14:paraId="7D953A41" w14:textId="688337AC" w:rsidR="006F6CEA" w:rsidRDefault="006F6CEA" w:rsidP="006F6CEA">
      <w:pPr>
        <w:pStyle w:val="22"/>
        <w:widowControl w:val="0"/>
        <w:numPr>
          <w:ilvl w:val="0"/>
          <w:numId w:val="48"/>
        </w:numPr>
        <w:tabs>
          <w:tab w:val="left" w:pos="420"/>
        </w:tabs>
        <w:spacing w:afterLines="50" w:after="156"/>
        <w:rPr>
          <w:rFonts w:ascii="Times New Roman" w:eastAsiaTheme="minorEastAsia" w:hAnsi="Times New Roman" w:cs="Times New Roman"/>
        </w:rPr>
      </w:pPr>
      <w:r w:rsidRPr="001D1238">
        <w:t>2017</w:t>
      </w:r>
      <w:r w:rsidRPr="001D1238">
        <w:rPr>
          <w:rFonts w:hint="eastAsia"/>
        </w:rPr>
        <w:t>年</w:t>
      </w:r>
      <w:r>
        <w:rPr>
          <w:rFonts w:hint="eastAsia"/>
        </w:rPr>
        <w:t>5</w:t>
      </w:r>
      <w:r>
        <w:rPr>
          <w:rFonts w:hint="eastAsia"/>
        </w:rPr>
        <w:t>月</w:t>
      </w:r>
      <w:r w:rsidR="00373EBA">
        <w:rPr>
          <w:rFonts w:hint="eastAsia"/>
        </w:rPr>
        <w:t>WannaCry</w:t>
      </w:r>
      <w:r>
        <w:rPr>
          <w:rFonts w:hint="eastAsia"/>
        </w:rPr>
        <w:t>（永恒</w:t>
      </w:r>
      <w:r>
        <w:t>之蓝勒索蠕虫）</w:t>
      </w:r>
      <w:r>
        <w:rPr>
          <w:rFonts w:hint="eastAsia"/>
        </w:rPr>
        <w:t>大规模</w:t>
      </w:r>
      <w:r>
        <w:t>爆发以来，</w:t>
      </w:r>
      <w:r w:rsidRPr="001D1238">
        <w:rPr>
          <w:rFonts w:hint="eastAsia"/>
        </w:rPr>
        <w:t>360</w:t>
      </w:r>
      <w:r w:rsidRPr="001D1238">
        <w:rPr>
          <w:rFonts w:hint="eastAsia"/>
        </w:rPr>
        <w:t>互联网安全中心监测到大量针对普通网民和政企机构的勒索软件攻击。勒索</w:t>
      </w:r>
      <w:r w:rsidRPr="001D1238">
        <w:t>软件已</w:t>
      </w:r>
      <w:r w:rsidRPr="001D1238">
        <w:rPr>
          <w:rFonts w:hint="eastAsia"/>
        </w:rPr>
        <w:t>成为对网民直接威胁最大的一类木马病毒。</w:t>
      </w:r>
    </w:p>
    <w:p w14:paraId="6E59D8F5" w14:textId="070AA902" w:rsidR="006F6CEA" w:rsidRPr="006F6CEA" w:rsidRDefault="006F6CEA" w:rsidP="006F6CEA">
      <w:pPr>
        <w:pStyle w:val="22"/>
        <w:widowControl w:val="0"/>
        <w:numPr>
          <w:ilvl w:val="0"/>
          <w:numId w:val="48"/>
        </w:numPr>
        <w:tabs>
          <w:tab w:val="left" w:pos="420"/>
        </w:tabs>
        <w:spacing w:afterLines="50" w:after="156"/>
        <w:rPr>
          <w:rFonts w:ascii="Times New Roman" w:eastAsiaTheme="minorEastAsia" w:hAnsi="Times New Roman" w:cs="Times New Roman"/>
        </w:rPr>
      </w:pPr>
      <w:r>
        <w:t>Crysis</w:t>
      </w:r>
      <w:r>
        <w:rPr>
          <w:rFonts w:hint="eastAsia"/>
        </w:rPr>
        <w:t>、</w:t>
      </w:r>
      <w:r>
        <w:t>Cerber</w:t>
      </w:r>
      <w:r>
        <w:rPr>
          <w:rFonts w:hint="eastAsia"/>
        </w:rPr>
        <w:t>、</w:t>
      </w:r>
      <w:r>
        <w:t>GlobeImposter</w:t>
      </w:r>
      <w:r>
        <w:rPr>
          <w:rFonts w:hint="eastAsia"/>
        </w:rPr>
        <w:t>和</w:t>
      </w:r>
      <w:r>
        <w:t>WannaCry</w:t>
      </w:r>
      <w:r>
        <w:rPr>
          <w:rFonts w:hint="eastAsia"/>
        </w:rPr>
        <w:t>是</w:t>
      </w:r>
      <w:r w:rsidRPr="001D1238">
        <w:rPr>
          <w:rFonts w:hint="eastAsia"/>
        </w:rPr>
        <w:t>勒索软件</w:t>
      </w:r>
      <w:r>
        <w:rPr>
          <w:rFonts w:hint="eastAsia"/>
        </w:rPr>
        <w:t>的四大</w:t>
      </w:r>
      <w:r w:rsidRPr="001D1238">
        <w:rPr>
          <w:rFonts w:hint="eastAsia"/>
        </w:rPr>
        <w:t>家族</w:t>
      </w:r>
      <w:r>
        <w:rPr>
          <w:rFonts w:hint="eastAsia"/>
        </w:rPr>
        <w:t>，这四大</w:t>
      </w:r>
      <w:r>
        <w:t>家族的受害者数量占到所有受害者</w:t>
      </w:r>
      <w:r w:rsidRPr="001D1238">
        <w:t>总</w:t>
      </w:r>
      <w:r>
        <w:rPr>
          <w:rFonts w:hint="eastAsia"/>
        </w:rPr>
        <w:t>数</w:t>
      </w:r>
      <w:r w:rsidRPr="001D1238">
        <w:t>的</w:t>
      </w:r>
      <w:r w:rsidRPr="00423B6D">
        <w:t>66.0%</w:t>
      </w:r>
      <w:r>
        <w:rPr>
          <w:rFonts w:hint="eastAsia"/>
        </w:rPr>
        <w:t>。</w:t>
      </w:r>
    </w:p>
    <w:p w14:paraId="4A3B0359" w14:textId="05230937" w:rsidR="00094270" w:rsidRPr="00094270" w:rsidRDefault="00B7105C" w:rsidP="00094270">
      <w:pPr>
        <w:pStyle w:val="22"/>
        <w:widowControl w:val="0"/>
        <w:numPr>
          <w:ilvl w:val="0"/>
          <w:numId w:val="48"/>
        </w:numPr>
        <w:tabs>
          <w:tab w:val="left" w:pos="420"/>
        </w:tabs>
        <w:spacing w:afterLines="50" w:after="156"/>
        <w:rPr>
          <w:rFonts w:ascii="Times New Roman" w:eastAsiaTheme="minorEastAsia" w:hAnsi="Times New Roman" w:cs="Times New Roman"/>
        </w:rPr>
      </w:pPr>
      <w:r>
        <w:rPr>
          <w:rFonts w:hint="eastAsia"/>
        </w:rPr>
        <w:t>针对</w:t>
      </w:r>
      <w:r>
        <w:t>中国用户的勒索软件攻击</w:t>
      </w:r>
      <w:r>
        <w:rPr>
          <w:rFonts w:hint="eastAsia"/>
        </w:rPr>
        <w:t>，九成</w:t>
      </w:r>
      <w:r>
        <w:t>以上</w:t>
      </w:r>
      <w:r>
        <w:rPr>
          <w:rFonts w:hint="eastAsia"/>
        </w:rPr>
        <w:t>来自</w:t>
      </w:r>
      <w:r>
        <w:t>境外，</w:t>
      </w:r>
      <w:r w:rsidR="00373EBA">
        <w:rPr>
          <w:rFonts w:hint="eastAsia"/>
        </w:rPr>
        <w:t>其中</w:t>
      </w:r>
      <w:r>
        <w:t>四成来自美国。</w:t>
      </w:r>
      <w:r>
        <w:rPr>
          <w:rFonts w:hint="eastAsia"/>
        </w:rPr>
        <w:t>统计显示：</w:t>
      </w:r>
      <w:r w:rsidR="00094270" w:rsidRPr="00094270">
        <w:rPr>
          <w:rFonts w:hint="eastAsia"/>
        </w:rPr>
        <w:t>在针对中国电脑用户的勒索软件攻击中，</w:t>
      </w:r>
      <w:r w:rsidR="00094270" w:rsidRPr="00094270">
        <w:rPr>
          <w:rFonts w:hint="eastAsia"/>
        </w:rPr>
        <w:t>93.5%</w:t>
      </w:r>
      <w:r w:rsidR="00094270">
        <w:rPr>
          <w:rFonts w:hint="eastAsia"/>
        </w:rPr>
        <w:t>的</w:t>
      </w:r>
      <w:r w:rsidR="00094270">
        <w:t>攻击</w:t>
      </w:r>
      <w:r w:rsidR="00094270" w:rsidRPr="00094270">
        <w:rPr>
          <w:rFonts w:hint="eastAsia"/>
        </w:rPr>
        <w:t>来自境外；其中，来自美国的攻击最多，占比高达</w:t>
      </w:r>
      <w:r w:rsidR="00094270" w:rsidRPr="00094270">
        <w:rPr>
          <w:rFonts w:hint="eastAsia"/>
        </w:rPr>
        <w:t>42.2%</w:t>
      </w:r>
      <w:r w:rsidR="00094270" w:rsidRPr="00094270">
        <w:rPr>
          <w:rFonts w:hint="eastAsia"/>
        </w:rPr>
        <w:t>；其次是俄罗斯，占比为</w:t>
      </w:r>
      <w:r w:rsidR="00094270" w:rsidRPr="00094270">
        <w:rPr>
          <w:rFonts w:hint="eastAsia"/>
        </w:rPr>
        <w:t>11.3%</w:t>
      </w:r>
      <w:r w:rsidR="00094270" w:rsidRPr="00094270">
        <w:rPr>
          <w:rFonts w:hint="eastAsia"/>
        </w:rPr>
        <w:t>；来自中国本土的攻击量排第三，占比为</w:t>
      </w:r>
      <w:r w:rsidR="00094270" w:rsidRPr="00094270">
        <w:rPr>
          <w:rFonts w:hint="eastAsia"/>
        </w:rPr>
        <w:t>6.5%</w:t>
      </w:r>
      <w:r w:rsidR="00094270" w:rsidRPr="00094270">
        <w:rPr>
          <w:rFonts w:hint="eastAsia"/>
        </w:rPr>
        <w:t>；荷兰、乌克兰分别排在第四和第五。</w:t>
      </w:r>
    </w:p>
    <w:p w14:paraId="02D3C999" w14:textId="49163BD5" w:rsidR="009B71E1" w:rsidRPr="009B71E1" w:rsidRDefault="009B71E1" w:rsidP="00A0055A">
      <w:pPr>
        <w:pStyle w:val="22"/>
        <w:widowControl w:val="0"/>
        <w:numPr>
          <w:ilvl w:val="0"/>
          <w:numId w:val="48"/>
        </w:numPr>
        <w:tabs>
          <w:tab w:val="left" w:pos="420"/>
        </w:tabs>
        <w:spacing w:afterLines="50" w:after="156"/>
        <w:rPr>
          <w:rFonts w:ascii="Times New Roman" w:eastAsiaTheme="minorEastAsia" w:hAnsi="Times New Roman" w:cs="Times New Roman"/>
        </w:rPr>
      </w:pPr>
      <w:r>
        <w:rPr>
          <w:rFonts w:hint="eastAsia"/>
        </w:rPr>
        <w:t>在向</w:t>
      </w:r>
      <w:r>
        <w:rPr>
          <w:rFonts w:hint="eastAsia"/>
        </w:rPr>
        <w:t>360</w:t>
      </w:r>
      <w:r>
        <w:rPr>
          <w:rFonts w:hint="eastAsia"/>
        </w:rPr>
        <w:t>互联网</w:t>
      </w:r>
      <w:r>
        <w:t>安全中心求助的</w:t>
      </w:r>
      <w:r>
        <w:rPr>
          <w:rFonts w:hint="eastAsia"/>
        </w:rPr>
        <w:t>勒索</w:t>
      </w:r>
      <w:r>
        <w:t>软件受害者中，</w:t>
      </w:r>
      <w:r>
        <w:rPr>
          <w:rFonts w:hint="eastAsia"/>
        </w:rPr>
        <w:t>75.2</w:t>
      </w:r>
      <w:r>
        <w:t>%</w:t>
      </w:r>
      <w:r>
        <w:t>的被感染电脑使用的</w:t>
      </w:r>
      <w:r>
        <w:rPr>
          <w:rFonts w:hint="eastAsia"/>
        </w:rPr>
        <w:t>是</w:t>
      </w:r>
      <w:r>
        <w:rPr>
          <w:rFonts w:hint="eastAsia"/>
        </w:rPr>
        <w:t xml:space="preserve">Windows </w:t>
      </w:r>
      <w:r>
        <w:t>Server</w:t>
      </w:r>
      <w:r>
        <w:rPr>
          <w:rFonts w:hint="eastAsia"/>
        </w:rPr>
        <w:t>操作</w:t>
      </w:r>
      <w:r>
        <w:t>系统</w:t>
      </w:r>
      <w:r>
        <w:rPr>
          <w:rFonts w:hint="eastAsia"/>
        </w:rPr>
        <w:t>，</w:t>
      </w:r>
      <w:r>
        <w:t>受害者</w:t>
      </w:r>
      <w:r>
        <w:rPr>
          <w:rFonts w:hint="eastAsia"/>
        </w:rPr>
        <w:t>多</w:t>
      </w:r>
      <w:r>
        <w:t>为中小企业</w:t>
      </w:r>
      <w:r>
        <w:rPr>
          <w:rFonts w:hint="eastAsia"/>
        </w:rPr>
        <w:t>。</w:t>
      </w:r>
      <w:r>
        <w:t>这</w:t>
      </w:r>
      <w:r>
        <w:rPr>
          <w:rFonts w:hint="eastAsia"/>
        </w:rPr>
        <w:t>再次</w:t>
      </w:r>
      <w:r>
        <w:t>表明了勒索软件攻击者已经将主要攻击目标从高价值个人转向了企业服务器</w:t>
      </w:r>
      <w:r>
        <w:rPr>
          <w:rFonts w:hint="eastAsia"/>
        </w:rPr>
        <w:t>。造成</w:t>
      </w:r>
      <w:r>
        <w:t>这种情况的主要原因可能是企业</w:t>
      </w:r>
      <w:r>
        <w:rPr>
          <w:rFonts w:hint="eastAsia"/>
        </w:rPr>
        <w:t>为</w:t>
      </w:r>
      <w:r>
        <w:t>服务器支付赎金的意愿</w:t>
      </w:r>
      <w:r>
        <w:rPr>
          <w:rFonts w:hint="eastAsia"/>
        </w:rPr>
        <w:t>相对更高</w:t>
      </w:r>
      <w:r>
        <w:t>。</w:t>
      </w:r>
    </w:p>
    <w:p w14:paraId="3A9870AF" w14:textId="11E9956D" w:rsidR="00A0055A" w:rsidRDefault="00A0055A" w:rsidP="00A0055A">
      <w:pPr>
        <w:pStyle w:val="22"/>
        <w:widowControl w:val="0"/>
        <w:numPr>
          <w:ilvl w:val="0"/>
          <w:numId w:val="48"/>
        </w:numPr>
        <w:tabs>
          <w:tab w:val="left" w:pos="420"/>
        </w:tabs>
        <w:spacing w:afterLines="50" w:after="156"/>
        <w:rPr>
          <w:rFonts w:ascii="Times New Roman" w:eastAsiaTheme="minorEastAsia" w:hAnsi="Times New Roman" w:cs="Times New Roman"/>
        </w:rPr>
      </w:pPr>
      <w:r w:rsidRPr="00412C2F">
        <w:rPr>
          <w:rFonts w:ascii="Times New Roman" w:eastAsiaTheme="minorEastAsia" w:hAnsi="Times New Roman" w:cs="Times New Roman" w:hint="eastAsia"/>
        </w:rPr>
        <w:t>WannaCry</w:t>
      </w:r>
      <w:r w:rsidRPr="00412C2F">
        <w:rPr>
          <w:rFonts w:ascii="Times New Roman" w:eastAsiaTheme="minorEastAsia" w:hAnsi="Times New Roman" w:cs="Times New Roman" w:hint="eastAsia"/>
        </w:rPr>
        <w:t>之所以</w:t>
      </w:r>
      <w:r w:rsidRPr="00412C2F">
        <w:rPr>
          <w:rFonts w:ascii="Times New Roman" w:eastAsiaTheme="minorEastAsia" w:hAnsi="Times New Roman" w:cs="Times New Roman"/>
        </w:rPr>
        <w:t>能够</w:t>
      </w:r>
      <w:r w:rsidRPr="00412C2F">
        <w:rPr>
          <w:rFonts w:ascii="Times New Roman" w:eastAsiaTheme="minorEastAsia" w:hAnsi="Times New Roman" w:cs="Times New Roman" w:hint="eastAsia"/>
        </w:rPr>
        <w:t>穿透内网，攻击</w:t>
      </w:r>
      <w:r w:rsidRPr="00412C2F">
        <w:rPr>
          <w:rFonts w:ascii="Times New Roman" w:eastAsiaTheme="minorEastAsia" w:hAnsi="Times New Roman" w:cs="Times New Roman"/>
        </w:rPr>
        <w:t>被隔离的网络</w:t>
      </w:r>
      <w:r w:rsidRPr="00412C2F">
        <w:rPr>
          <w:rFonts w:ascii="Times New Roman" w:eastAsiaTheme="minorEastAsia" w:hAnsi="Times New Roman" w:cs="Times New Roman" w:hint="eastAsia"/>
        </w:rPr>
        <w:t>设备</w:t>
      </w:r>
      <w:r w:rsidRPr="00412C2F">
        <w:rPr>
          <w:rFonts w:ascii="Times New Roman" w:eastAsiaTheme="minorEastAsia" w:hAnsi="Times New Roman" w:cs="Times New Roman"/>
        </w:rPr>
        <w:t>，</w:t>
      </w:r>
      <w:r w:rsidRPr="00412C2F">
        <w:rPr>
          <w:rFonts w:ascii="Times New Roman" w:eastAsiaTheme="minorEastAsia" w:hAnsi="Times New Roman" w:cs="Times New Roman" w:hint="eastAsia"/>
        </w:rPr>
        <w:t>主要</w:t>
      </w:r>
      <w:r w:rsidRPr="00412C2F">
        <w:rPr>
          <w:rFonts w:ascii="Times New Roman" w:eastAsiaTheme="minorEastAsia" w:hAnsi="Times New Roman" w:cs="Times New Roman"/>
        </w:rPr>
        <w:t>是因为以下六种原因：</w:t>
      </w:r>
      <w:r w:rsidR="00373EBA">
        <w:rPr>
          <w:rFonts w:ascii="Times New Roman" w:eastAsiaTheme="minorEastAsia" w:hAnsi="Times New Roman" w:cs="Times New Roman" w:hint="eastAsia"/>
        </w:rPr>
        <w:t>一机双网缺乏有效管理、缺陷设备被带出办公区、协同办公网络未完全</w:t>
      </w:r>
      <w:r w:rsidRPr="00412C2F">
        <w:rPr>
          <w:rFonts w:ascii="Times New Roman" w:eastAsiaTheme="minorEastAsia" w:hAnsi="Times New Roman" w:cs="Times New Roman" w:hint="eastAsia"/>
        </w:rPr>
        <w:t>隔离、防火墙未关闭</w:t>
      </w:r>
      <w:r w:rsidRPr="00412C2F">
        <w:rPr>
          <w:rFonts w:ascii="Times New Roman" w:eastAsiaTheme="minorEastAsia" w:hAnsi="Times New Roman" w:cs="Times New Roman" w:hint="eastAsia"/>
        </w:rPr>
        <w:t>445</w:t>
      </w:r>
      <w:r w:rsidRPr="00412C2F">
        <w:rPr>
          <w:rFonts w:ascii="Times New Roman" w:eastAsiaTheme="minorEastAsia" w:hAnsi="Times New Roman" w:cs="Times New Roman" w:hint="eastAsia"/>
        </w:rPr>
        <w:t>端口、办公网与生活网未隔离、外网设备分散无人管理</w:t>
      </w:r>
      <w:r>
        <w:rPr>
          <w:rFonts w:ascii="Times New Roman" w:eastAsiaTheme="minorEastAsia" w:hAnsi="Times New Roman" w:cs="Times New Roman" w:hint="eastAsia"/>
        </w:rPr>
        <w:t>。</w:t>
      </w:r>
    </w:p>
    <w:p w14:paraId="73E9FA52" w14:textId="28DDCBFB" w:rsidR="006F6CEA" w:rsidRPr="00BD03A8" w:rsidRDefault="006F6CEA" w:rsidP="006F6CEA">
      <w:pPr>
        <w:pStyle w:val="af2"/>
        <w:widowControl/>
        <w:numPr>
          <w:ilvl w:val="0"/>
          <w:numId w:val="48"/>
        </w:numPr>
        <w:shd w:val="clear" w:color="auto" w:fill="FFFFFF"/>
        <w:spacing w:afterLines="50" w:after="156"/>
        <w:ind w:firstLineChars="0"/>
        <w:rPr>
          <w:rFonts w:eastAsiaTheme="minorEastAsia"/>
          <w:kern w:val="0"/>
          <w:szCs w:val="21"/>
        </w:rPr>
      </w:pPr>
      <w:r>
        <w:rPr>
          <w:rFonts w:eastAsiaTheme="minorEastAsia"/>
          <w:kern w:val="0"/>
          <w:szCs w:val="21"/>
        </w:rPr>
        <w:t>2017</w:t>
      </w:r>
      <w:r>
        <w:rPr>
          <w:rFonts w:eastAsiaTheme="minorEastAsia" w:hint="eastAsia"/>
          <w:kern w:val="0"/>
          <w:szCs w:val="21"/>
        </w:rPr>
        <w:t>年</w:t>
      </w:r>
      <w:r>
        <w:rPr>
          <w:rFonts w:eastAsiaTheme="minorEastAsia"/>
          <w:kern w:val="0"/>
          <w:szCs w:val="21"/>
        </w:rPr>
        <w:t>以来，勒索软件的攻击主要呈现以下特点：</w:t>
      </w:r>
      <w:r w:rsidRPr="00BD03A8">
        <w:rPr>
          <w:rFonts w:eastAsiaTheme="minorEastAsia"/>
          <w:kern w:val="0"/>
          <w:szCs w:val="21"/>
        </w:rPr>
        <w:t>无</w:t>
      </w:r>
      <w:r w:rsidRPr="00BD03A8">
        <w:rPr>
          <w:rFonts w:eastAsiaTheme="minorEastAsia"/>
          <w:kern w:val="0"/>
          <w:szCs w:val="21"/>
        </w:rPr>
        <w:t>C2</w:t>
      </w:r>
      <w:r w:rsidRPr="00BD03A8">
        <w:rPr>
          <w:rFonts w:eastAsiaTheme="minorEastAsia"/>
          <w:kern w:val="0"/>
          <w:szCs w:val="21"/>
        </w:rPr>
        <w:t>服务器加密技术流行、攻击目标转向政企机构、攻击目的开始多样化、勒索软件平台化运营、境外攻击者多于境内攻击者。</w:t>
      </w:r>
    </w:p>
    <w:p w14:paraId="02611423" w14:textId="525E665E" w:rsidR="00412C2F" w:rsidRPr="000F056C" w:rsidRDefault="00412C2F" w:rsidP="00412C2F">
      <w:pPr>
        <w:pStyle w:val="22"/>
        <w:widowControl w:val="0"/>
        <w:numPr>
          <w:ilvl w:val="0"/>
          <w:numId w:val="48"/>
        </w:numPr>
        <w:tabs>
          <w:tab w:val="left" w:pos="420"/>
        </w:tabs>
        <w:spacing w:afterLines="50" w:after="156"/>
        <w:rPr>
          <w:rFonts w:ascii="Times New Roman" w:eastAsiaTheme="minorEastAsia" w:hAnsi="Times New Roman" w:cs="Times New Roman"/>
        </w:rPr>
      </w:pPr>
      <w:r>
        <w:rPr>
          <w:rFonts w:ascii="Times New Roman" w:eastAsiaTheme="minorEastAsia" w:hAnsi="Times New Roman" w:cs="Times New Roman" w:hint="eastAsia"/>
        </w:rPr>
        <w:t>未来一年，</w:t>
      </w:r>
      <w:r w:rsidRPr="000F056C">
        <w:rPr>
          <w:rFonts w:ascii="Times New Roman" w:eastAsiaTheme="minorEastAsia" w:hAnsi="Times New Roman" w:cs="Times New Roman"/>
        </w:rPr>
        <w:t>勒索软件的质量和数量</w:t>
      </w:r>
      <w:r>
        <w:rPr>
          <w:rFonts w:ascii="Times New Roman" w:eastAsiaTheme="minorEastAsia" w:hAnsi="Times New Roman" w:cs="Times New Roman" w:hint="eastAsia"/>
        </w:rPr>
        <w:t>还将</w:t>
      </w:r>
      <w:r>
        <w:rPr>
          <w:rFonts w:ascii="Times New Roman" w:eastAsiaTheme="minorEastAsia" w:hAnsi="Times New Roman" w:cs="Times New Roman"/>
        </w:rPr>
        <w:t>持续</w:t>
      </w:r>
      <w:r w:rsidRPr="000F056C">
        <w:rPr>
          <w:rFonts w:ascii="Times New Roman" w:eastAsiaTheme="minorEastAsia" w:hAnsi="Times New Roman" w:cs="Times New Roman"/>
        </w:rPr>
        <w:t>不断攀升，并且会越来越多的使用免杀技术</w:t>
      </w:r>
      <w:r w:rsidRPr="000F056C">
        <w:rPr>
          <w:rFonts w:ascii="Times New Roman" w:eastAsiaTheme="minorEastAsia" w:hAnsi="Times New Roman" w:cs="Times New Roman" w:hint="eastAsia"/>
        </w:rPr>
        <w:t>；</w:t>
      </w:r>
      <w:r w:rsidRPr="000F056C">
        <w:rPr>
          <w:rFonts w:ascii="Times New Roman" w:eastAsiaTheme="minorEastAsia" w:hAnsi="Times New Roman" w:cs="Times New Roman"/>
        </w:rPr>
        <w:t>从攻击特点</w:t>
      </w:r>
      <w:r w:rsidRPr="000F056C">
        <w:rPr>
          <w:rFonts w:ascii="Times New Roman" w:eastAsiaTheme="minorEastAsia" w:hAnsi="Times New Roman" w:cs="Times New Roman" w:hint="eastAsia"/>
        </w:rPr>
        <w:t>来看</w:t>
      </w:r>
      <w:r w:rsidRPr="000F056C">
        <w:rPr>
          <w:rFonts w:ascii="Times New Roman" w:eastAsiaTheme="minorEastAsia" w:hAnsi="Times New Roman" w:cs="Times New Roman"/>
        </w:rPr>
        <w:t>，勒索软件的自我传播能力将越来越强，静默期也会不断延长</w:t>
      </w:r>
      <w:r w:rsidRPr="000F056C">
        <w:rPr>
          <w:rFonts w:ascii="Times New Roman" w:eastAsiaTheme="minorEastAsia" w:hAnsi="Times New Roman" w:cs="Times New Roman" w:hint="eastAsia"/>
        </w:rPr>
        <w:t>；</w:t>
      </w:r>
      <w:r w:rsidRPr="000F056C">
        <w:rPr>
          <w:rFonts w:ascii="Times New Roman" w:eastAsiaTheme="minorEastAsia" w:hAnsi="Times New Roman" w:cs="Times New Roman"/>
        </w:rPr>
        <w:t>从攻击目标</w:t>
      </w:r>
      <w:r>
        <w:rPr>
          <w:rFonts w:ascii="Times New Roman" w:eastAsiaTheme="minorEastAsia" w:hAnsi="Times New Roman" w:cs="Times New Roman" w:hint="eastAsia"/>
        </w:rPr>
        <w:t>来看</w:t>
      </w:r>
      <w:r w:rsidRPr="000F056C">
        <w:rPr>
          <w:rFonts w:ascii="Times New Roman" w:eastAsiaTheme="minorEastAsia" w:hAnsi="Times New Roman" w:cs="Times New Roman"/>
        </w:rPr>
        <w:t>，</w:t>
      </w:r>
      <w:r w:rsidRPr="00BB5C9D">
        <w:rPr>
          <w:rFonts w:ascii="Times New Roman" w:eastAsiaTheme="minorEastAsia" w:hAnsi="Times New Roman" w:cs="Times New Roman" w:hint="eastAsia"/>
        </w:rPr>
        <w:t>勒索软件攻击的操作系统类型将越来越多</w:t>
      </w:r>
      <w:r w:rsidRPr="000F056C">
        <w:rPr>
          <w:rFonts w:ascii="Times New Roman" w:eastAsiaTheme="minorEastAsia" w:hAnsi="Times New Roman" w:cs="Times New Roman"/>
        </w:rPr>
        <w:t>，</w:t>
      </w:r>
      <w:r w:rsidRPr="000F056C">
        <w:rPr>
          <w:rFonts w:ascii="Times New Roman" w:eastAsiaTheme="minorEastAsia" w:hAnsi="Times New Roman" w:cs="Times New Roman" w:hint="eastAsia"/>
        </w:rPr>
        <w:t>同时</w:t>
      </w:r>
      <w:r w:rsidRPr="000F056C">
        <w:rPr>
          <w:rFonts w:ascii="Times New Roman" w:eastAsiaTheme="minorEastAsia" w:hAnsi="Times New Roman" w:cs="Times New Roman"/>
        </w:rPr>
        <w:t>定向攻击能力</w:t>
      </w:r>
      <w:r w:rsidRPr="000F056C">
        <w:rPr>
          <w:rFonts w:ascii="Times New Roman" w:eastAsiaTheme="minorEastAsia" w:hAnsi="Times New Roman" w:cs="Times New Roman" w:hint="eastAsia"/>
        </w:rPr>
        <w:t>也</w:t>
      </w:r>
      <w:r w:rsidRPr="000F056C">
        <w:rPr>
          <w:rFonts w:ascii="Times New Roman" w:eastAsiaTheme="minorEastAsia" w:hAnsi="Times New Roman" w:cs="Times New Roman"/>
        </w:rPr>
        <w:t>将更加突出</w:t>
      </w:r>
      <w:r w:rsidRPr="000F056C">
        <w:rPr>
          <w:rFonts w:ascii="Times New Roman" w:eastAsiaTheme="minorEastAsia" w:hAnsi="Times New Roman" w:cs="Times New Roman" w:hint="eastAsia"/>
        </w:rPr>
        <w:t>；此外</w:t>
      </w:r>
      <w:r w:rsidRPr="000F056C">
        <w:rPr>
          <w:rFonts w:ascii="Times New Roman" w:eastAsiaTheme="minorEastAsia" w:hAnsi="Times New Roman" w:cs="Times New Roman"/>
        </w:rPr>
        <w:t>，</w:t>
      </w:r>
      <w:r w:rsidRPr="000F056C">
        <w:rPr>
          <w:rFonts w:ascii="Times New Roman" w:eastAsiaTheme="minorEastAsia" w:hAnsi="Times New Roman" w:cs="Times New Roman" w:hint="eastAsia"/>
        </w:rPr>
        <w:t>勒索软件</w:t>
      </w:r>
      <w:r w:rsidRPr="000F056C">
        <w:rPr>
          <w:rFonts w:ascii="Times New Roman" w:eastAsiaTheme="minorEastAsia" w:hAnsi="Times New Roman" w:cs="Times New Roman"/>
        </w:rPr>
        <w:t>造成的</w:t>
      </w:r>
      <w:r w:rsidRPr="000F056C">
        <w:rPr>
          <w:rFonts w:ascii="Times New Roman" w:eastAsiaTheme="minorEastAsia" w:hAnsi="Times New Roman" w:cs="Times New Roman" w:hint="eastAsia"/>
        </w:rPr>
        <w:t>经济损失会</w:t>
      </w:r>
      <w:r w:rsidRPr="000F056C">
        <w:rPr>
          <w:rFonts w:ascii="Times New Roman" w:eastAsiaTheme="minorEastAsia" w:hAnsi="Times New Roman" w:cs="Times New Roman"/>
        </w:rPr>
        <w:t>越来越大，受害者支付赎金的数量也会越来越</w:t>
      </w:r>
      <w:r>
        <w:rPr>
          <w:rFonts w:ascii="Times New Roman" w:eastAsiaTheme="minorEastAsia" w:hAnsi="Times New Roman" w:cs="Times New Roman" w:hint="eastAsia"/>
        </w:rPr>
        <w:t>多</w:t>
      </w:r>
      <w:r w:rsidRPr="000F056C">
        <w:rPr>
          <w:rFonts w:ascii="Times New Roman" w:eastAsiaTheme="minorEastAsia" w:hAnsi="Times New Roman" w:cs="Times New Roman"/>
        </w:rPr>
        <w:t>。</w:t>
      </w:r>
    </w:p>
    <w:p w14:paraId="09043B3C" w14:textId="62D336A2" w:rsidR="00412C2F" w:rsidRPr="007271CF" w:rsidRDefault="00412C2F" w:rsidP="007271CF">
      <w:pPr>
        <w:pStyle w:val="22"/>
        <w:widowControl w:val="0"/>
        <w:numPr>
          <w:ilvl w:val="0"/>
          <w:numId w:val="48"/>
        </w:numPr>
        <w:tabs>
          <w:tab w:val="left" w:pos="420"/>
        </w:tabs>
        <w:spacing w:afterLines="50" w:after="156"/>
      </w:pPr>
      <w:r w:rsidRPr="00BB5C9D">
        <w:rPr>
          <w:rFonts w:ascii="Times New Roman" w:eastAsiaTheme="minorEastAsia" w:hAnsi="Times New Roman" w:cs="Times New Roman" w:hint="eastAsia"/>
        </w:rPr>
        <w:t>在反</w:t>
      </w:r>
      <w:r w:rsidRPr="00BB5C9D">
        <w:rPr>
          <w:rFonts w:ascii="Times New Roman" w:eastAsiaTheme="minorEastAsia" w:hAnsi="Times New Roman" w:cs="Times New Roman"/>
        </w:rPr>
        <w:t>勒索软件方面，</w:t>
      </w:r>
      <w:r w:rsidRPr="00BB5C9D">
        <w:rPr>
          <w:rFonts w:ascii="Times New Roman" w:eastAsiaTheme="minorEastAsia" w:hAnsi="Times New Roman" w:cs="Times New Roman" w:hint="eastAsia"/>
        </w:rPr>
        <w:t>以下</w:t>
      </w:r>
      <w:r w:rsidRPr="00BB5C9D">
        <w:rPr>
          <w:rFonts w:ascii="Times New Roman" w:eastAsiaTheme="minorEastAsia" w:hAnsi="Times New Roman" w:cs="Times New Roman"/>
        </w:rPr>
        <w:t>技术</w:t>
      </w:r>
      <w:r w:rsidRPr="00BB5C9D">
        <w:rPr>
          <w:rFonts w:ascii="Times New Roman" w:eastAsiaTheme="minorEastAsia" w:hAnsi="Times New Roman" w:cs="Times New Roman" w:hint="eastAsia"/>
        </w:rPr>
        <w:t>最</w:t>
      </w:r>
      <w:r w:rsidRPr="00BB5C9D">
        <w:rPr>
          <w:rFonts w:ascii="Times New Roman" w:eastAsiaTheme="minorEastAsia" w:hAnsi="Times New Roman" w:cs="Times New Roman"/>
        </w:rPr>
        <w:t>有可能成为主流趋势：文档自动备份隔离保护</w:t>
      </w:r>
      <w:r w:rsidRPr="00BB5C9D">
        <w:rPr>
          <w:rFonts w:ascii="Times New Roman" w:eastAsiaTheme="minorEastAsia" w:hAnsi="Times New Roman" w:cs="Times New Roman" w:hint="eastAsia"/>
        </w:rPr>
        <w:t>技术</w:t>
      </w:r>
      <w:r w:rsidRPr="00BB5C9D">
        <w:rPr>
          <w:rFonts w:ascii="Times New Roman" w:eastAsiaTheme="minorEastAsia" w:hAnsi="Times New Roman" w:cs="Times New Roman"/>
        </w:rPr>
        <w:t>、</w:t>
      </w:r>
      <w:r w:rsidRPr="00BB5C9D">
        <w:rPr>
          <w:rFonts w:ascii="Times New Roman" w:eastAsiaTheme="minorEastAsia" w:hAnsi="Times New Roman" w:cs="Times New Roman" w:hint="eastAsia"/>
        </w:rPr>
        <w:t>智能诱捕技术、行为追踪技术、智能文件格式分析技术和数据流分析技术等。</w:t>
      </w:r>
      <w:r w:rsidRPr="00BB5C9D">
        <w:rPr>
          <w:rFonts w:ascii="Times New Roman" w:eastAsiaTheme="minorEastAsia" w:hAnsi="Times New Roman" w:cs="Times New Roman"/>
        </w:rPr>
        <w:t>对于</w:t>
      </w:r>
      <w:r w:rsidRPr="00BB5C9D">
        <w:rPr>
          <w:rFonts w:ascii="Times New Roman" w:eastAsiaTheme="minorEastAsia" w:hAnsi="Times New Roman" w:cs="Times New Roman" w:hint="eastAsia"/>
        </w:rPr>
        <w:t>企业级</w:t>
      </w:r>
      <w:r w:rsidRPr="00BB5C9D">
        <w:rPr>
          <w:rFonts w:ascii="Times New Roman" w:eastAsiaTheme="minorEastAsia" w:hAnsi="Times New Roman" w:cs="Times New Roman"/>
        </w:rPr>
        <w:t>用户来说，</w:t>
      </w:r>
      <w:r w:rsidRPr="00BB5C9D">
        <w:rPr>
          <w:rFonts w:ascii="Times New Roman" w:eastAsiaTheme="minorEastAsia" w:hAnsi="Times New Roman" w:cs="Times New Roman" w:hint="eastAsia"/>
        </w:rPr>
        <w:t>云端免疫技术、密码保护技术</w:t>
      </w:r>
      <w:r>
        <w:rPr>
          <w:rFonts w:ascii="Times New Roman" w:eastAsiaTheme="minorEastAsia" w:hAnsi="Times New Roman" w:cs="Times New Roman" w:hint="eastAsia"/>
        </w:rPr>
        <w:t>等</w:t>
      </w:r>
      <w:r>
        <w:rPr>
          <w:rFonts w:ascii="Times New Roman" w:eastAsiaTheme="minorEastAsia" w:hAnsi="Times New Roman" w:cs="Times New Roman"/>
        </w:rPr>
        <w:t>也将起到</w:t>
      </w:r>
      <w:r>
        <w:rPr>
          <w:rFonts w:ascii="Times New Roman" w:eastAsiaTheme="minorEastAsia" w:hAnsi="Times New Roman" w:cs="Times New Roman" w:hint="eastAsia"/>
        </w:rPr>
        <w:t>至关重要</w:t>
      </w:r>
      <w:r>
        <w:rPr>
          <w:rFonts w:ascii="Times New Roman" w:eastAsiaTheme="minorEastAsia" w:hAnsi="Times New Roman" w:cs="Times New Roman"/>
        </w:rPr>
        <w:t>的作用。</w:t>
      </w:r>
    </w:p>
    <w:p w14:paraId="5C6362F2" w14:textId="77777777" w:rsidR="006F6CEA" w:rsidRPr="006F6CEA" w:rsidRDefault="006F6CEA" w:rsidP="002E6BE1">
      <w:pPr>
        <w:spacing w:beforeLines="50" w:before="156" w:afterLines="150" w:after="468"/>
        <w:jc w:val="center"/>
        <w:rPr>
          <w:rFonts w:eastAsia="微软雅黑"/>
          <w:sz w:val="32"/>
          <w:szCs w:val="32"/>
        </w:rPr>
      </w:pPr>
    </w:p>
    <w:p w14:paraId="4BA9F760" w14:textId="77777777" w:rsidR="007271CF" w:rsidRDefault="007271CF">
      <w:pPr>
        <w:widowControl/>
        <w:jc w:val="left"/>
        <w:rPr>
          <w:rFonts w:eastAsia="微软雅黑"/>
          <w:sz w:val="32"/>
          <w:szCs w:val="32"/>
        </w:rPr>
      </w:pPr>
      <w:r>
        <w:rPr>
          <w:rFonts w:eastAsia="微软雅黑"/>
          <w:sz w:val="32"/>
          <w:szCs w:val="32"/>
        </w:rPr>
        <w:br w:type="page"/>
      </w:r>
    </w:p>
    <w:p w14:paraId="29C7B741" w14:textId="5BE3C283" w:rsidR="00050FF2" w:rsidRPr="001D1238" w:rsidRDefault="00050FF2" w:rsidP="002E6BE1">
      <w:pPr>
        <w:spacing w:beforeLines="50" w:before="156" w:afterLines="150" w:after="468"/>
        <w:jc w:val="center"/>
        <w:rPr>
          <w:rFonts w:eastAsia="微软雅黑"/>
          <w:sz w:val="32"/>
          <w:szCs w:val="32"/>
        </w:rPr>
      </w:pPr>
      <w:r w:rsidRPr="001D1238">
        <w:rPr>
          <w:rFonts w:eastAsia="微软雅黑"/>
          <w:sz w:val="32"/>
          <w:szCs w:val="32"/>
        </w:rPr>
        <w:lastRenderedPageBreak/>
        <w:t>摘</w:t>
      </w:r>
      <w:r w:rsidRPr="001D1238">
        <w:rPr>
          <w:rFonts w:eastAsia="微软雅黑"/>
          <w:sz w:val="32"/>
          <w:szCs w:val="32"/>
        </w:rPr>
        <w:t xml:space="preserve">    </w:t>
      </w:r>
      <w:r w:rsidRPr="001D1238">
        <w:rPr>
          <w:rFonts w:eastAsia="微软雅黑"/>
          <w:sz w:val="32"/>
          <w:szCs w:val="32"/>
        </w:rPr>
        <w:t>要</w:t>
      </w:r>
    </w:p>
    <w:p w14:paraId="03954137" w14:textId="34423048" w:rsidR="00A0055A" w:rsidRDefault="007271CF" w:rsidP="00A0055A">
      <w:pPr>
        <w:pStyle w:val="22"/>
        <w:widowControl w:val="0"/>
        <w:numPr>
          <w:ilvl w:val="0"/>
          <w:numId w:val="48"/>
        </w:numPr>
        <w:tabs>
          <w:tab w:val="left" w:pos="420"/>
        </w:tabs>
        <w:spacing w:afterLines="50" w:after="156"/>
      </w:pPr>
      <w:r>
        <w:rPr>
          <w:rFonts w:hint="eastAsia"/>
        </w:rPr>
        <w:t>2</w:t>
      </w:r>
      <w:r>
        <w:t>017</w:t>
      </w:r>
      <w:r>
        <w:rPr>
          <w:rFonts w:hint="eastAsia"/>
        </w:rPr>
        <w:t>年全年，</w:t>
      </w:r>
      <w:r>
        <w:t>国内</w:t>
      </w:r>
      <w:r>
        <w:rPr>
          <w:rFonts w:hint="eastAsia"/>
        </w:rPr>
        <w:t>共有约</w:t>
      </w:r>
      <w:r>
        <w:t>有</w:t>
      </w:r>
      <w:r w:rsidRPr="00C46F13">
        <w:t>505</w:t>
      </w:r>
      <w:r>
        <w:t>.</w:t>
      </w:r>
      <w:r w:rsidRPr="00C46F13">
        <w:t>7</w:t>
      </w:r>
      <w:r>
        <w:rPr>
          <w:rFonts w:hint="eastAsia"/>
        </w:rPr>
        <w:t>万台</w:t>
      </w:r>
      <w:r>
        <w:t>电脑遭</w:t>
      </w:r>
      <w:r>
        <w:rPr>
          <w:rFonts w:hint="eastAsia"/>
        </w:rPr>
        <w:t>到勒索</w:t>
      </w:r>
      <w:r>
        <w:t>软件攻击</w:t>
      </w:r>
      <w:r w:rsidRPr="001D1238">
        <w:rPr>
          <w:rFonts w:hint="eastAsia"/>
        </w:rPr>
        <w:t>。</w:t>
      </w:r>
      <w:r>
        <w:rPr>
          <w:rFonts w:hint="eastAsia"/>
        </w:rPr>
        <w:t>如果</w:t>
      </w:r>
      <w:r>
        <w:t>从</w:t>
      </w:r>
      <w:r>
        <w:rPr>
          <w:rFonts w:hint="eastAsia"/>
        </w:rPr>
        <w:t>WannaCry</w:t>
      </w:r>
      <w:r>
        <w:rPr>
          <w:rFonts w:hint="eastAsia"/>
        </w:rPr>
        <w:t>大规模</w:t>
      </w:r>
      <w:r>
        <w:t>爆发</w:t>
      </w:r>
      <w:r>
        <w:rPr>
          <w:rFonts w:hint="eastAsia"/>
        </w:rPr>
        <w:t>的</w:t>
      </w:r>
      <w:r>
        <w:rPr>
          <w:rFonts w:hint="eastAsia"/>
        </w:rPr>
        <w:t>5</w:t>
      </w:r>
      <w:r>
        <w:rPr>
          <w:rFonts w:hint="eastAsia"/>
        </w:rPr>
        <w:t>月</w:t>
      </w:r>
      <w:r>
        <w:t>开始计算，</w:t>
      </w:r>
      <w:r w:rsidRPr="001D1238">
        <w:rPr>
          <w:rFonts w:hint="eastAsia"/>
        </w:rPr>
        <w:t>201</w:t>
      </w:r>
      <w:r w:rsidRPr="001D1238">
        <w:t>7</w:t>
      </w:r>
      <w:r w:rsidRPr="001D1238">
        <w:rPr>
          <w:rFonts w:hint="eastAsia"/>
        </w:rPr>
        <w:t>年</w:t>
      </w:r>
      <w:r>
        <w:t>5</w:t>
      </w:r>
      <w:r w:rsidRPr="001D1238">
        <w:rPr>
          <w:rFonts w:hint="eastAsia"/>
        </w:rPr>
        <w:t>月</w:t>
      </w:r>
      <w:r w:rsidR="00373EBA">
        <w:rPr>
          <w:rFonts w:hint="eastAsia"/>
        </w:rPr>
        <w:t>到</w:t>
      </w:r>
      <w:r>
        <w:t>2018</w:t>
      </w:r>
      <w:r>
        <w:rPr>
          <w:rFonts w:hint="eastAsia"/>
        </w:rPr>
        <w:t>年</w:t>
      </w:r>
      <w:r>
        <w:rPr>
          <w:rFonts w:hint="eastAsia"/>
        </w:rPr>
        <w:t>4</w:t>
      </w:r>
      <w:r w:rsidRPr="001D1238">
        <w:rPr>
          <w:rFonts w:hint="eastAsia"/>
        </w:rPr>
        <w:t>月，</w:t>
      </w:r>
      <w:r w:rsidRPr="001D1238">
        <w:t>全国</w:t>
      </w:r>
      <w:r>
        <w:rPr>
          <w:rFonts w:hint="eastAsia"/>
        </w:rPr>
        <w:t>共有</w:t>
      </w:r>
      <w:r>
        <w:t>约</w:t>
      </w:r>
      <w:r>
        <w:rPr>
          <w:rFonts w:hint="eastAsia"/>
        </w:rPr>
        <w:t>463.5</w:t>
      </w:r>
      <w:r>
        <w:rPr>
          <w:rFonts w:hint="eastAsia"/>
        </w:rPr>
        <w:t>万台</w:t>
      </w:r>
      <w:r w:rsidRPr="001D1238">
        <w:t>电脑</w:t>
      </w:r>
      <w:r w:rsidRPr="001D1238">
        <w:rPr>
          <w:rFonts w:hint="eastAsia"/>
        </w:rPr>
        <w:t>遭到</w:t>
      </w:r>
      <w:r w:rsidRPr="001D1238">
        <w:t>了勒索软件攻击</w:t>
      </w:r>
      <w:r>
        <w:rPr>
          <w:rFonts w:hint="eastAsia"/>
        </w:rPr>
        <w:t>。</w:t>
      </w:r>
      <w:r w:rsidR="007E0136">
        <w:rPr>
          <w:rFonts w:hint="eastAsia"/>
        </w:rPr>
        <w:t>2017</w:t>
      </w:r>
      <w:r w:rsidR="007E0136">
        <w:rPr>
          <w:rFonts w:hint="eastAsia"/>
        </w:rPr>
        <w:t>年</w:t>
      </w:r>
      <w:r w:rsidR="007E0136">
        <w:rPr>
          <w:rFonts w:hint="eastAsia"/>
        </w:rPr>
        <w:t>11</w:t>
      </w:r>
      <w:r w:rsidR="007E0136">
        <w:rPr>
          <w:rFonts w:hint="eastAsia"/>
        </w:rPr>
        <w:t>月</w:t>
      </w:r>
      <w:r w:rsidR="007E0136">
        <w:t>是勒索软件攻击的最高峰。</w:t>
      </w:r>
    </w:p>
    <w:p w14:paraId="0FF390B5" w14:textId="77777777" w:rsidR="00A0055A" w:rsidRDefault="00A0055A" w:rsidP="00A0055A">
      <w:pPr>
        <w:pStyle w:val="22"/>
        <w:numPr>
          <w:ilvl w:val="0"/>
          <w:numId w:val="48"/>
        </w:numPr>
        <w:tabs>
          <w:tab w:val="left" w:pos="420"/>
        </w:tabs>
        <w:spacing w:afterLines="50" w:after="156"/>
      </w:pPr>
      <w:r>
        <w:rPr>
          <w:rFonts w:hint="eastAsia"/>
        </w:rPr>
        <w:t>Crysis</w:t>
      </w:r>
      <w:r>
        <w:rPr>
          <w:rFonts w:hint="eastAsia"/>
        </w:rPr>
        <w:t>、</w:t>
      </w:r>
      <w:r>
        <w:rPr>
          <w:rFonts w:hint="eastAsia"/>
        </w:rPr>
        <w:t>Cerber</w:t>
      </w:r>
      <w:r>
        <w:rPr>
          <w:rFonts w:hint="eastAsia"/>
        </w:rPr>
        <w:t>、</w:t>
      </w:r>
      <w:r>
        <w:rPr>
          <w:rFonts w:hint="eastAsia"/>
        </w:rPr>
        <w:t>GlobeImposter</w:t>
      </w:r>
      <w:r>
        <w:rPr>
          <w:rFonts w:hint="eastAsia"/>
        </w:rPr>
        <w:t>和</w:t>
      </w:r>
      <w:r>
        <w:rPr>
          <w:rFonts w:hint="eastAsia"/>
        </w:rPr>
        <w:t>WannaCry</w:t>
      </w:r>
      <w:r>
        <w:rPr>
          <w:rFonts w:hint="eastAsia"/>
        </w:rPr>
        <w:t>这四大勒索软件家族的受害者最多，共占到总量的</w:t>
      </w:r>
      <w:r>
        <w:rPr>
          <w:rFonts w:hint="eastAsia"/>
        </w:rPr>
        <w:t>66.0%</w:t>
      </w:r>
      <w:r>
        <w:rPr>
          <w:rFonts w:hint="eastAsia"/>
        </w:rPr>
        <w:t>。其中，</w:t>
      </w:r>
      <w:r>
        <w:rPr>
          <w:rFonts w:hint="eastAsia"/>
        </w:rPr>
        <w:t>Crysis</w:t>
      </w:r>
      <w:r>
        <w:rPr>
          <w:rFonts w:hint="eastAsia"/>
        </w:rPr>
        <w:t>占比为</w:t>
      </w:r>
      <w:r>
        <w:rPr>
          <w:rFonts w:hint="eastAsia"/>
        </w:rPr>
        <w:t>23.6%</w:t>
      </w:r>
      <w:r>
        <w:rPr>
          <w:rFonts w:hint="eastAsia"/>
        </w:rPr>
        <w:t>，</w:t>
      </w:r>
      <w:r>
        <w:rPr>
          <w:rFonts w:hint="eastAsia"/>
        </w:rPr>
        <w:t>Cerber</w:t>
      </w:r>
      <w:r>
        <w:rPr>
          <w:rFonts w:hint="eastAsia"/>
        </w:rPr>
        <w:t>占比为</w:t>
      </w:r>
      <w:r>
        <w:rPr>
          <w:rFonts w:hint="eastAsia"/>
        </w:rPr>
        <w:t>15.4%</w:t>
      </w:r>
      <w:r>
        <w:rPr>
          <w:rFonts w:hint="eastAsia"/>
        </w:rPr>
        <w:t>，</w:t>
      </w:r>
      <w:r>
        <w:rPr>
          <w:rFonts w:hint="eastAsia"/>
        </w:rPr>
        <w:t>GlobeImposter</w:t>
      </w:r>
      <w:r>
        <w:rPr>
          <w:rFonts w:hint="eastAsia"/>
        </w:rPr>
        <w:t>占比为</w:t>
      </w:r>
      <w:r>
        <w:rPr>
          <w:rFonts w:hint="eastAsia"/>
        </w:rPr>
        <w:t>14.3%</w:t>
      </w:r>
      <w:r>
        <w:rPr>
          <w:rFonts w:hint="eastAsia"/>
        </w:rPr>
        <w:t>，</w:t>
      </w:r>
      <w:r>
        <w:rPr>
          <w:rFonts w:hint="eastAsia"/>
        </w:rPr>
        <w:t>WannaCry</w:t>
      </w:r>
      <w:r>
        <w:rPr>
          <w:rFonts w:hint="eastAsia"/>
        </w:rPr>
        <w:t>占比为</w:t>
      </w:r>
      <w:r>
        <w:rPr>
          <w:rFonts w:hint="eastAsia"/>
        </w:rPr>
        <w:t>12.8%</w:t>
      </w:r>
      <w:r>
        <w:rPr>
          <w:rFonts w:hint="eastAsia"/>
        </w:rPr>
        <w:t>。</w:t>
      </w:r>
    </w:p>
    <w:p w14:paraId="0E032C4D" w14:textId="77777777" w:rsidR="00A0055A" w:rsidRDefault="00A0055A" w:rsidP="00A0055A">
      <w:pPr>
        <w:pStyle w:val="22"/>
        <w:numPr>
          <w:ilvl w:val="0"/>
          <w:numId w:val="48"/>
        </w:numPr>
        <w:tabs>
          <w:tab w:val="left" w:pos="420"/>
        </w:tabs>
        <w:spacing w:afterLines="50" w:after="156"/>
      </w:pPr>
      <w:r>
        <w:rPr>
          <w:rFonts w:hint="eastAsia"/>
        </w:rPr>
        <w:t>统计显示，</w:t>
      </w:r>
      <w:r>
        <w:rPr>
          <w:rFonts w:hint="eastAsia"/>
        </w:rPr>
        <w:t>2018</w:t>
      </w:r>
      <w:r>
        <w:rPr>
          <w:rFonts w:hint="eastAsia"/>
        </w:rPr>
        <w:t>年</w:t>
      </w:r>
      <w:r>
        <w:rPr>
          <w:rFonts w:hint="eastAsia"/>
        </w:rPr>
        <w:t>1-4</w:t>
      </w:r>
      <w:r>
        <w:rPr>
          <w:rFonts w:hint="eastAsia"/>
        </w:rPr>
        <w:t>月，在向</w:t>
      </w:r>
      <w:r>
        <w:rPr>
          <w:rFonts w:hint="eastAsia"/>
        </w:rPr>
        <w:t>360</w:t>
      </w:r>
      <w:r>
        <w:rPr>
          <w:rFonts w:hint="eastAsia"/>
        </w:rPr>
        <w:t>互联网安全中心求助的勒索软件受害者中，制造业是遭受攻击最多的行业，占比约为</w:t>
      </w:r>
      <w:r>
        <w:rPr>
          <w:rFonts w:hint="eastAsia"/>
        </w:rPr>
        <w:t>23.1%</w:t>
      </w:r>
      <w:r>
        <w:rPr>
          <w:rFonts w:hint="eastAsia"/>
        </w:rPr>
        <w:t>；其次是互联网企业，占比约为</w:t>
      </w:r>
      <w:r>
        <w:rPr>
          <w:rFonts w:hint="eastAsia"/>
        </w:rPr>
        <w:t>15.7%</w:t>
      </w:r>
      <w:r>
        <w:rPr>
          <w:rFonts w:hint="eastAsia"/>
        </w:rPr>
        <w:t>；外贸行业排第三，占比约为</w:t>
      </w:r>
      <w:r>
        <w:rPr>
          <w:rFonts w:hint="eastAsia"/>
        </w:rPr>
        <w:t>10.6%</w:t>
      </w:r>
      <w:r>
        <w:rPr>
          <w:rFonts w:hint="eastAsia"/>
        </w:rPr>
        <w:t>。</w:t>
      </w:r>
    </w:p>
    <w:p w14:paraId="35960223" w14:textId="38A19BEC" w:rsidR="00B7105C" w:rsidRPr="00094270" w:rsidRDefault="00B7105C" w:rsidP="00B7105C">
      <w:pPr>
        <w:pStyle w:val="22"/>
        <w:widowControl w:val="0"/>
        <w:numPr>
          <w:ilvl w:val="0"/>
          <w:numId w:val="48"/>
        </w:numPr>
        <w:tabs>
          <w:tab w:val="left" w:pos="420"/>
        </w:tabs>
        <w:spacing w:afterLines="50" w:after="156"/>
        <w:rPr>
          <w:rFonts w:ascii="Times New Roman" w:eastAsiaTheme="minorEastAsia" w:hAnsi="Times New Roman" w:cs="Times New Roman"/>
        </w:rPr>
      </w:pPr>
      <w:r>
        <w:rPr>
          <w:rFonts w:hint="eastAsia"/>
        </w:rPr>
        <w:t>通过</w:t>
      </w:r>
      <w:r>
        <w:t>对受害者电脑的远程取证，</w:t>
      </w:r>
      <w:r>
        <w:t>360</w:t>
      </w:r>
      <w:r>
        <w:rPr>
          <w:rFonts w:hint="eastAsia"/>
        </w:rPr>
        <w:t>互联网</w:t>
      </w:r>
      <w:r>
        <w:t>安全中心</w:t>
      </w:r>
      <w:r>
        <w:rPr>
          <w:rFonts w:hint="eastAsia"/>
        </w:rPr>
        <w:t>对</w:t>
      </w:r>
      <w:r>
        <w:rPr>
          <w:rFonts w:hint="eastAsia"/>
        </w:rPr>
        <w:t>2018</w:t>
      </w:r>
      <w:r>
        <w:rPr>
          <w:rFonts w:hint="eastAsia"/>
        </w:rPr>
        <w:t>年</w:t>
      </w:r>
      <w:r>
        <w:rPr>
          <w:rFonts w:hint="eastAsia"/>
        </w:rPr>
        <w:t>1</w:t>
      </w:r>
      <w:r>
        <w:t>-</w:t>
      </w:r>
      <w:r>
        <w:rPr>
          <w:rFonts w:hint="eastAsia"/>
        </w:rPr>
        <w:t>4</w:t>
      </w:r>
      <w:r>
        <w:rPr>
          <w:rFonts w:hint="eastAsia"/>
        </w:rPr>
        <w:t>月间，勒索</w:t>
      </w:r>
      <w:r>
        <w:t>软件攻击者</w:t>
      </w:r>
      <w:r>
        <w:rPr>
          <w:rFonts w:hint="eastAsia"/>
        </w:rPr>
        <w:t>的</w:t>
      </w:r>
      <w:r>
        <w:t>IP</w:t>
      </w:r>
      <w:r>
        <w:t>信息进行了</w:t>
      </w:r>
      <w:r>
        <w:rPr>
          <w:rFonts w:hint="eastAsia"/>
        </w:rPr>
        <w:t>深入</w:t>
      </w:r>
      <w:r>
        <w:t>分析。</w:t>
      </w:r>
      <w:r>
        <w:rPr>
          <w:rFonts w:hint="eastAsia"/>
        </w:rPr>
        <w:t>统计显示：</w:t>
      </w:r>
      <w:r w:rsidRPr="00094270">
        <w:rPr>
          <w:rFonts w:hint="eastAsia"/>
        </w:rPr>
        <w:t>在针对中国电脑用户的勒索软件攻击中，</w:t>
      </w:r>
      <w:r w:rsidRPr="00094270">
        <w:rPr>
          <w:rFonts w:hint="eastAsia"/>
        </w:rPr>
        <w:t>93.5%</w:t>
      </w:r>
      <w:r>
        <w:rPr>
          <w:rFonts w:hint="eastAsia"/>
        </w:rPr>
        <w:t>的</w:t>
      </w:r>
      <w:r>
        <w:t>攻击</w:t>
      </w:r>
      <w:r w:rsidRPr="00094270">
        <w:rPr>
          <w:rFonts w:hint="eastAsia"/>
        </w:rPr>
        <w:t>来自境外；其中，来自美国的攻击最多，占比高达</w:t>
      </w:r>
      <w:r w:rsidRPr="00094270">
        <w:rPr>
          <w:rFonts w:hint="eastAsia"/>
        </w:rPr>
        <w:t>42.2%</w:t>
      </w:r>
      <w:r w:rsidRPr="00094270">
        <w:rPr>
          <w:rFonts w:hint="eastAsia"/>
        </w:rPr>
        <w:t>；其次是俄罗斯，占比为</w:t>
      </w:r>
      <w:r w:rsidRPr="00094270">
        <w:rPr>
          <w:rFonts w:hint="eastAsia"/>
        </w:rPr>
        <w:t>11.3%</w:t>
      </w:r>
      <w:r w:rsidRPr="00094270">
        <w:rPr>
          <w:rFonts w:hint="eastAsia"/>
        </w:rPr>
        <w:t>；来自中国本土的攻击量排第三，占比为</w:t>
      </w:r>
      <w:r w:rsidRPr="00094270">
        <w:rPr>
          <w:rFonts w:hint="eastAsia"/>
        </w:rPr>
        <w:t>6.5%</w:t>
      </w:r>
      <w:r w:rsidRPr="00094270">
        <w:rPr>
          <w:rFonts w:hint="eastAsia"/>
        </w:rPr>
        <w:t>；荷兰、乌克兰分别排在第四和第五。</w:t>
      </w:r>
    </w:p>
    <w:p w14:paraId="6C75EC49" w14:textId="5504C014" w:rsidR="00A0055A" w:rsidRDefault="00A0055A" w:rsidP="00A0055A">
      <w:pPr>
        <w:pStyle w:val="22"/>
        <w:numPr>
          <w:ilvl w:val="0"/>
          <w:numId w:val="48"/>
        </w:numPr>
        <w:tabs>
          <w:tab w:val="left" w:pos="420"/>
        </w:tabs>
        <w:spacing w:afterLines="50" w:after="156"/>
      </w:pPr>
      <w:r>
        <w:rPr>
          <w:rFonts w:hint="eastAsia"/>
        </w:rPr>
        <w:t>在向</w:t>
      </w:r>
      <w:r>
        <w:rPr>
          <w:rFonts w:hint="eastAsia"/>
        </w:rPr>
        <w:t>360</w:t>
      </w:r>
      <w:r>
        <w:rPr>
          <w:rFonts w:hint="eastAsia"/>
        </w:rPr>
        <w:t>互联网安全中心求助的勒索软件受害者中，广东省受害者最多，约占全国总量的</w:t>
      </w:r>
      <w:r>
        <w:rPr>
          <w:rFonts w:hint="eastAsia"/>
        </w:rPr>
        <w:t>23.5%</w:t>
      </w:r>
      <w:r>
        <w:rPr>
          <w:rFonts w:hint="eastAsia"/>
        </w:rPr>
        <w:t>，其次是浙江省和江苏省，约占全国受害者求助总数的</w:t>
      </w:r>
      <w:r>
        <w:rPr>
          <w:rFonts w:hint="eastAsia"/>
        </w:rPr>
        <w:t>7.4%</w:t>
      </w:r>
      <w:r>
        <w:rPr>
          <w:rFonts w:hint="eastAsia"/>
        </w:rPr>
        <w:t>，排名第四的是北京，约占</w:t>
      </w:r>
      <w:r>
        <w:rPr>
          <w:rFonts w:hint="eastAsia"/>
        </w:rPr>
        <w:t>5.6%</w:t>
      </w:r>
      <w:r>
        <w:rPr>
          <w:rFonts w:hint="eastAsia"/>
        </w:rPr>
        <w:t>，山东排名第五，约占</w:t>
      </w:r>
      <w:r>
        <w:rPr>
          <w:rFonts w:hint="eastAsia"/>
        </w:rPr>
        <w:t>5.3%</w:t>
      </w:r>
      <w:r>
        <w:rPr>
          <w:rFonts w:hint="eastAsia"/>
        </w:rPr>
        <w:t>。</w:t>
      </w:r>
    </w:p>
    <w:p w14:paraId="02F69A85" w14:textId="77777777" w:rsidR="00A0055A" w:rsidRDefault="00A0055A" w:rsidP="00A0055A">
      <w:pPr>
        <w:pStyle w:val="22"/>
        <w:numPr>
          <w:ilvl w:val="0"/>
          <w:numId w:val="48"/>
        </w:numPr>
        <w:tabs>
          <w:tab w:val="left" w:pos="420"/>
        </w:tabs>
        <w:spacing w:afterLines="50" w:after="156"/>
      </w:pPr>
      <w:r>
        <w:rPr>
          <w:rFonts w:hint="eastAsia"/>
        </w:rPr>
        <w:t>在向</w:t>
      </w:r>
      <w:r>
        <w:rPr>
          <w:rFonts w:hint="eastAsia"/>
        </w:rPr>
        <w:t>360</w:t>
      </w:r>
      <w:r>
        <w:rPr>
          <w:rFonts w:hint="eastAsia"/>
        </w:rPr>
        <w:t>互联网安全中心求助的勒索软件受害者中，</w:t>
      </w:r>
      <w:r>
        <w:rPr>
          <w:rFonts w:hint="eastAsia"/>
        </w:rPr>
        <w:t>75.2%</w:t>
      </w:r>
      <w:r>
        <w:rPr>
          <w:rFonts w:hint="eastAsia"/>
        </w:rPr>
        <w:t>的被感染的电脑使用的是</w:t>
      </w:r>
      <w:r>
        <w:rPr>
          <w:rFonts w:hint="eastAsia"/>
        </w:rPr>
        <w:t>Windows Server</w:t>
      </w:r>
      <w:r>
        <w:rPr>
          <w:rFonts w:hint="eastAsia"/>
        </w:rPr>
        <w:t>操作系统</w:t>
      </w:r>
      <w:bookmarkStart w:id="1" w:name="_GoBack"/>
      <w:bookmarkEnd w:id="1"/>
      <w:r>
        <w:rPr>
          <w:rFonts w:hint="eastAsia"/>
        </w:rPr>
        <w:t>。具体来看，</w:t>
      </w:r>
      <w:r>
        <w:rPr>
          <w:rFonts w:hint="eastAsia"/>
        </w:rPr>
        <w:t>Server2008/2008 R2</w:t>
      </w:r>
      <w:r>
        <w:rPr>
          <w:rFonts w:hint="eastAsia"/>
        </w:rPr>
        <w:t>占比最高，达</w:t>
      </w:r>
      <w:r>
        <w:rPr>
          <w:rFonts w:hint="eastAsia"/>
        </w:rPr>
        <w:t>55.3%</w:t>
      </w:r>
      <w:r>
        <w:rPr>
          <w:rFonts w:hint="eastAsia"/>
        </w:rPr>
        <w:t>，其次是</w:t>
      </w:r>
      <w:r>
        <w:rPr>
          <w:rFonts w:hint="eastAsia"/>
        </w:rPr>
        <w:t>Server2012/2012 R2</w:t>
      </w:r>
      <w:r>
        <w:rPr>
          <w:rFonts w:hint="eastAsia"/>
        </w:rPr>
        <w:t>，占比约为</w:t>
      </w:r>
      <w:r>
        <w:rPr>
          <w:rFonts w:hint="eastAsia"/>
        </w:rPr>
        <w:t>18.9%</w:t>
      </w:r>
      <w:r>
        <w:rPr>
          <w:rFonts w:hint="eastAsia"/>
        </w:rPr>
        <w:t>，</w:t>
      </w:r>
      <w:r>
        <w:rPr>
          <w:rFonts w:hint="eastAsia"/>
        </w:rPr>
        <w:t>Win7/Win7 SP1</w:t>
      </w:r>
      <w:r>
        <w:rPr>
          <w:rFonts w:hint="eastAsia"/>
        </w:rPr>
        <w:t>排第三，占比约为</w:t>
      </w:r>
      <w:r>
        <w:rPr>
          <w:rFonts w:hint="eastAsia"/>
        </w:rPr>
        <w:t>15.5%</w:t>
      </w:r>
      <w:r>
        <w:rPr>
          <w:rFonts w:hint="eastAsia"/>
        </w:rPr>
        <w:t>。</w:t>
      </w:r>
    </w:p>
    <w:p w14:paraId="5D289EE9" w14:textId="606122B7" w:rsidR="00257203" w:rsidRPr="00257203" w:rsidRDefault="00257203" w:rsidP="00257203">
      <w:pPr>
        <w:pStyle w:val="22"/>
        <w:numPr>
          <w:ilvl w:val="0"/>
          <w:numId w:val="48"/>
        </w:numPr>
        <w:tabs>
          <w:tab w:val="left" w:pos="420"/>
        </w:tabs>
        <w:spacing w:afterLines="50" w:after="156"/>
      </w:pPr>
      <w:r w:rsidRPr="00257203">
        <w:rPr>
          <w:rFonts w:hint="eastAsia"/>
        </w:rPr>
        <w:t>2017</w:t>
      </w:r>
      <w:r w:rsidRPr="00257203">
        <w:rPr>
          <w:rFonts w:hint="eastAsia"/>
        </w:rPr>
        <w:t>年</w:t>
      </w:r>
      <w:r w:rsidRPr="00257203">
        <w:rPr>
          <w:rFonts w:hint="eastAsia"/>
        </w:rPr>
        <w:t>5</w:t>
      </w:r>
      <w:r w:rsidRPr="00257203">
        <w:rPr>
          <w:rFonts w:hint="eastAsia"/>
        </w:rPr>
        <w:t>月</w:t>
      </w:r>
      <w:r w:rsidRPr="00257203">
        <w:rPr>
          <w:rFonts w:hint="eastAsia"/>
        </w:rPr>
        <w:t>-2018</w:t>
      </w:r>
      <w:r w:rsidRPr="00257203">
        <w:rPr>
          <w:rFonts w:hint="eastAsia"/>
        </w:rPr>
        <w:t>年</w:t>
      </w:r>
      <w:r w:rsidRPr="00257203">
        <w:rPr>
          <w:rFonts w:hint="eastAsia"/>
        </w:rPr>
        <w:t>4</w:t>
      </w:r>
      <w:r w:rsidRPr="00257203">
        <w:rPr>
          <w:rFonts w:hint="eastAsia"/>
        </w:rPr>
        <w:t>月，国内至少有约有</w:t>
      </w:r>
      <w:r w:rsidRPr="00257203">
        <w:rPr>
          <w:rFonts w:hint="eastAsia"/>
        </w:rPr>
        <w:t>368.5</w:t>
      </w:r>
      <w:r w:rsidRPr="00257203">
        <w:rPr>
          <w:rFonts w:hint="eastAsia"/>
        </w:rPr>
        <w:t>万台电脑遭到了</w:t>
      </w:r>
      <w:r w:rsidRPr="00257203">
        <w:rPr>
          <w:rFonts w:hint="eastAsia"/>
        </w:rPr>
        <w:t>WannaCry</w:t>
      </w:r>
      <w:r w:rsidRPr="00257203">
        <w:rPr>
          <w:rFonts w:hint="eastAsia"/>
        </w:rPr>
        <w:t>的攻击，其中，</w:t>
      </w:r>
      <w:r w:rsidRPr="00257203">
        <w:rPr>
          <w:rFonts w:hint="eastAsia"/>
        </w:rPr>
        <w:t>2017</w:t>
      </w:r>
      <w:r w:rsidRPr="00257203">
        <w:rPr>
          <w:rFonts w:hint="eastAsia"/>
        </w:rPr>
        <w:t>年</w:t>
      </w:r>
      <w:r w:rsidRPr="00257203">
        <w:rPr>
          <w:rFonts w:hint="eastAsia"/>
        </w:rPr>
        <w:t>9</w:t>
      </w:r>
      <w:r w:rsidRPr="00257203">
        <w:rPr>
          <w:rFonts w:hint="eastAsia"/>
        </w:rPr>
        <w:t>月是攻击最高峰，</w:t>
      </w:r>
      <w:r w:rsidRPr="00257203">
        <w:rPr>
          <w:rFonts w:hint="eastAsia"/>
        </w:rPr>
        <w:t>2018</w:t>
      </w:r>
      <w:r w:rsidRPr="00257203">
        <w:rPr>
          <w:rFonts w:hint="eastAsia"/>
        </w:rPr>
        <w:t>年</w:t>
      </w:r>
      <w:r w:rsidRPr="00257203">
        <w:rPr>
          <w:rFonts w:hint="eastAsia"/>
        </w:rPr>
        <w:t>2</w:t>
      </w:r>
      <w:r w:rsidRPr="00257203">
        <w:rPr>
          <w:rFonts w:hint="eastAsia"/>
        </w:rPr>
        <w:t>月大幅减少后，在随后的</w:t>
      </w:r>
      <w:r w:rsidRPr="00257203">
        <w:rPr>
          <w:rFonts w:hint="eastAsia"/>
        </w:rPr>
        <w:t>3</w:t>
      </w:r>
      <w:r w:rsidRPr="00257203">
        <w:rPr>
          <w:rFonts w:hint="eastAsia"/>
        </w:rPr>
        <w:t>月又开始反弹。</w:t>
      </w:r>
    </w:p>
    <w:p w14:paraId="4992864E" w14:textId="7A6536EB" w:rsidR="00A0055A" w:rsidRDefault="00A0055A" w:rsidP="00257203">
      <w:pPr>
        <w:pStyle w:val="22"/>
        <w:numPr>
          <w:ilvl w:val="0"/>
          <w:numId w:val="48"/>
        </w:numPr>
        <w:tabs>
          <w:tab w:val="left" w:pos="420"/>
        </w:tabs>
        <w:spacing w:afterLines="50" w:after="156"/>
      </w:pPr>
      <w:r>
        <w:t>WannaCry</w:t>
      </w:r>
      <w:r>
        <w:rPr>
          <w:rFonts w:hint="eastAsia"/>
        </w:rPr>
        <w:t>之所以能够穿透内网，攻击被隔离的网络设备，主要是因为以下六种原因：一机双网缺乏有效管理、缺陷设备被带出办公区、协同办公网络未全隔离、防火墙未关闭</w:t>
      </w:r>
      <w:r>
        <w:t>445</w:t>
      </w:r>
      <w:r>
        <w:rPr>
          <w:rFonts w:hint="eastAsia"/>
        </w:rPr>
        <w:t>端口、办公网与生活网未隔离、外网设备分散无人管理。</w:t>
      </w:r>
    </w:p>
    <w:p w14:paraId="15373BB4" w14:textId="4D806719" w:rsidR="00A0055A" w:rsidRDefault="00A0055A" w:rsidP="00A0055A">
      <w:pPr>
        <w:pStyle w:val="22"/>
        <w:numPr>
          <w:ilvl w:val="0"/>
          <w:numId w:val="48"/>
        </w:numPr>
        <w:tabs>
          <w:tab w:val="left" w:pos="420"/>
        </w:tabs>
        <w:spacing w:afterLines="50" w:after="156"/>
      </w:pPr>
      <w:r>
        <w:t>2017</w:t>
      </w:r>
      <w:r>
        <w:rPr>
          <w:rFonts w:hint="eastAsia"/>
        </w:rPr>
        <w:t>年以来，勒索软件的攻击主要呈现以下特点：无</w:t>
      </w:r>
      <w:r>
        <w:t>C2</w:t>
      </w:r>
      <w:r>
        <w:rPr>
          <w:rFonts w:hint="eastAsia"/>
        </w:rPr>
        <w:t>服务器加密技术流行、攻击目标转向政企机构、攻击目的开始多样化、勒索软件平台化运营、境外攻击者多于境内攻击者。</w:t>
      </w:r>
    </w:p>
    <w:p w14:paraId="02FA18F3" w14:textId="052352DA" w:rsidR="00A0055A" w:rsidRDefault="00A0055A" w:rsidP="00A0055A">
      <w:pPr>
        <w:pStyle w:val="22"/>
        <w:numPr>
          <w:ilvl w:val="0"/>
          <w:numId w:val="48"/>
        </w:numPr>
        <w:tabs>
          <w:tab w:val="left" w:pos="420"/>
        </w:tabs>
        <w:spacing w:afterLines="50" w:after="156"/>
      </w:pPr>
      <w:r>
        <w:rPr>
          <w:rFonts w:hint="eastAsia"/>
        </w:rPr>
        <w:t>未来一年，勒索软件的质量和数量还将持续不断攀升，并且会越来越多的使用免杀技术；从攻击特点来看，勒索软件的自我传播能力将越来越强，静默期也会不断延长；从攻击目标来看，勒索软件攻击的操作系统类型将越来越多，同时定向攻击能力也将更加突出；此外，勒索软件造成的经济损失会越来越大，受害者支付赎金的数量也会越来越多。</w:t>
      </w:r>
    </w:p>
    <w:p w14:paraId="5F72D1B0" w14:textId="330B1AD5" w:rsidR="002928F3" w:rsidRPr="001D1238" w:rsidRDefault="00A0055A" w:rsidP="00257203">
      <w:pPr>
        <w:pStyle w:val="22"/>
        <w:widowControl w:val="0"/>
        <w:numPr>
          <w:ilvl w:val="0"/>
          <w:numId w:val="48"/>
        </w:numPr>
        <w:tabs>
          <w:tab w:val="left" w:pos="420"/>
        </w:tabs>
        <w:spacing w:afterLines="50" w:after="156"/>
      </w:pPr>
      <w:r>
        <w:rPr>
          <w:rFonts w:hint="eastAsia"/>
        </w:rPr>
        <w:t>在反勒索软件方面，以下技术最有可能成为主流趋势：文档自动备份隔离保护技术、智能诱捕技术、行为追踪技术、智能文件格式分析技术和数据流分析技术等。对于企业级用户来说，云端免疫技术、密码保护技术等也将起到至关重要的作用。</w:t>
      </w:r>
    </w:p>
    <w:sdt>
      <w:sdtPr>
        <w:rPr>
          <w:rFonts w:ascii="Times New Roman" w:eastAsia="宋体" w:hAnsi="Times New Roman" w:cs="Times New Roman"/>
          <w:color w:val="auto"/>
          <w:kern w:val="2"/>
          <w:sz w:val="21"/>
          <w:szCs w:val="20"/>
          <w:lang w:val="zh-CN"/>
        </w:rPr>
        <w:id w:val="-1090540674"/>
        <w:docPartObj>
          <w:docPartGallery w:val="Table of Contents"/>
          <w:docPartUnique/>
        </w:docPartObj>
      </w:sdtPr>
      <w:sdtEndPr>
        <w:rPr>
          <w:b/>
          <w:bCs/>
        </w:rPr>
      </w:sdtEndPr>
      <w:sdtContent>
        <w:p w14:paraId="3FBD8D3D" w14:textId="43D095E3" w:rsidR="00A00840" w:rsidRPr="001D1238" w:rsidRDefault="00A00840" w:rsidP="002E6BE1">
          <w:pPr>
            <w:pStyle w:val="TOC"/>
            <w:keepNext w:val="0"/>
            <w:keepLines w:val="0"/>
            <w:widowControl w:val="0"/>
            <w:spacing w:beforeLines="50" w:before="156" w:afterLines="150" w:after="468" w:line="240" w:lineRule="auto"/>
            <w:jc w:val="center"/>
            <w:rPr>
              <w:rFonts w:ascii="Times New Roman" w:eastAsia="微软雅黑" w:hAnsi="Times New Roman" w:cs="Times New Roman"/>
              <w:color w:val="auto"/>
              <w:kern w:val="2"/>
            </w:rPr>
          </w:pPr>
          <w:r w:rsidRPr="001D1238">
            <w:rPr>
              <w:rFonts w:ascii="Times New Roman" w:eastAsia="微软雅黑" w:hAnsi="Times New Roman" w:cs="Times New Roman"/>
              <w:color w:val="auto"/>
              <w:kern w:val="2"/>
            </w:rPr>
            <w:t>目</w:t>
          </w:r>
          <w:r w:rsidRPr="001D1238">
            <w:rPr>
              <w:rFonts w:ascii="Times New Roman" w:eastAsia="微软雅黑" w:hAnsi="Times New Roman" w:cs="Times New Roman" w:hint="eastAsia"/>
              <w:color w:val="auto"/>
              <w:kern w:val="2"/>
            </w:rPr>
            <w:t xml:space="preserve">    </w:t>
          </w:r>
          <w:r w:rsidRPr="001D1238">
            <w:rPr>
              <w:rFonts w:ascii="Times New Roman" w:eastAsia="微软雅黑" w:hAnsi="Times New Roman" w:cs="Times New Roman"/>
              <w:color w:val="auto"/>
              <w:kern w:val="2"/>
            </w:rPr>
            <w:t>录</w:t>
          </w:r>
        </w:p>
        <w:p w14:paraId="45C3596A" w14:textId="77777777" w:rsidR="00B7105C" w:rsidRDefault="00A00840">
          <w:pPr>
            <w:pStyle w:val="10"/>
            <w:tabs>
              <w:tab w:val="left" w:pos="840"/>
              <w:tab w:val="right" w:leader="dot" w:pos="8296"/>
            </w:tabs>
            <w:rPr>
              <w:rFonts w:asciiTheme="minorHAnsi" w:eastAsiaTheme="minorEastAsia" w:hAnsiTheme="minorHAnsi" w:cstheme="minorBidi"/>
              <w:b w:val="0"/>
              <w:bCs w:val="0"/>
              <w:caps w:val="0"/>
              <w:noProof/>
              <w:sz w:val="21"/>
              <w:szCs w:val="22"/>
            </w:rPr>
          </w:pPr>
          <w:r w:rsidRPr="001D1238">
            <w:rPr>
              <w:b w:val="0"/>
              <w:bCs w:val="0"/>
              <w:caps w:val="0"/>
            </w:rPr>
            <w:fldChar w:fldCharType="begin"/>
          </w:r>
          <w:r w:rsidRPr="001D1238">
            <w:rPr>
              <w:b w:val="0"/>
              <w:bCs w:val="0"/>
              <w:caps w:val="0"/>
            </w:rPr>
            <w:instrText xml:space="preserve"> TOC \o "1-2" \h \z \u </w:instrText>
          </w:r>
          <w:r w:rsidRPr="001D1238">
            <w:rPr>
              <w:b w:val="0"/>
              <w:bCs w:val="0"/>
              <w:caps w:val="0"/>
            </w:rPr>
            <w:fldChar w:fldCharType="separate"/>
          </w:r>
          <w:hyperlink w:anchor="_Toc513739425" w:history="1">
            <w:r w:rsidR="00B7105C" w:rsidRPr="00EA6D89">
              <w:rPr>
                <w:rStyle w:val="a9"/>
                <w:rFonts w:eastAsia="微软雅黑" w:hint="eastAsia"/>
                <w:noProof/>
              </w:rPr>
              <w:t>第一章</w:t>
            </w:r>
            <w:r w:rsidR="00B7105C">
              <w:rPr>
                <w:rFonts w:asciiTheme="minorHAnsi" w:eastAsiaTheme="minorEastAsia" w:hAnsiTheme="minorHAnsi" w:cstheme="minorBidi"/>
                <w:b w:val="0"/>
                <w:bCs w:val="0"/>
                <w:caps w:val="0"/>
                <w:noProof/>
                <w:sz w:val="21"/>
                <w:szCs w:val="22"/>
              </w:rPr>
              <w:tab/>
            </w:r>
            <w:r w:rsidR="00B7105C" w:rsidRPr="00EA6D89">
              <w:rPr>
                <w:rStyle w:val="a9"/>
                <w:rFonts w:eastAsia="微软雅黑" w:hint="eastAsia"/>
                <w:noProof/>
              </w:rPr>
              <w:t>勒索软件的大规模攻击</w:t>
            </w:r>
            <w:r w:rsidR="00B7105C">
              <w:rPr>
                <w:noProof/>
                <w:webHidden/>
              </w:rPr>
              <w:tab/>
            </w:r>
            <w:r w:rsidR="00B7105C">
              <w:rPr>
                <w:noProof/>
                <w:webHidden/>
              </w:rPr>
              <w:fldChar w:fldCharType="begin"/>
            </w:r>
            <w:r w:rsidR="00B7105C">
              <w:rPr>
                <w:noProof/>
                <w:webHidden/>
              </w:rPr>
              <w:instrText xml:space="preserve"> PAGEREF _Toc513739425 \h </w:instrText>
            </w:r>
            <w:r w:rsidR="00B7105C">
              <w:rPr>
                <w:noProof/>
                <w:webHidden/>
              </w:rPr>
            </w:r>
            <w:r w:rsidR="00B7105C">
              <w:rPr>
                <w:noProof/>
                <w:webHidden/>
              </w:rPr>
              <w:fldChar w:fldCharType="separate"/>
            </w:r>
            <w:r w:rsidR="009B71E1">
              <w:rPr>
                <w:noProof/>
                <w:webHidden/>
              </w:rPr>
              <w:t>1</w:t>
            </w:r>
            <w:r w:rsidR="00B7105C">
              <w:rPr>
                <w:noProof/>
                <w:webHidden/>
              </w:rPr>
              <w:fldChar w:fldCharType="end"/>
            </w:r>
          </w:hyperlink>
        </w:p>
        <w:p w14:paraId="724A11B8"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26" w:history="1">
            <w:r w:rsidR="00B7105C" w:rsidRPr="00EA6D89">
              <w:rPr>
                <w:rStyle w:val="a9"/>
                <w:rFonts w:eastAsia="黑体" w:hint="eastAsia"/>
                <w:bCs/>
                <w:noProof/>
              </w:rPr>
              <w:t>一、</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勒索软件的攻击量</w:t>
            </w:r>
            <w:r w:rsidR="00B7105C">
              <w:rPr>
                <w:noProof/>
                <w:webHidden/>
              </w:rPr>
              <w:tab/>
            </w:r>
            <w:r w:rsidR="00B7105C">
              <w:rPr>
                <w:noProof/>
                <w:webHidden/>
              </w:rPr>
              <w:fldChar w:fldCharType="begin"/>
            </w:r>
            <w:r w:rsidR="00B7105C">
              <w:rPr>
                <w:noProof/>
                <w:webHidden/>
              </w:rPr>
              <w:instrText xml:space="preserve"> PAGEREF _Toc513739426 \h </w:instrText>
            </w:r>
            <w:r w:rsidR="00B7105C">
              <w:rPr>
                <w:noProof/>
                <w:webHidden/>
              </w:rPr>
            </w:r>
            <w:r w:rsidR="00B7105C">
              <w:rPr>
                <w:noProof/>
                <w:webHidden/>
              </w:rPr>
              <w:fldChar w:fldCharType="separate"/>
            </w:r>
            <w:r w:rsidR="009B71E1">
              <w:rPr>
                <w:noProof/>
                <w:webHidden/>
              </w:rPr>
              <w:t>1</w:t>
            </w:r>
            <w:r w:rsidR="00B7105C">
              <w:rPr>
                <w:noProof/>
                <w:webHidden/>
              </w:rPr>
              <w:fldChar w:fldCharType="end"/>
            </w:r>
          </w:hyperlink>
        </w:p>
        <w:p w14:paraId="1E96B45C"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27" w:history="1">
            <w:r w:rsidR="00B7105C" w:rsidRPr="00EA6D89">
              <w:rPr>
                <w:rStyle w:val="a9"/>
                <w:rFonts w:eastAsia="黑体" w:hint="eastAsia"/>
                <w:bCs/>
                <w:noProof/>
              </w:rPr>
              <w:t>二、</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勒索软件家族分布</w:t>
            </w:r>
            <w:r w:rsidR="00B7105C">
              <w:rPr>
                <w:noProof/>
                <w:webHidden/>
              </w:rPr>
              <w:tab/>
            </w:r>
            <w:r w:rsidR="00B7105C">
              <w:rPr>
                <w:noProof/>
                <w:webHidden/>
              </w:rPr>
              <w:fldChar w:fldCharType="begin"/>
            </w:r>
            <w:r w:rsidR="00B7105C">
              <w:rPr>
                <w:noProof/>
                <w:webHidden/>
              </w:rPr>
              <w:instrText xml:space="preserve"> PAGEREF _Toc513739427 \h </w:instrText>
            </w:r>
            <w:r w:rsidR="00B7105C">
              <w:rPr>
                <w:noProof/>
                <w:webHidden/>
              </w:rPr>
            </w:r>
            <w:r w:rsidR="00B7105C">
              <w:rPr>
                <w:noProof/>
                <w:webHidden/>
              </w:rPr>
              <w:fldChar w:fldCharType="separate"/>
            </w:r>
            <w:r w:rsidR="009B71E1">
              <w:rPr>
                <w:noProof/>
                <w:webHidden/>
              </w:rPr>
              <w:t>1</w:t>
            </w:r>
            <w:r w:rsidR="00B7105C">
              <w:rPr>
                <w:noProof/>
                <w:webHidden/>
              </w:rPr>
              <w:fldChar w:fldCharType="end"/>
            </w:r>
          </w:hyperlink>
        </w:p>
        <w:p w14:paraId="1691F249"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28" w:history="1">
            <w:r w:rsidR="00B7105C" w:rsidRPr="00EA6D89">
              <w:rPr>
                <w:rStyle w:val="a9"/>
                <w:rFonts w:eastAsia="黑体" w:hint="eastAsia"/>
                <w:bCs/>
                <w:noProof/>
              </w:rPr>
              <w:t>三、</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勒索软件受害者行业分布</w:t>
            </w:r>
            <w:r w:rsidR="00B7105C">
              <w:rPr>
                <w:noProof/>
                <w:webHidden/>
              </w:rPr>
              <w:tab/>
            </w:r>
            <w:r w:rsidR="00B7105C">
              <w:rPr>
                <w:noProof/>
                <w:webHidden/>
              </w:rPr>
              <w:fldChar w:fldCharType="begin"/>
            </w:r>
            <w:r w:rsidR="00B7105C">
              <w:rPr>
                <w:noProof/>
                <w:webHidden/>
              </w:rPr>
              <w:instrText xml:space="preserve"> PAGEREF _Toc513739428 \h </w:instrText>
            </w:r>
            <w:r w:rsidR="00B7105C">
              <w:rPr>
                <w:noProof/>
                <w:webHidden/>
              </w:rPr>
            </w:r>
            <w:r w:rsidR="00B7105C">
              <w:rPr>
                <w:noProof/>
                <w:webHidden/>
              </w:rPr>
              <w:fldChar w:fldCharType="separate"/>
            </w:r>
            <w:r w:rsidR="009B71E1">
              <w:rPr>
                <w:noProof/>
                <w:webHidden/>
              </w:rPr>
              <w:t>2</w:t>
            </w:r>
            <w:r w:rsidR="00B7105C">
              <w:rPr>
                <w:noProof/>
                <w:webHidden/>
              </w:rPr>
              <w:fldChar w:fldCharType="end"/>
            </w:r>
          </w:hyperlink>
        </w:p>
        <w:p w14:paraId="78088B38"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29" w:history="1">
            <w:r w:rsidR="00B7105C" w:rsidRPr="00EA6D89">
              <w:rPr>
                <w:rStyle w:val="a9"/>
                <w:rFonts w:eastAsia="黑体" w:hint="eastAsia"/>
                <w:bCs/>
                <w:noProof/>
              </w:rPr>
              <w:t>四、</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勒索软件攻击者地域分布</w:t>
            </w:r>
            <w:r w:rsidR="00B7105C">
              <w:rPr>
                <w:noProof/>
                <w:webHidden/>
              </w:rPr>
              <w:tab/>
            </w:r>
            <w:r w:rsidR="00B7105C">
              <w:rPr>
                <w:noProof/>
                <w:webHidden/>
              </w:rPr>
              <w:fldChar w:fldCharType="begin"/>
            </w:r>
            <w:r w:rsidR="00B7105C">
              <w:rPr>
                <w:noProof/>
                <w:webHidden/>
              </w:rPr>
              <w:instrText xml:space="preserve"> PAGEREF _Toc513739429 \h </w:instrText>
            </w:r>
            <w:r w:rsidR="00B7105C">
              <w:rPr>
                <w:noProof/>
                <w:webHidden/>
              </w:rPr>
            </w:r>
            <w:r w:rsidR="00B7105C">
              <w:rPr>
                <w:noProof/>
                <w:webHidden/>
              </w:rPr>
              <w:fldChar w:fldCharType="separate"/>
            </w:r>
            <w:r w:rsidR="009B71E1">
              <w:rPr>
                <w:noProof/>
                <w:webHidden/>
              </w:rPr>
              <w:t>2</w:t>
            </w:r>
            <w:r w:rsidR="00B7105C">
              <w:rPr>
                <w:noProof/>
                <w:webHidden/>
              </w:rPr>
              <w:fldChar w:fldCharType="end"/>
            </w:r>
          </w:hyperlink>
        </w:p>
        <w:p w14:paraId="7AD1E617"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0" w:history="1">
            <w:r w:rsidR="00B7105C" w:rsidRPr="00EA6D89">
              <w:rPr>
                <w:rStyle w:val="a9"/>
                <w:rFonts w:eastAsia="黑体" w:hint="eastAsia"/>
                <w:bCs/>
                <w:noProof/>
              </w:rPr>
              <w:t>五、</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勒索软件受害者地域分布</w:t>
            </w:r>
            <w:r w:rsidR="00B7105C">
              <w:rPr>
                <w:noProof/>
                <w:webHidden/>
              </w:rPr>
              <w:tab/>
            </w:r>
            <w:r w:rsidR="00B7105C">
              <w:rPr>
                <w:noProof/>
                <w:webHidden/>
              </w:rPr>
              <w:fldChar w:fldCharType="begin"/>
            </w:r>
            <w:r w:rsidR="00B7105C">
              <w:rPr>
                <w:noProof/>
                <w:webHidden/>
              </w:rPr>
              <w:instrText xml:space="preserve"> PAGEREF _Toc513739430 \h </w:instrText>
            </w:r>
            <w:r w:rsidR="00B7105C">
              <w:rPr>
                <w:noProof/>
                <w:webHidden/>
              </w:rPr>
            </w:r>
            <w:r w:rsidR="00B7105C">
              <w:rPr>
                <w:noProof/>
                <w:webHidden/>
              </w:rPr>
              <w:fldChar w:fldCharType="separate"/>
            </w:r>
            <w:r w:rsidR="009B71E1">
              <w:rPr>
                <w:noProof/>
                <w:webHidden/>
              </w:rPr>
              <w:t>3</w:t>
            </w:r>
            <w:r w:rsidR="00B7105C">
              <w:rPr>
                <w:noProof/>
                <w:webHidden/>
              </w:rPr>
              <w:fldChar w:fldCharType="end"/>
            </w:r>
          </w:hyperlink>
        </w:p>
        <w:p w14:paraId="6174FF35"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1" w:history="1">
            <w:r w:rsidR="00B7105C" w:rsidRPr="00EA6D89">
              <w:rPr>
                <w:rStyle w:val="a9"/>
                <w:rFonts w:eastAsia="黑体" w:hint="eastAsia"/>
                <w:bCs/>
                <w:noProof/>
              </w:rPr>
              <w:t>六、</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勒索软件感染操作系统分布</w:t>
            </w:r>
            <w:r w:rsidR="00B7105C">
              <w:rPr>
                <w:noProof/>
                <w:webHidden/>
              </w:rPr>
              <w:tab/>
            </w:r>
            <w:r w:rsidR="00B7105C">
              <w:rPr>
                <w:noProof/>
                <w:webHidden/>
              </w:rPr>
              <w:fldChar w:fldCharType="begin"/>
            </w:r>
            <w:r w:rsidR="00B7105C">
              <w:rPr>
                <w:noProof/>
                <w:webHidden/>
              </w:rPr>
              <w:instrText xml:space="preserve"> PAGEREF _Toc513739431 \h </w:instrText>
            </w:r>
            <w:r w:rsidR="00B7105C">
              <w:rPr>
                <w:noProof/>
                <w:webHidden/>
              </w:rPr>
            </w:r>
            <w:r w:rsidR="00B7105C">
              <w:rPr>
                <w:noProof/>
                <w:webHidden/>
              </w:rPr>
              <w:fldChar w:fldCharType="separate"/>
            </w:r>
            <w:r w:rsidR="009B71E1">
              <w:rPr>
                <w:noProof/>
                <w:webHidden/>
              </w:rPr>
              <w:t>3</w:t>
            </w:r>
            <w:r w:rsidR="00B7105C">
              <w:rPr>
                <w:noProof/>
                <w:webHidden/>
              </w:rPr>
              <w:fldChar w:fldCharType="end"/>
            </w:r>
          </w:hyperlink>
        </w:p>
        <w:p w14:paraId="606F8206" w14:textId="77777777" w:rsidR="00B7105C" w:rsidRDefault="003552FC">
          <w:pPr>
            <w:pStyle w:val="10"/>
            <w:tabs>
              <w:tab w:val="left" w:pos="1050"/>
              <w:tab w:val="right" w:leader="dot" w:pos="8296"/>
            </w:tabs>
            <w:rPr>
              <w:rFonts w:asciiTheme="minorHAnsi" w:eastAsiaTheme="minorEastAsia" w:hAnsiTheme="minorHAnsi" w:cstheme="minorBidi"/>
              <w:b w:val="0"/>
              <w:bCs w:val="0"/>
              <w:caps w:val="0"/>
              <w:noProof/>
              <w:sz w:val="21"/>
              <w:szCs w:val="22"/>
            </w:rPr>
          </w:pPr>
          <w:hyperlink w:anchor="_Toc513739432" w:history="1">
            <w:r w:rsidR="00B7105C" w:rsidRPr="00EA6D89">
              <w:rPr>
                <w:rStyle w:val="a9"/>
                <w:rFonts w:eastAsia="微软雅黑" w:hint="eastAsia"/>
                <w:noProof/>
              </w:rPr>
              <w:t>第二章</w:t>
            </w:r>
            <w:r w:rsidR="00B7105C">
              <w:rPr>
                <w:rFonts w:asciiTheme="minorHAnsi" w:eastAsiaTheme="minorEastAsia" w:hAnsiTheme="minorHAnsi" w:cstheme="minorBidi"/>
                <w:b w:val="0"/>
                <w:bCs w:val="0"/>
                <w:caps w:val="0"/>
                <w:noProof/>
                <w:sz w:val="21"/>
                <w:szCs w:val="22"/>
              </w:rPr>
              <w:tab/>
            </w:r>
            <w:r w:rsidR="00B7105C" w:rsidRPr="00EA6D89">
              <w:rPr>
                <w:rStyle w:val="a9"/>
                <w:rFonts w:eastAsia="微软雅黑"/>
                <w:noProof/>
              </w:rPr>
              <w:t>WannaCry</w:t>
            </w:r>
            <w:r w:rsidR="00B7105C" w:rsidRPr="00EA6D89">
              <w:rPr>
                <w:rStyle w:val="a9"/>
                <w:rFonts w:eastAsia="微软雅黑" w:hint="eastAsia"/>
                <w:noProof/>
              </w:rPr>
              <w:t>攻击分析</w:t>
            </w:r>
            <w:r w:rsidR="00B7105C">
              <w:rPr>
                <w:noProof/>
                <w:webHidden/>
              </w:rPr>
              <w:tab/>
            </w:r>
            <w:r w:rsidR="00B7105C">
              <w:rPr>
                <w:noProof/>
                <w:webHidden/>
              </w:rPr>
              <w:fldChar w:fldCharType="begin"/>
            </w:r>
            <w:r w:rsidR="00B7105C">
              <w:rPr>
                <w:noProof/>
                <w:webHidden/>
              </w:rPr>
              <w:instrText xml:space="preserve"> PAGEREF _Toc513739432 \h </w:instrText>
            </w:r>
            <w:r w:rsidR="00B7105C">
              <w:rPr>
                <w:noProof/>
                <w:webHidden/>
              </w:rPr>
            </w:r>
            <w:r w:rsidR="00B7105C">
              <w:rPr>
                <w:noProof/>
                <w:webHidden/>
              </w:rPr>
              <w:fldChar w:fldCharType="separate"/>
            </w:r>
            <w:r w:rsidR="009B71E1">
              <w:rPr>
                <w:noProof/>
                <w:webHidden/>
              </w:rPr>
              <w:t>5</w:t>
            </w:r>
            <w:r w:rsidR="00B7105C">
              <w:rPr>
                <w:noProof/>
                <w:webHidden/>
              </w:rPr>
              <w:fldChar w:fldCharType="end"/>
            </w:r>
          </w:hyperlink>
        </w:p>
        <w:p w14:paraId="30DBFDFE"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3" w:history="1">
            <w:r w:rsidR="00B7105C" w:rsidRPr="00EA6D89">
              <w:rPr>
                <w:rStyle w:val="a9"/>
                <w:rFonts w:eastAsia="黑体" w:hint="eastAsia"/>
                <w:bCs/>
                <w:noProof/>
              </w:rPr>
              <w:t>一、</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勒索蠕虫的空前影响</w:t>
            </w:r>
            <w:r w:rsidR="00B7105C">
              <w:rPr>
                <w:noProof/>
                <w:webHidden/>
              </w:rPr>
              <w:tab/>
            </w:r>
            <w:r w:rsidR="00B7105C">
              <w:rPr>
                <w:noProof/>
                <w:webHidden/>
              </w:rPr>
              <w:fldChar w:fldCharType="begin"/>
            </w:r>
            <w:r w:rsidR="00B7105C">
              <w:rPr>
                <w:noProof/>
                <w:webHidden/>
              </w:rPr>
              <w:instrText xml:space="preserve"> PAGEREF _Toc513739433 \h </w:instrText>
            </w:r>
            <w:r w:rsidR="00B7105C">
              <w:rPr>
                <w:noProof/>
                <w:webHidden/>
              </w:rPr>
            </w:r>
            <w:r w:rsidR="00B7105C">
              <w:rPr>
                <w:noProof/>
                <w:webHidden/>
              </w:rPr>
              <w:fldChar w:fldCharType="separate"/>
            </w:r>
            <w:r w:rsidR="009B71E1">
              <w:rPr>
                <w:noProof/>
                <w:webHidden/>
              </w:rPr>
              <w:t>5</w:t>
            </w:r>
            <w:r w:rsidR="00B7105C">
              <w:rPr>
                <w:noProof/>
                <w:webHidden/>
              </w:rPr>
              <w:fldChar w:fldCharType="end"/>
            </w:r>
          </w:hyperlink>
        </w:p>
        <w:p w14:paraId="02ABBCA3"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4" w:history="1">
            <w:r w:rsidR="00B7105C" w:rsidRPr="00EA6D89">
              <w:rPr>
                <w:rStyle w:val="a9"/>
                <w:rFonts w:eastAsia="黑体" w:hint="eastAsia"/>
                <w:bCs/>
                <w:noProof/>
              </w:rPr>
              <w:t>二、</w:t>
            </w:r>
            <w:r w:rsidR="00B7105C">
              <w:rPr>
                <w:rFonts w:asciiTheme="minorHAnsi" w:eastAsiaTheme="minorEastAsia" w:hAnsiTheme="minorHAnsi" w:cstheme="minorBidi"/>
                <w:smallCaps w:val="0"/>
                <w:noProof/>
                <w:sz w:val="21"/>
                <w:szCs w:val="22"/>
              </w:rPr>
              <w:tab/>
            </w:r>
            <w:r w:rsidR="00B7105C" w:rsidRPr="00EA6D89">
              <w:rPr>
                <w:rStyle w:val="a9"/>
                <w:rFonts w:eastAsia="黑体"/>
                <w:bCs/>
                <w:noProof/>
              </w:rPr>
              <w:t>WannaCry</w:t>
            </w:r>
            <w:r w:rsidR="00B7105C" w:rsidRPr="00EA6D89">
              <w:rPr>
                <w:rStyle w:val="a9"/>
                <w:rFonts w:eastAsia="黑体" w:hint="eastAsia"/>
                <w:bCs/>
                <w:noProof/>
              </w:rPr>
              <w:t>穿透内网原因</w:t>
            </w:r>
            <w:r w:rsidR="00B7105C">
              <w:rPr>
                <w:noProof/>
                <w:webHidden/>
              </w:rPr>
              <w:tab/>
            </w:r>
            <w:r w:rsidR="00B7105C">
              <w:rPr>
                <w:noProof/>
                <w:webHidden/>
              </w:rPr>
              <w:fldChar w:fldCharType="begin"/>
            </w:r>
            <w:r w:rsidR="00B7105C">
              <w:rPr>
                <w:noProof/>
                <w:webHidden/>
              </w:rPr>
              <w:instrText xml:space="preserve"> PAGEREF _Toc513739434 \h </w:instrText>
            </w:r>
            <w:r w:rsidR="00B7105C">
              <w:rPr>
                <w:noProof/>
                <w:webHidden/>
              </w:rPr>
            </w:r>
            <w:r w:rsidR="00B7105C">
              <w:rPr>
                <w:noProof/>
                <w:webHidden/>
              </w:rPr>
              <w:fldChar w:fldCharType="separate"/>
            </w:r>
            <w:r w:rsidR="009B71E1">
              <w:rPr>
                <w:noProof/>
                <w:webHidden/>
              </w:rPr>
              <w:t>6</w:t>
            </w:r>
            <w:r w:rsidR="00B7105C">
              <w:rPr>
                <w:noProof/>
                <w:webHidden/>
              </w:rPr>
              <w:fldChar w:fldCharType="end"/>
            </w:r>
          </w:hyperlink>
        </w:p>
        <w:p w14:paraId="11707802"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5" w:history="1">
            <w:r w:rsidR="00B7105C" w:rsidRPr="00EA6D89">
              <w:rPr>
                <w:rStyle w:val="a9"/>
                <w:rFonts w:eastAsia="黑体" w:hint="eastAsia"/>
                <w:bCs/>
                <w:noProof/>
              </w:rPr>
              <w:t>三、</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其他暴露出来的问题简析</w:t>
            </w:r>
            <w:r w:rsidR="00B7105C">
              <w:rPr>
                <w:noProof/>
                <w:webHidden/>
              </w:rPr>
              <w:tab/>
            </w:r>
            <w:r w:rsidR="00B7105C">
              <w:rPr>
                <w:noProof/>
                <w:webHidden/>
              </w:rPr>
              <w:fldChar w:fldCharType="begin"/>
            </w:r>
            <w:r w:rsidR="00B7105C">
              <w:rPr>
                <w:noProof/>
                <w:webHidden/>
              </w:rPr>
              <w:instrText xml:space="preserve"> PAGEREF _Toc513739435 \h </w:instrText>
            </w:r>
            <w:r w:rsidR="00B7105C">
              <w:rPr>
                <w:noProof/>
                <w:webHidden/>
              </w:rPr>
            </w:r>
            <w:r w:rsidR="00B7105C">
              <w:rPr>
                <w:noProof/>
                <w:webHidden/>
              </w:rPr>
              <w:fldChar w:fldCharType="separate"/>
            </w:r>
            <w:r w:rsidR="009B71E1">
              <w:rPr>
                <w:noProof/>
                <w:webHidden/>
              </w:rPr>
              <w:t>7</w:t>
            </w:r>
            <w:r w:rsidR="00B7105C">
              <w:rPr>
                <w:noProof/>
                <w:webHidden/>
              </w:rPr>
              <w:fldChar w:fldCharType="end"/>
            </w:r>
          </w:hyperlink>
        </w:p>
        <w:p w14:paraId="22B8A073" w14:textId="77777777" w:rsidR="00B7105C" w:rsidRDefault="003552FC">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13739436" w:history="1">
            <w:r w:rsidR="00B7105C" w:rsidRPr="00EA6D89">
              <w:rPr>
                <w:rStyle w:val="a9"/>
                <w:rFonts w:eastAsia="微软雅黑" w:hint="eastAsia"/>
                <w:noProof/>
              </w:rPr>
              <w:t>第三章</w:t>
            </w:r>
            <w:r w:rsidR="00B7105C">
              <w:rPr>
                <w:rFonts w:asciiTheme="minorHAnsi" w:eastAsiaTheme="minorEastAsia" w:hAnsiTheme="minorHAnsi" w:cstheme="minorBidi"/>
                <w:b w:val="0"/>
                <w:bCs w:val="0"/>
                <w:caps w:val="0"/>
                <w:noProof/>
                <w:sz w:val="21"/>
                <w:szCs w:val="22"/>
              </w:rPr>
              <w:tab/>
            </w:r>
            <w:r w:rsidR="00B7105C" w:rsidRPr="00EA6D89">
              <w:rPr>
                <w:rStyle w:val="a9"/>
                <w:rFonts w:eastAsia="微软雅黑" w:hint="eastAsia"/>
                <w:noProof/>
              </w:rPr>
              <w:t>勒索软件的攻击特点</w:t>
            </w:r>
            <w:r w:rsidR="00B7105C">
              <w:rPr>
                <w:noProof/>
                <w:webHidden/>
              </w:rPr>
              <w:tab/>
            </w:r>
            <w:r w:rsidR="00B7105C">
              <w:rPr>
                <w:noProof/>
                <w:webHidden/>
              </w:rPr>
              <w:fldChar w:fldCharType="begin"/>
            </w:r>
            <w:r w:rsidR="00B7105C">
              <w:rPr>
                <w:noProof/>
                <w:webHidden/>
              </w:rPr>
              <w:instrText xml:space="preserve"> PAGEREF _Toc513739436 \h </w:instrText>
            </w:r>
            <w:r w:rsidR="00B7105C">
              <w:rPr>
                <w:noProof/>
                <w:webHidden/>
              </w:rPr>
            </w:r>
            <w:r w:rsidR="00B7105C">
              <w:rPr>
                <w:noProof/>
                <w:webHidden/>
              </w:rPr>
              <w:fldChar w:fldCharType="separate"/>
            </w:r>
            <w:r w:rsidR="009B71E1">
              <w:rPr>
                <w:noProof/>
                <w:webHidden/>
              </w:rPr>
              <w:t>10</w:t>
            </w:r>
            <w:r w:rsidR="00B7105C">
              <w:rPr>
                <w:noProof/>
                <w:webHidden/>
              </w:rPr>
              <w:fldChar w:fldCharType="end"/>
            </w:r>
          </w:hyperlink>
        </w:p>
        <w:p w14:paraId="1FF01D58"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7" w:history="1">
            <w:r w:rsidR="00B7105C" w:rsidRPr="00EA6D89">
              <w:rPr>
                <w:rStyle w:val="a9"/>
                <w:rFonts w:eastAsia="黑体" w:hint="eastAsia"/>
                <w:bCs/>
                <w:noProof/>
              </w:rPr>
              <w:t>一、</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无</w:t>
            </w:r>
            <w:r w:rsidR="00B7105C" w:rsidRPr="00EA6D89">
              <w:rPr>
                <w:rStyle w:val="a9"/>
                <w:rFonts w:eastAsia="黑体"/>
                <w:bCs/>
                <w:noProof/>
              </w:rPr>
              <w:t>C2</w:t>
            </w:r>
            <w:r w:rsidR="00B7105C" w:rsidRPr="00EA6D89">
              <w:rPr>
                <w:rStyle w:val="a9"/>
                <w:rFonts w:eastAsia="黑体" w:hint="eastAsia"/>
                <w:bCs/>
                <w:noProof/>
              </w:rPr>
              <w:t>服务器加密技术流行</w:t>
            </w:r>
            <w:r w:rsidR="00B7105C">
              <w:rPr>
                <w:noProof/>
                <w:webHidden/>
              </w:rPr>
              <w:tab/>
            </w:r>
            <w:r w:rsidR="00B7105C">
              <w:rPr>
                <w:noProof/>
                <w:webHidden/>
              </w:rPr>
              <w:fldChar w:fldCharType="begin"/>
            </w:r>
            <w:r w:rsidR="00B7105C">
              <w:rPr>
                <w:noProof/>
                <w:webHidden/>
              </w:rPr>
              <w:instrText xml:space="preserve"> PAGEREF _Toc513739437 \h </w:instrText>
            </w:r>
            <w:r w:rsidR="00B7105C">
              <w:rPr>
                <w:noProof/>
                <w:webHidden/>
              </w:rPr>
            </w:r>
            <w:r w:rsidR="00B7105C">
              <w:rPr>
                <w:noProof/>
                <w:webHidden/>
              </w:rPr>
              <w:fldChar w:fldCharType="separate"/>
            </w:r>
            <w:r w:rsidR="009B71E1">
              <w:rPr>
                <w:noProof/>
                <w:webHidden/>
              </w:rPr>
              <w:t>10</w:t>
            </w:r>
            <w:r w:rsidR="00B7105C">
              <w:rPr>
                <w:noProof/>
                <w:webHidden/>
              </w:rPr>
              <w:fldChar w:fldCharType="end"/>
            </w:r>
          </w:hyperlink>
        </w:p>
        <w:p w14:paraId="59A269F8"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8" w:history="1">
            <w:r w:rsidR="00B7105C" w:rsidRPr="00EA6D89">
              <w:rPr>
                <w:rStyle w:val="a9"/>
                <w:rFonts w:eastAsia="黑体" w:hint="eastAsia"/>
                <w:bCs/>
                <w:noProof/>
              </w:rPr>
              <w:t>二、</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攻击目标转向政企机构</w:t>
            </w:r>
            <w:r w:rsidR="00B7105C">
              <w:rPr>
                <w:noProof/>
                <w:webHidden/>
              </w:rPr>
              <w:tab/>
            </w:r>
            <w:r w:rsidR="00B7105C">
              <w:rPr>
                <w:noProof/>
                <w:webHidden/>
              </w:rPr>
              <w:fldChar w:fldCharType="begin"/>
            </w:r>
            <w:r w:rsidR="00B7105C">
              <w:rPr>
                <w:noProof/>
                <w:webHidden/>
              </w:rPr>
              <w:instrText xml:space="preserve"> PAGEREF _Toc513739438 \h </w:instrText>
            </w:r>
            <w:r w:rsidR="00B7105C">
              <w:rPr>
                <w:noProof/>
                <w:webHidden/>
              </w:rPr>
            </w:r>
            <w:r w:rsidR="00B7105C">
              <w:rPr>
                <w:noProof/>
                <w:webHidden/>
              </w:rPr>
              <w:fldChar w:fldCharType="separate"/>
            </w:r>
            <w:r w:rsidR="009B71E1">
              <w:rPr>
                <w:noProof/>
                <w:webHidden/>
              </w:rPr>
              <w:t>11</w:t>
            </w:r>
            <w:r w:rsidR="00B7105C">
              <w:rPr>
                <w:noProof/>
                <w:webHidden/>
              </w:rPr>
              <w:fldChar w:fldCharType="end"/>
            </w:r>
          </w:hyperlink>
        </w:p>
        <w:p w14:paraId="46C8475B"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39" w:history="1">
            <w:r w:rsidR="00B7105C" w:rsidRPr="00EA6D89">
              <w:rPr>
                <w:rStyle w:val="a9"/>
                <w:rFonts w:eastAsia="黑体" w:hint="eastAsia"/>
                <w:bCs/>
                <w:noProof/>
              </w:rPr>
              <w:t>三、</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针对关键信息基础设施的攻击</w:t>
            </w:r>
            <w:r w:rsidR="00B7105C">
              <w:rPr>
                <w:noProof/>
                <w:webHidden/>
              </w:rPr>
              <w:tab/>
            </w:r>
            <w:r w:rsidR="00B7105C">
              <w:rPr>
                <w:noProof/>
                <w:webHidden/>
              </w:rPr>
              <w:fldChar w:fldCharType="begin"/>
            </w:r>
            <w:r w:rsidR="00B7105C">
              <w:rPr>
                <w:noProof/>
                <w:webHidden/>
              </w:rPr>
              <w:instrText xml:space="preserve"> PAGEREF _Toc513739439 \h </w:instrText>
            </w:r>
            <w:r w:rsidR="00B7105C">
              <w:rPr>
                <w:noProof/>
                <w:webHidden/>
              </w:rPr>
            </w:r>
            <w:r w:rsidR="00B7105C">
              <w:rPr>
                <w:noProof/>
                <w:webHidden/>
              </w:rPr>
              <w:fldChar w:fldCharType="separate"/>
            </w:r>
            <w:r w:rsidR="009B71E1">
              <w:rPr>
                <w:noProof/>
                <w:webHidden/>
              </w:rPr>
              <w:t>11</w:t>
            </w:r>
            <w:r w:rsidR="00B7105C">
              <w:rPr>
                <w:noProof/>
                <w:webHidden/>
              </w:rPr>
              <w:fldChar w:fldCharType="end"/>
            </w:r>
          </w:hyperlink>
        </w:p>
        <w:p w14:paraId="0C6635FE"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0" w:history="1">
            <w:r w:rsidR="00B7105C" w:rsidRPr="00EA6D89">
              <w:rPr>
                <w:rStyle w:val="a9"/>
                <w:rFonts w:eastAsia="黑体" w:hint="eastAsia"/>
                <w:bCs/>
                <w:noProof/>
              </w:rPr>
              <w:t>四、</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攻击目的开始多样化</w:t>
            </w:r>
            <w:r w:rsidR="00B7105C">
              <w:rPr>
                <w:noProof/>
                <w:webHidden/>
              </w:rPr>
              <w:tab/>
            </w:r>
            <w:r w:rsidR="00B7105C">
              <w:rPr>
                <w:noProof/>
                <w:webHidden/>
              </w:rPr>
              <w:fldChar w:fldCharType="begin"/>
            </w:r>
            <w:r w:rsidR="00B7105C">
              <w:rPr>
                <w:noProof/>
                <w:webHidden/>
              </w:rPr>
              <w:instrText xml:space="preserve"> PAGEREF _Toc513739440 \h </w:instrText>
            </w:r>
            <w:r w:rsidR="00B7105C">
              <w:rPr>
                <w:noProof/>
                <w:webHidden/>
              </w:rPr>
            </w:r>
            <w:r w:rsidR="00B7105C">
              <w:rPr>
                <w:noProof/>
                <w:webHidden/>
              </w:rPr>
              <w:fldChar w:fldCharType="separate"/>
            </w:r>
            <w:r w:rsidR="009B71E1">
              <w:rPr>
                <w:noProof/>
                <w:webHidden/>
              </w:rPr>
              <w:t>11</w:t>
            </w:r>
            <w:r w:rsidR="00B7105C">
              <w:rPr>
                <w:noProof/>
                <w:webHidden/>
              </w:rPr>
              <w:fldChar w:fldCharType="end"/>
            </w:r>
          </w:hyperlink>
        </w:p>
        <w:p w14:paraId="48321323"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1" w:history="1">
            <w:r w:rsidR="00B7105C" w:rsidRPr="00EA6D89">
              <w:rPr>
                <w:rStyle w:val="a9"/>
                <w:rFonts w:eastAsia="黑体" w:hint="eastAsia"/>
                <w:bCs/>
                <w:noProof/>
              </w:rPr>
              <w:t>五、</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勒索软件平台化运营</w:t>
            </w:r>
            <w:r w:rsidR="00B7105C">
              <w:rPr>
                <w:noProof/>
                <w:webHidden/>
              </w:rPr>
              <w:tab/>
            </w:r>
            <w:r w:rsidR="00B7105C">
              <w:rPr>
                <w:noProof/>
                <w:webHidden/>
              </w:rPr>
              <w:fldChar w:fldCharType="begin"/>
            </w:r>
            <w:r w:rsidR="00B7105C">
              <w:rPr>
                <w:noProof/>
                <w:webHidden/>
              </w:rPr>
              <w:instrText xml:space="preserve"> PAGEREF _Toc513739441 \h </w:instrText>
            </w:r>
            <w:r w:rsidR="00B7105C">
              <w:rPr>
                <w:noProof/>
                <w:webHidden/>
              </w:rPr>
            </w:r>
            <w:r w:rsidR="00B7105C">
              <w:rPr>
                <w:noProof/>
                <w:webHidden/>
              </w:rPr>
              <w:fldChar w:fldCharType="separate"/>
            </w:r>
            <w:r w:rsidR="009B71E1">
              <w:rPr>
                <w:noProof/>
                <w:webHidden/>
              </w:rPr>
              <w:t>11</w:t>
            </w:r>
            <w:r w:rsidR="00B7105C">
              <w:rPr>
                <w:noProof/>
                <w:webHidden/>
              </w:rPr>
              <w:fldChar w:fldCharType="end"/>
            </w:r>
          </w:hyperlink>
        </w:p>
        <w:p w14:paraId="4414F297"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2" w:history="1">
            <w:r w:rsidR="00B7105C" w:rsidRPr="00EA6D89">
              <w:rPr>
                <w:rStyle w:val="a9"/>
                <w:rFonts w:eastAsia="黑体" w:hint="eastAsia"/>
                <w:bCs/>
                <w:noProof/>
              </w:rPr>
              <w:t>六、</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境外攻击者多于境内攻击者</w:t>
            </w:r>
            <w:r w:rsidR="00B7105C">
              <w:rPr>
                <w:noProof/>
                <w:webHidden/>
              </w:rPr>
              <w:tab/>
            </w:r>
            <w:r w:rsidR="00B7105C">
              <w:rPr>
                <w:noProof/>
                <w:webHidden/>
              </w:rPr>
              <w:fldChar w:fldCharType="begin"/>
            </w:r>
            <w:r w:rsidR="00B7105C">
              <w:rPr>
                <w:noProof/>
                <w:webHidden/>
              </w:rPr>
              <w:instrText xml:space="preserve"> PAGEREF _Toc513739442 \h </w:instrText>
            </w:r>
            <w:r w:rsidR="00B7105C">
              <w:rPr>
                <w:noProof/>
                <w:webHidden/>
              </w:rPr>
            </w:r>
            <w:r w:rsidR="00B7105C">
              <w:rPr>
                <w:noProof/>
                <w:webHidden/>
              </w:rPr>
              <w:fldChar w:fldCharType="separate"/>
            </w:r>
            <w:r w:rsidR="009B71E1">
              <w:rPr>
                <w:noProof/>
                <w:webHidden/>
              </w:rPr>
              <w:t>12</w:t>
            </w:r>
            <w:r w:rsidR="00B7105C">
              <w:rPr>
                <w:noProof/>
                <w:webHidden/>
              </w:rPr>
              <w:fldChar w:fldCharType="end"/>
            </w:r>
          </w:hyperlink>
        </w:p>
        <w:p w14:paraId="72AB72A1" w14:textId="77777777" w:rsidR="00B7105C" w:rsidRDefault="003552FC">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13739443" w:history="1">
            <w:r w:rsidR="00B7105C" w:rsidRPr="00EA6D89">
              <w:rPr>
                <w:rStyle w:val="a9"/>
                <w:rFonts w:eastAsia="微软雅黑" w:hint="eastAsia"/>
                <w:noProof/>
              </w:rPr>
              <w:t>第四章</w:t>
            </w:r>
            <w:r w:rsidR="00B7105C">
              <w:rPr>
                <w:rFonts w:asciiTheme="minorHAnsi" w:eastAsiaTheme="minorEastAsia" w:hAnsiTheme="minorHAnsi" w:cstheme="minorBidi"/>
                <w:b w:val="0"/>
                <w:bCs w:val="0"/>
                <w:caps w:val="0"/>
                <w:noProof/>
                <w:sz w:val="21"/>
                <w:szCs w:val="22"/>
              </w:rPr>
              <w:tab/>
            </w:r>
            <w:r w:rsidR="00B7105C" w:rsidRPr="00EA6D89">
              <w:rPr>
                <w:rStyle w:val="a9"/>
                <w:rFonts w:eastAsia="微软雅黑" w:hint="eastAsia"/>
                <w:noProof/>
              </w:rPr>
              <w:t>勒索软件趋势预测</w:t>
            </w:r>
            <w:r w:rsidR="00B7105C">
              <w:rPr>
                <w:noProof/>
                <w:webHidden/>
              </w:rPr>
              <w:tab/>
            </w:r>
            <w:r w:rsidR="00B7105C">
              <w:rPr>
                <w:noProof/>
                <w:webHidden/>
              </w:rPr>
              <w:fldChar w:fldCharType="begin"/>
            </w:r>
            <w:r w:rsidR="00B7105C">
              <w:rPr>
                <w:noProof/>
                <w:webHidden/>
              </w:rPr>
              <w:instrText xml:space="preserve"> PAGEREF _Toc513739443 \h </w:instrText>
            </w:r>
            <w:r w:rsidR="00B7105C">
              <w:rPr>
                <w:noProof/>
                <w:webHidden/>
              </w:rPr>
            </w:r>
            <w:r w:rsidR="00B7105C">
              <w:rPr>
                <w:noProof/>
                <w:webHidden/>
              </w:rPr>
              <w:fldChar w:fldCharType="separate"/>
            </w:r>
            <w:r w:rsidR="009B71E1">
              <w:rPr>
                <w:noProof/>
                <w:webHidden/>
              </w:rPr>
              <w:t>14</w:t>
            </w:r>
            <w:r w:rsidR="00B7105C">
              <w:rPr>
                <w:noProof/>
                <w:webHidden/>
              </w:rPr>
              <w:fldChar w:fldCharType="end"/>
            </w:r>
          </w:hyperlink>
        </w:p>
        <w:p w14:paraId="36597A48"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4" w:history="1">
            <w:r w:rsidR="00B7105C" w:rsidRPr="00EA6D89">
              <w:rPr>
                <w:rStyle w:val="a9"/>
                <w:rFonts w:eastAsia="黑体" w:hint="eastAsia"/>
                <w:bCs/>
                <w:noProof/>
              </w:rPr>
              <w:t>一、</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整体态势</w:t>
            </w:r>
            <w:r w:rsidR="00B7105C">
              <w:rPr>
                <w:noProof/>
                <w:webHidden/>
              </w:rPr>
              <w:tab/>
            </w:r>
            <w:r w:rsidR="00B7105C">
              <w:rPr>
                <w:noProof/>
                <w:webHidden/>
              </w:rPr>
              <w:fldChar w:fldCharType="begin"/>
            </w:r>
            <w:r w:rsidR="00B7105C">
              <w:rPr>
                <w:noProof/>
                <w:webHidden/>
              </w:rPr>
              <w:instrText xml:space="preserve"> PAGEREF _Toc513739444 \h </w:instrText>
            </w:r>
            <w:r w:rsidR="00B7105C">
              <w:rPr>
                <w:noProof/>
                <w:webHidden/>
              </w:rPr>
            </w:r>
            <w:r w:rsidR="00B7105C">
              <w:rPr>
                <w:noProof/>
                <w:webHidden/>
              </w:rPr>
              <w:fldChar w:fldCharType="separate"/>
            </w:r>
            <w:r w:rsidR="009B71E1">
              <w:rPr>
                <w:noProof/>
                <w:webHidden/>
              </w:rPr>
              <w:t>14</w:t>
            </w:r>
            <w:r w:rsidR="00B7105C">
              <w:rPr>
                <w:noProof/>
                <w:webHidden/>
              </w:rPr>
              <w:fldChar w:fldCharType="end"/>
            </w:r>
          </w:hyperlink>
        </w:p>
        <w:p w14:paraId="21B4F64C"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5" w:history="1">
            <w:r w:rsidR="00B7105C" w:rsidRPr="00EA6D89">
              <w:rPr>
                <w:rStyle w:val="a9"/>
                <w:rFonts w:eastAsia="黑体" w:hint="eastAsia"/>
                <w:bCs/>
                <w:noProof/>
              </w:rPr>
              <w:t>二、</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攻击特点</w:t>
            </w:r>
            <w:r w:rsidR="00B7105C">
              <w:rPr>
                <w:noProof/>
                <w:webHidden/>
              </w:rPr>
              <w:tab/>
            </w:r>
            <w:r w:rsidR="00B7105C">
              <w:rPr>
                <w:noProof/>
                <w:webHidden/>
              </w:rPr>
              <w:fldChar w:fldCharType="begin"/>
            </w:r>
            <w:r w:rsidR="00B7105C">
              <w:rPr>
                <w:noProof/>
                <w:webHidden/>
              </w:rPr>
              <w:instrText xml:space="preserve"> PAGEREF _Toc513739445 \h </w:instrText>
            </w:r>
            <w:r w:rsidR="00B7105C">
              <w:rPr>
                <w:noProof/>
                <w:webHidden/>
              </w:rPr>
            </w:r>
            <w:r w:rsidR="00B7105C">
              <w:rPr>
                <w:noProof/>
                <w:webHidden/>
              </w:rPr>
              <w:fldChar w:fldCharType="separate"/>
            </w:r>
            <w:r w:rsidR="009B71E1">
              <w:rPr>
                <w:noProof/>
                <w:webHidden/>
              </w:rPr>
              <w:t>14</w:t>
            </w:r>
            <w:r w:rsidR="00B7105C">
              <w:rPr>
                <w:noProof/>
                <w:webHidden/>
              </w:rPr>
              <w:fldChar w:fldCharType="end"/>
            </w:r>
          </w:hyperlink>
        </w:p>
        <w:p w14:paraId="365988CB"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6" w:history="1">
            <w:r w:rsidR="00B7105C" w:rsidRPr="00EA6D89">
              <w:rPr>
                <w:rStyle w:val="a9"/>
                <w:rFonts w:eastAsia="黑体" w:hint="eastAsia"/>
                <w:bCs/>
                <w:noProof/>
              </w:rPr>
              <w:t>三、</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攻击目标</w:t>
            </w:r>
            <w:r w:rsidR="00B7105C">
              <w:rPr>
                <w:noProof/>
                <w:webHidden/>
              </w:rPr>
              <w:tab/>
            </w:r>
            <w:r w:rsidR="00B7105C">
              <w:rPr>
                <w:noProof/>
                <w:webHidden/>
              </w:rPr>
              <w:fldChar w:fldCharType="begin"/>
            </w:r>
            <w:r w:rsidR="00B7105C">
              <w:rPr>
                <w:noProof/>
                <w:webHidden/>
              </w:rPr>
              <w:instrText xml:space="preserve"> PAGEREF _Toc513739446 \h </w:instrText>
            </w:r>
            <w:r w:rsidR="00B7105C">
              <w:rPr>
                <w:noProof/>
                <w:webHidden/>
              </w:rPr>
            </w:r>
            <w:r w:rsidR="00B7105C">
              <w:rPr>
                <w:noProof/>
                <w:webHidden/>
              </w:rPr>
              <w:fldChar w:fldCharType="separate"/>
            </w:r>
            <w:r w:rsidR="009B71E1">
              <w:rPr>
                <w:noProof/>
                <w:webHidden/>
              </w:rPr>
              <w:t>15</w:t>
            </w:r>
            <w:r w:rsidR="00B7105C">
              <w:rPr>
                <w:noProof/>
                <w:webHidden/>
              </w:rPr>
              <w:fldChar w:fldCharType="end"/>
            </w:r>
          </w:hyperlink>
        </w:p>
        <w:p w14:paraId="23E19CA7"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7" w:history="1">
            <w:r w:rsidR="00B7105C" w:rsidRPr="00EA6D89">
              <w:rPr>
                <w:rStyle w:val="a9"/>
                <w:rFonts w:eastAsia="黑体" w:hint="eastAsia"/>
                <w:bCs/>
                <w:noProof/>
              </w:rPr>
              <w:t>四、</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造成损失</w:t>
            </w:r>
            <w:r w:rsidR="00B7105C">
              <w:rPr>
                <w:noProof/>
                <w:webHidden/>
              </w:rPr>
              <w:tab/>
            </w:r>
            <w:r w:rsidR="00B7105C">
              <w:rPr>
                <w:noProof/>
                <w:webHidden/>
              </w:rPr>
              <w:fldChar w:fldCharType="begin"/>
            </w:r>
            <w:r w:rsidR="00B7105C">
              <w:rPr>
                <w:noProof/>
                <w:webHidden/>
              </w:rPr>
              <w:instrText xml:space="preserve"> PAGEREF _Toc513739447 \h </w:instrText>
            </w:r>
            <w:r w:rsidR="00B7105C">
              <w:rPr>
                <w:noProof/>
                <w:webHidden/>
              </w:rPr>
            </w:r>
            <w:r w:rsidR="00B7105C">
              <w:rPr>
                <w:noProof/>
                <w:webHidden/>
              </w:rPr>
              <w:fldChar w:fldCharType="separate"/>
            </w:r>
            <w:r w:rsidR="009B71E1">
              <w:rPr>
                <w:noProof/>
                <w:webHidden/>
              </w:rPr>
              <w:t>15</w:t>
            </w:r>
            <w:r w:rsidR="00B7105C">
              <w:rPr>
                <w:noProof/>
                <w:webHidden/>
              </w:rPr>
              <w:fldChar w:fldCharType="end"/>
            </w:r>
          </w:hyperlink>
        </w:p>
        <w:p w14:paraId="21438265" w14:textId="77777777" w:rsidR="00B7105C" w:rsidRDefault="003552FC">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13739448" w:history="1">
            <w:r w:rsidR="00B7105C" w:rsidRPr="00EA6D89">
              <w:rPr>
                <w:rStyle w:val="a9"/>
                <w:rFonts w:eastAsia="微软雅黑" w:hint="eastAsia"/>
                <w:noProof/>
              </w:rPr>
              <w:t>第五章</w:t>
            </w:r>
            <w:r w:rsidR="00B7105C">
              <w:rPr>
                <w:rFonts w:asciiTheme="minorHAnsi" w:eastAsiaTheme="minorEastAsia" w:hAnsiTheme="minorHAnsi" w:cstheme="minorBidi"/>
                <w:b w:val="0"/>
                <w:bCs w:val="0"/>
                <w:caps w:val="0"/>
                <w:noProof/>
                <w:sz w:val="21"/>
                <w:szCs w:val="22"/>
              </w:rPr>
              <w:tab/>
            </w:r>
            <w:r w:rsidR="00B7105C" w:rsidRPr="00EA6D89">
              <w:rPr>
                <w:rStyle w:val="a9"/>
                <w:rFonts w:eastAsia="微软雅黑" w:hint="eastAsia"/>
                <w:noProof/>
              </w:rPr>
              <w:t>勒索软件防御技术新趋势</w:t>
            </w:r>
            <w:r w:rsidR="00B7105C">
              <w:rPr>
                <w:noProof/>
                <w:webHidden/>
              </w:rPr>
              <w:tab/>
            </w:r>
            <w:r w:rsidR="00B7105C">
              <w:rPr>
                <w:noProof/>
                <w:webHidden/>
              </w:rPr>
              <w:fldChar w:fldCharType="begin"/>
            </w:r>
            <w:r w:rsidR="00B7105C">
              <w:rPr>
                <w:noProof/>
                <w:webHidden/>
              </w:rPr>
              <w:instrText xml:space="preserve"> PAGEREF _Toc513739448 \h </w:instrText>
            </w:r>
            <w:r w:rsidR="00B7105C">
              <w:rPr>
                <w:noProof/>
                <w:webHidden/>
              </w:rPr>
            </w:r>
            <w:r w:rsidR="00B7105C">
              <w:rPr>
                <w:noProof/>
                <w:webHidden/>
              </w:rPr>
              <w:fldChar w:fldCharType="separate"/>
            </w:r>
            <w:r w:rsidR="009B71E1">
              <w:rPr>
                <w:noProof/>
                <w:webHidden/>
              </w:rPr>
              <w:t>17</w:t>
            </w:r>
            <w:r w:rsidR="00B7105C">
              <w:rPr>
                <w:noProof/>
                <w:webHidden/>
              </w:rPr>
              <w:fldChar w:fldCharType="end"/>
            </w:r>
          </w:hyperlink>
        </w:p>
        <w:p w14:paraId="35EE1A5C"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49" w:history="1">
            <w:r w:rsidR="00B7105C" w:rsidRPr="00EA6D89">
              <w:rPr>
                <w:rStyle w:val="a9"/>
                <w:rFonts w:eastAsia="黑体" w:hint="eastAsia"/>
                <w:bCs/>
                <w:noProof/>
              </w:rPr>
              <w:t>一、</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个人终端防御技术</w:t>
            </w:r>
            <w:r w:rsidR="00B7105C">
              <w:rPr>
                <w:noProof/>
                <w:webHidden/>
              </w:rPr>
              <w:tab/>
            </w:r>
            <w:r w:rsidR="00B7105C">
              <w:rPr>
                <w:noProof/>
                <w:webHidden/>
              </w:rPr>
              <w:fldChar w:fldCharType="begin"/>
            </w:r>
            <w:r w:rsidR="00B7105C">
              <w:rPr>
                <w:noProof/>
                <w:webHidden/>
              </w:rPr>
              <w:instrText xml:space="preserve"> PAGEREF _Toc513739449 \h </w:instrText>
            </w:r>
            <w:r w:rsidR="00B7105C">
              <w:rPr>
                <w:noProof/>
                <w:webHidden/>
              </w:rPr>
            </w:r>
            <w:r w:rsidR="00B7105C">
              <w:rPr>
                <w:noProof/>
                <w:webHidden/>
              </w:rPr>
              <w:fldChar w:fldCharType="separate"/>
            </w:r>
            <w:r w:rsidR="009B71E1">
              <w:rPr>
                <w:noProof/>
                <w:webHidden/>
              </w:rPr>
              <w:t>17</w:t>
            </w:r>
            <w:r w:rsidR="00B7105C">
              <w:rPr>
                <w:noProof/>
                <w:webHidden/>
              </w:rPr>
              <w:fldChar w:fldCharType="end"/>
            </w:r>
          </w:hyperlink>
        </w:p>
        <w:p w14:paraId="0A7601B5" w14:textId="77777777" w:rsidR="00B7105C" w:rsidRDefault="003552FC">
          <w:pPr>
            <w:pStyle w:val="20"/>
            <w:tabs>
              <w:tab w:val="left" w:pos="840"/>
              <w:tab w:val="right" w:leader="dot" w:pos="8296"/>
            </w:tabs>
            <w:rPr>
              <w:rFonts w:asciiTheme="minorHAnsi" w:eastAsiaTheme="minorEastAsia" w:hAnsiTheme="minorHAnsi" w:cstheme="minorBidi"/>
              <w:smallCaps w:val="0"/>
              <w:noProof/>
              <w:sz w:val="21"/>
              <w:szCs w:val="22"/>
            </w:rPr>
          </w:pPr>
          <w:hyperlink w:anchor="_Toc513739450" w:history="1">
            <w:r w:rsidR="00B7105C" w:rsidRPr="00EA6D89">
              <w:rPr>
                <w:rStyle w:val="a9"/>
                <w:rFonts w:eastAsia="黑体" w:hint="eastAsia"/>
                <w:bCs/>
                <w:noProof/>
              </w:rPr>
              <w:t>二、</w:t>
            </w:r>
            <w:r w:rsidR="00B7105C">
              <w:rPr>
                <w:rFonts w:asciiTheme="minorHAnsi" w:eastAsiaTheme="minorEastAsia" w:hAnsiTheme="minorHAnsi" w:cstheme="minorBidi"/>
                <w:smallCaps w:val="0"/>
                <w:noProof/>
                <w:sz w:val="21"/>
                <w:szCs w:val="22"/>
              </w:rPr>
              <w:tab/>
            </w:r>
            <w:r w:rsidR="00B7105C" w:rsidRPr="00EA6D89">
              <w:rPr>
                <w:rStyle w:val="a9"/>
                <w:rFonts w:eastAsia="黑体" w:hint="eastAsia"/>
                <w:bCs/>
                <w:noProof/>
              </w:rPr>
              <w:t>企业级终端防御技术</w:t>
            </w:r>
            <w:r w:rsidR="00B7105C">
              <w:rPr>
                <w:noProof/>
                <w:webHidden/>
              </w:rPr>
              <w:tab/>
            </w:r>
            <w:r w:rsidR="00B7105C">
              <w:rPr>
                <w:noProof/>
                <w:webHidden/>
              </w:rPr>
              <w:fldChar w:fldCharType="begin"/>
            </w:r>
            <w:r w:rsidR="00B7105C">
              <w:rPr>
                <w:noProof/>
                <w:webHidden/>
              </w:rPr>
              <w:instrText xml:space="preserve"> PAGEREF _Toc513739450 \h </w:instrText>
            </w:r>
            <w:r w:rsidR="00B7105C">
              <w:rPr>
                <w:noProof/>
                <w:webHidden/>
              </w:rPr>
            </w:r>
            <w:r w:rsidR="00B7105C">
              <w:rPr>
                <w:noProof/>
                <w:webHidden/>
              </w:rPr>
              <w:fldChar w:fldCharType="separate"/>
            </w:r>
            <w:r w:rsidR="009B71E1">
              <w:rPr>
                <w:noProof/>
                <w:webHidden/>
              </w:rPr>
              <w:t>18</w:t>
            </w:r>
            <w:r w:rsidR="00B7105C">
              <w:rPr>
                <w:noProof/>
                <w:webHidden/>
              </w:rPr>
              <w:fldChar w:fldCharType="end"/>
            </w:r>
          </w:hyperlink>
        </w:p>
        <w:p w14:paraId="65E02637" w14:textId="395120B5" w:rsidR="00A00840" w:rsidRPr="001D1238" w:rsidRDefault="00A00840">
          <w:r w:rsidRPr="001D1238">
            <w:rPr>
              <w:b/>
              <w:bCs/>
              <w:caps/>
              <w:sz w:val="20"/>
            </w:rPr>
            <w:fldChar w:fldCharType="end"/>
          </w:r>
        </w:p>
      </w:sdtContent>
    </w:sdt>
    <w:p w14:paraId="30F1174A" w14:textId="77777777" w:rsidR="00050FF2" w:rsidRPr="001D1238" w:rsidRDefault="00050FF2" w:rsidP="00F409A9">
      <w:pPr>
        <w:spacing w:beforeLines="50" w:before="156" w:afterLines="150" w:after="468"/>
        <w:jc w:val="center"/>
        <w:outlineLvl w:val="0"/>
        <w:rPr>
          <w:rFonts w:eastAsia="微软雅黑"/>
          <w:sz w:val="32"/>
        </w:rPr>
        <w:sectPr w:rsidR="00050FF2" w:rsidRPr="001D1238">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15104057" w14:textId="553EF6A4" w:rsidR="00817B7B" w:rsidRPr="001D1238" w:rsidRDefault="002A5B0E" w:rsidP="00F409A9">
      <w:pPr>
        <w:numPr>
          <w:ilvl w:val="0"/>
          <w:numId w:val="1"/>
        </w:numPr>
        <w:spacing w:beforeLines="50" w:before="156" w:afterLines="150" w:after="468"/>
        <w:ind w:left="743" w:hanging="743"/>
        <w:jc w:val="center"/>
        <w:outlineLvl w:val="0"/>
        <w:rPr>
          <w:rFonts w:eastAsia="微软雅黑"/>
          <w:sz w:val="32"/>
        </w:rPr>
      </w:pPr>
      <w:bookmarkStart w:id="2" w:name="_Toc513739425"/>
      <w:r w:rsidRPr="001D1238">
        <w:rPr>
          <w:rFonts w:eastAsia="微软雅黑" w:hint="eastAsia"/>
          <w:sz w:val="32"/>
        </w:rPr>
        <w:lastRenderedPageBreak/>
        <w:t>勒索软件</w:t>
      </w:r>
      <w:r w:rsidR="00580A00" w:rsidRPr="001D1238">
        <w:rPr>
          <w:rFonts w:eastAsia="微软雅黑" w:hint="eastAsia"/>
          <w:sz w:val="32"/>
        </w:rPr>
        <w:t>的</w:t>
      </w:r>
      <w:r w:rsidR="0010796D" w:rsidRPr="001D1238">
        <w:rPr>
          <w:rFonts w:eastAsia="微软雅黑" w:hint="eastAsia"/>
          <w:sz w:val="32"/>
        </w:rPr>
        <w:t>大规模攻击</w:t>
      </w:r>
      <w:bookmarkEnd w:id="0"/>
      <w:bookmarkEnd w:id="2"/>
    </w:p>
    <w:p w14:paraId="36F15E0E" w14:textId="2AF2CB97" w:rsidR="00817B7B" w:rsidRPr="001D1238" w:rsidRDefault="004A7477" w:rsidP="00F3795E">
      <w:pPr>
        <w:spacing w:afterLines="50" w:after="156"/>
        <w:ind w:firstLine="420"/>
      </w:pPr>
      <w:r w:rsidRPr="001D1238">
        <w:t>2017</w:t>
      </w:r>
      <w:r w:rsidRPr="001D1238">
        <w:rPr>
          <w:rFonts w:hint="eastAsia"/>
        </w:rPr>
        <w:t>年</w:t>
      </w:r>
      <w:r w:rsidR="00F83DEB">
        <w:rPr>
          <w:rFonts w:hint="eastAsia"/>
        </w:rPr>
        <w:t>5</w:t>
      </w:r>
      <w:r w:rsidR="00F83DEB">
        <w:rPr>
          <w:rFonts w:hint="eastAsia"/>
        </w:rPr>
        <w:t>月</w:t>
      </w:r>
      <w:r w:rsidR="00A366CF">
        <w:rPr>
          <w:rFonts w:hint="eastAsia"/>
        </w:rPr>
        <w:t>WannaC</w:t>
      </w:r>
      <w:r w:rsidR="00A366CF">
        <w:t>ry</w:t>
      </w:r>
      <w:r w:rsidR="00F83DEB">
        <w:rPr>
          <w:rFonts w:hint="eastAsia"/>
        </w:rPr>
        <w:t>（永恒</w:t>
      </w:r>
      <w:r w:rsidR="00F83DEB">
        <w:t>之蓝勒索蠕虫）</w:t>
      </w:r>
      <w:r w:rsidR="00F83DEB">
        <w:rPr>
          <w:rFonts w:hint="eastAsia"/>
        </w:rPr>
        <w:t>大规模</w:t>
      </w:r>
      <w:r w:rsidR="00F83DEB">
        <w:t>爆发以来，</w:t>
      </w:r>
      <w:r w:rsidR="001228E6" w:rsidRPr="001D1238">
        <w:rPr>
          <w:rFonts w:hint="eastAsia"/>
        </w:rPr>
        <w:t>360</w:t>
      </w:r>
      <w:r w:rsidR="001228E6" w:rsidRPr="001D1238">
        <w:rPr>
          <w:rFonts w:hint="eastAsia"/>
        </w:rPr>
        <w:t>互联网安全中心</w:t>
      </w:r>
      <w:r w:rsidR="00F3795E" w:rsidRPr="001D1238">
        <w:rPr>
          <w:rFonts w:hint="eastAsia"/>
        </w:rPr>
        <w:t>监测到大量针对普通网民</w:t>
      </w:r>
      <w:r w:rsidR="000E409C" w:rsidRPr="001D1238">
        <w:rPr>
          <w:rFonts w:hint="eastAsia"/>
        </w:rPr>
        <w:t>和</w:t>
      </w:r>
      <w:r w:rsidR="00452476" w:rsidRPr="001D1238">
        <w:rPr>
          <w:rFonts w:hint="eastAsia"/>
        </w:rPr>
        <w:t>政企机构</w:t>
      </w:r>
      <w:r w:rsidR="00F3795E" w:rsidRPr="001D1238">
        <w:rPr>
          <w:rFonts w:hint="eastAsia"/>
        </w:rPr>
        <w:t>的勒索软件攻击</w:t>
      </w:r>
      <w:r w:rsidRPr="001D1238">
        <w:rPr>
          <w:rFonts w:hint="eastAsia"/>
        </w:rPr>
        <w:t>。勒索</w:t>
      </w:r>
      <w:r w:rsidRPr="001D1238">
        <w:t>软件已</w:t>
      </w:r>
      <w:r w:rsidR="00F3795E" w:rsidRPr="001D1238">
        <w:rPr>
          <w:rFonts w:hint="eastAsia"/>
        </w:rPr>
        <w:t>成为对网民直接威胁最大的一类木马病毒。</w:t>
      </w:r>
      <w:r w:rsidR="00817B7B" w:rsidRPr="001D1238">
        <w:rPr>
          <w:rFonts w:hint="eastAsia"/>
        </w:rPr>
        <w:t>本章内容主要针对，</w:t>
      </w:r>
      <w:r w:rsidR="00817B7B" w:rsidRPr="001D1238">
        <w:rPr>
          <w:rFonts w:hint="eastAsia"/>
        </w:rPr>
        <w:t>201</w:t>
      </w:r>
      <w:r w:rsidR="00817B7B" w:rsidRPr="001D1238">
        <w:t>7</w:t>
      </w:r>
      <w:r w:rsidR="00817B7B" w:rsidRPr="001D1238">
        <w:rPr>
          <w:rFonts w:hint="eastAsia"/>
        </w:rPr>
        <w:t>年</w:t>
      </w:r>
      <w:r w:rsidR="00F83DEB">
        <w:t>5</w:t>
      </w:r>
      <w:r w:rsidR="00817B7B" w:rsidRPr="001D1238">
        <w:rPr>
          <w:rFonts w:hint="eastAsia"/>
        </w:rPr>
        <w:t>月</w:t>
      </w:r>
      <w:r w:rsidR="00817B7B" w:rsidRPr="001D1238">
        <w:rPr>
          <w:rFonts w:hint="eastAsia"/>
        </w:rPr>
        <w:t>-</w:t>
      </w:r>
      <w:r w:rsidR="00F83DEB">
        <w:t>2018</w:t>
      </w:r>
      <w:r w:rsidR="00F83DEB">
        <w:rPr>
          <w:rFonts w:hint="eastAsia"/>
        </w:rPr>
        <w:t>年</w:t>
      </w:r>
      <w:r w:rsidR="00F83DEB">
        <w:rPr>
          <w:rFonts w:hint="eastAsia"/>
        </w:rPr>
        <w:t>4</w:t>
      </w:r>
      <w:r w:rsidR="00817B7B" w:rsidRPr="001D1238">
        <w:rPr>
          <w:rFonts w:hint="eastAsia"/>
        </w:rPr>
        <w:t>月期间</w:t>
      </w:r>
      <w:r w:rsidR="00817B7B" w:rsidRPr="001D1238">
        <w:t>，</w:t>
      </w:r>
      <w:r w:rsidR="001228E6" w:rsidRPr="001D1238">
        <w:rPr>
          <w:rFonts w:hint="eastAsia"/>
        </w:rPr>
        <w:t>360</w:t>
      </w:r>
      <w:r w:rsidR="001228E6" w:rsidRPr="001D1238">
        <w:rPr>
          <w:rFonts w:hint="eastAsia"/>
        </w:rPr>
        <w:t>互联网安全中心</w:t>
      </w:r>
      <w:r w:rsidR="00817B7B" w:rsidRPr="001D1238">
        <w:t>监测到的</w:t>
      </w:r>
      <w:r w:rsidR="002A5B0E" w:rsidRPr="001D1238">
        <w:rPr>
          <w:rFonts w:hint="eastAsia"/>
        </w:rPr>
        <w:t>勒索软件</w:t>
      </w:r>
      <w:r w:rsidR="00F83DEB">
        <w:rPr>
          <w:rFonts w:hint="eastAsia"/>
        </w:rPr>
        <w:t>活动情况</w:t>
      </w:r>
      <w:r w:rsidR="00F3795E" w:rsidRPr="001D1238">
        <w:rPr>
          <w:rFonts w:hint="eastAsia"/>
        </w:rPr>
        <w:t>进行</w:t>
      </w:r>
      <w:r w:rsidR="00F3795E" w:rsidRPr="001D1238">
        <w:t>分析</w:t>
      </w:r>
      <w:r w:rsidR="00F3795E" w:rsidRPr="001D1238">
        <w:rPr>
          <w:rFonts w:hint="eastAsia"/>
        </w:rPr>
        <w:t>。</w:t>
      </w:r>
    </w:p>
    <w:p w14:paraId="6046047B" w14:textId="66D9B8D1" w:rsidR="00D01D92" w:rsidRPr="001D1238" w:rsidRDefault="002A5B0E" w:rsidP="00710B62">
      <w:pPr>
        <w:numPr>
          <w:ilvl w:val="0"/>
          <w:numId w:val="2"/>
        </w:numPr>
        <w:spacing w:beforeLines="50" w:before="156" w:afterLines="50" w:after="156"/>
        <w:outlineLvl w:val="1"/>
        <w:rPr>
          <w:rFonts w:eastAsia="黑体"/>
          <w:bCs/>
          <w:sz w:val="28"/>
          <w:szCs w:val="28"/>
        </w:rPr>
      </w:pPr>
      <w:bookmarkStart w:id="3" w:name="_Toc470527126"/>
      <w:bookmarkStart w:id="4" w:name="_Toc513739426"/>
      <w:r w:rsidRPr="001D1238">
        <w:rPr>
          <w:rFonts w:eastAsia="黑体" w:hint="eastAsia"/>
          <w:bCs/>
          <w:sz w:val="28"/>
          <w:szCs w:val="28"/>
        </w:rPr>
        <w:t>勒索软件</w:t>
      </w:r>
      <w:r w:rsidR="00D01D92" w:rsidRPr="001D1238">
        <w:rPr>
          <w:rFonts w:eastAsia="黑体" w:hint="eastAsia"/>
          <w:bCs/>
          <w:sz w:val="28"/>
          <w:szCs w:val="28"/>
        </w:rPr>
        <w:t>的攻击量</w:t>
      </w:r>
      <w:bookmarkEnd w:id="3"/>
      <w:bookmarkEnd w:id="4"/>
    </w:p>
    <w:p w14:paraId="34A1D566" w14:textId="00C84126" w:rsidR="00817B7B" w:rsidRDefault="00C46F13" w:rsidP="00E41F7A">
      <w:pPr>
        <w:spacing w:afterLines="50" w:after="156"/>
        <w:ind w:firstLine="420"/>
      </w:pPr>
      <w:r>
        <w:rPr>
          <w:rFonts w:hint="eastAsia"/>
        </w:rPr>
        <w:t>根据</w:t>
      </w:r>
      <w:r w:rsidRPr="001D1238">
        <w:rPr>
          <w:rFonts w:hint="eastAsia"/>
        </w:rPr>
        <w:t>360</w:t>
      </w:r>
      <w:r w:rsidRPr="001D1238">
        <w:rPr>
          <w:rFonts w:hint="eastAsia"/>
        </w:rPr>
        <w:t>互联网安全中心</w:t>
      </w:r>
      <w:r>
        <w:rPr>
          <w:rFonts w:hint="eastAsia"/>
        </w:rPr>
        <w:t>的</w:t>
      </w:r>
      <w:r>
        <w:t>监测</w:t>
      </w:r>
      <w:r>
        <w:rPr>
          <w:rFonts w:hint="eastAsia"/>
        </w:rPr>
        <w:t>数据显示</w:t>
      </w:r>
      <w:r>
        <w:t>，</w:t>
      </w:r>
      <w:r>
        <w:rPr>
          <w:rFonts w:hint="eastAsia"/>
        </w:rPr>
        <w:t>2</w:t>
      </w:r>
      <w:r>
        <w:t>017</w:t>
      </w:r>
      <w:r>
        <w:rPr>
          <w:rFonts w:hint="eastAsia"/>
        </w:rPr>
        <w:t>年全年，</w:t>
      </w:r>
      <w:r>
        <w:t>国内</w:t>
      </w:r>
      <w:r>
        <w:rPr>
          <w:rFonts w:hint="eastAsia"/>
        </w:rPr>
        <w:t>共有约</w:t>
      </w:r>
      <w:r w:rsidRPr="00C46F13">
        <w:t>505</w:t>
      </w:r>
      <w:r>
        <w:t>.</w:t>
      </w:r>
      <w:r w:rsidRPr="00C46F13">
        <w:t>7</w:t>
      </w:r>
      <w:r>
        <w:rPr>
          <w:rFonts w:hint="eastAsia"/>
        </w:rPr>
        <w:t>万台</w:t>
      </w:r>
      <w:r>
        <w:t>电脑遭</w:t>
      </w:r>
      <w:r>
        <w:rPr>
          <w:rFonts w:hint="eastAsia"/>
        </w:rPr>
        <w:t>到勒索</w:t>
      </w:r>
      <w:r>
        <w:t>软件攻击</w:t>
      </w:r>
      <w:r w:rsidRPr="001D1238">
        <w:rPr>
          <w:rFonts w:hint="eastAsia"/>
        </w:rPr>
        <w:t>。</w:t>
      </w:r>
      <w:r>
        <w:rPr>
          <w:rFonts w:hint="eastAsia"/>
        </w:rPr>
        <w:t>如果</w:t>
      </w:r>
      <w:r>
        <w:t>从</w:t>
      </w:r>
      <w:r>
        <w:rPr>
          <w:rFonts w:hint="eastAsia"/>
        </w:rPr>
        <w:t>WannaCry</w:t>
      </w:r>
      <w:r>
        <w:rPr>
          <w:rFonts w:hint="eastAsia"/>
        </w:rPr>
        <w:t>大规模</w:t>
      </w:r>
      <w:r>
        <w:t>爆发</w:t>
      </w:r>
      <w:r>
        <w:rPr>
          <w:rFonts w:hint="eastAsia"/>
        </w:rPr>
        <w:t>的</w:t>
      </w:r>
      <w:r>
        <w:rPr>
          <w:rFonts w:hint="eastAsia"/>
        </w:rPr>
        <w:t>5</w:t>
      </w:r>
      <w:r>
        <w:rPr>
          <w:rFonts w:hint="eastAsia"/>
        </w:rPr>
        <w:t>月</w:t>
      </w:r>
      <w:r>
        <w:t>开始计算，</w:t>
      </w:r>
      <w:r w:rsidR="00713290" w:rsidRPr="001D1238">
        <w:rPr>
          <w:rFonts w:hint="eastAsia"/>
        </w:rPr>
        <w:t>201</w:t>
      </w:r>
      <w:r w:rsidR="00713290" w:rsidRPr="001D1238">
        <w:t>7</w:t>
      </w:r>
      <w:r w:rsidR="00713290" w:rsidRPr="001D1238">
        <w:rPr>
          <w:rFonts w:hint="eastAsia"/>
        </w:rPr>
        <w:t>年</w:t>
      </w:r>
      <w:r w:rsidR="00713290">
        <w:t>5</w:t>
      </w:r>
      <w:r w:rsidR="00713290" w:rsidRPr="001D1238">
        <w:rPr>
          <w:rFonts w:hint="eastAsia"/>
        </w:rPr>
        <w:t>月</w:t>
      </w:r>
      <w:r w:rsidR="00A366CF">
        <w:rPr>
          <w:rFonts w:hint="eastAsia"/>
        </w:rPr>
        <w:t>到</w:t>
      </w:r>
      <w:r w:rsidR="00713290">
        <w:t>2018</w:t>
      </w:r>
      <w:r w:rsidR="00713290">
        <w:rPr>
          <w:rFonts w:hint="eastAsia"/>
        </w:rPr>
        <w:t>年</w:t>
      </w:r>
      <w:r w:rsidR="00713290">
        <w:rPr>
          <w:rFonts w:hint="eastAsia"/>
        </w:rPr>
        <w:t>4</w:t>
      </w:r>
      <w:r w:rsidR="00713290" w:rsidRPr="001D1238">
        <w:rPr>
          <w:rFonts w:hint="eastAsia"/>
        </w:rPr>
        <w:t>月</w:t>
      </w:r>
      <w:r w:rsidR="00625605" w:rsidRPr="001D1238">
        <w:rPr>
          <w:rFonts w:hint="eastAsia"/>
        </w:rPr>
        <w:t>，</w:t>
      </w:r>
      <w:r w:rsidR="00817B7B" w:rsidRPr="001D1238">
        <w:t>全国</w:t>
      </w:r>
      <w:r>
        <w:rPr>
          <w:rFonts w:hint="eastAsia"/>
        </w:rPr>
        <w:t>共有</w:t>
      </w:r>
      <w:r>
        <w:t>约</w:t>
      </w:r>
      <w:r>
        <w:rPr>
          <w:rFonts w:hint="eastAsia"/>
        </w:rPr>
        <w:t>463.5</w:t>
      </w:r>
      <w:r>
        <w:rPr>
          <w:rFonts w:hint="eastAsia"/>
        </w:rPr>
        <w:t>万台</w:t>
      </w:r>
      <w:r w:rsidRPr="001D1238">
        <w:t>电脑</w:t>
      </w:r>
      <w:r w:rsidRPr="001D1238">
        <w:rPr>
          <w:rFonts w:hint="eastAsia"/>
        </w:rPr>
        <w:t>遭到</w:t>
      </w:r>
      <w:r w:rsidRPr="001D1238">
        <w:t>了勒索软件攻击</w:t>
      </w:r>
      <w:r w:rsidR="007271CF">
        <w:rPr>
          <w:rFonts w:hint="eastAsia"/>
        </w:rPr>
        <w:t>。</w:t>
      </w:r>
    </w:p>
    <w:p w14:paraId="2170EFB6" w14:textId="0CD8E3D6" w:rsidR="000E409C" w:rsidRPr="001D1238" w:rsidRDefault="001F60C3" w:rsidP="00423B6D">
      <w:pPr>
        <w:spacing w:afterLines="50" w:after="156"/>
        <w:ind w:firstLine="420"/>
      </w:pPr>
      <w:r w:rsidRPr="001D1238">
        <w:rPr>
          <w:rFonts w:hint="eastAsia"/>
        </w:rPr>
        <w:t>下图给出了</w:t>
      </w:r>
      <w:r w:rsidR="00C46F13">
        <w:rPr>
          <w:rFonts w:hint="eastAsia"/>
        </w:rPr>
        <w:t>在</w:t>
      </w:r>
      <w:r w:rsidR="00C46F13" w:rsidRPr="001D1238">
        <w:rPr>
          <w:rFonts w:hint="eastAsia"/>
        </w:rPr>
        <w:t>201</w:t>
      </w:r>
      <w:r w:rsidR="00C46F13" w:rsidRPr="001D1238">
        <w:t>7</w:t>
      </w:r>
      <w:r w:rsidR="00C46F13" w:rsidRPr="001D1238">
        <w:rPr>
          <w:rFonts w:hint="eastAsia"/>
        </w:rPr>
        <w:t>年</w:t>
      </w:r>
      <w:r w:rsidR="00C46F13">
        <w:t>5</w:t>
      </w:r>
      <w:r w:rsidR="00C46F13" w:rsidRPr="001D1238">
        <w:rPr>
          <w:rFonts w:hint="eastAsia"/>
        </w:rPr>
        <w:t>月</w:t>
      </w:r>
      <w:r w:rsidR="00C46F13" w:rsidRPr="001D1238">
        <w:rPr>
          <w:rFonts w:hint="eastAsia"/>
        </w:rPr>
        <w:t>-</w:t>
      </w:r>
      <w:r w:rsidR="00C46F13">
        <w:t>2018</w:t>
      </w:r>
      <w:r w:rsidR="00C46F13">
        <w:rPr>
          <w:rFonts w:hint="eastAsia"/>
        </w:rPr>
        <w:t>年</w:t>
      </w:r>
      <w:r w:rsidR="00C46F13">
        <w:rPr>
          <w:rFonts w:hint="eastAsia"/>
        </w:rPr>
        <w:t>4</w:t>
      </w:r>
      <w:r w:rsidR="00C46F13" w:rsidRPr="001D1238">
        <w:rPr>
          <w:rFonts w:hint="eastAsia"/>
        </w:rPr>
        <w:t>月</w:t>
      </w:r>
      <w:r w:rsidRPr="001D1238">
        <w:rPr>
          <w:rFonts w:hint="eastAsia"/>
        </w:rPr>
        <w:t>期间</w:t>
      </w:r>
      <w:r w:rsidR="00C46F13">
        <w:rPr>
          <w:rFonts w:hint="eastAsia"/>
        </w:rPr>
        <w:t>，</w:t>
      </w:r>
      <w:r w:rsidR="00003D71" w:rsidRPr="001D1238">
        <w:rPr>
          <w:rFonts w:hint="eastAsia"/>
        </w:rPr>
        <w:t>勒索软件</w:t>
      </w:r>
      <w:r w:rsidRPr="001D1238">
        <w:rPr>
          <w:rFonts w:hint="eastAsia"/>
        </w:rPr>
        <w:t>每月攻击用户数</w:t>
      </w:r>
      <w:r w:rsidR="00C46F13">
        <w:rPr>
          <w:rFonts w:hint="eastAsia"/>
        </w:rPr>
        <w:t>量</w:t>
      </w:r>
      <w:r w:rsidRPr="001D1238">
        <w:rPr>
          <w:rFonts w:hint="eastAsia"/>
        </w:rPr>
        <w:t>的</w:t>
      </w:r>
      <w:r w:rsidR="008C2519" w:rsidRPr="001D1238">
        <w:rPr>
          <w:rFonts w:hint="eastAsia"/>
        </w:rPr>
        <w:t>情况。</w:t>
      </w:r>
      <w:r w:rsidR="00003D71">
        <w:rPr>
          <w:rFonts w:hint="eastAsia"/>
        </w:rPr>
        <w:t>其中</w:t>
      </w:r>
      <w:r w:rsidR="000E409C" w:rsidRPr="001D1238">
        <w:t>1</w:t>
      </w:r>
      <w:r w:rsidR="004B6871" w:rsidRPr="001D1238">
        <w:t>1</w:t>
      </w:r>
      <w:r w:rsidR="000E409C" w:rsidRPr="001D1238">
        <w:rPr>
          <w:rFonts w:hint="eastAsia"/>
        </w:rPr>
        <w:t>月是攻击</w:t>
      </w:r>
      <w:r w:rsidR="00003D71">
        <w:rPr>
          <w:rFonts w:hint="eastAsia"/>
        </w:rPr>
        <w:t>最</w:t>
      </w:r>
      <w:r w:rsidR="000E409C" w:rsidRPr="001D1238">
        <w:rPr>
          <w:rFonts w:hint="eastAsia"/>
        </w:rPr>
        <w:t>高峰</w:t>
      </w:r>
      <w:r w:rsidR="000E409C" w:rsidRPr="001D1238">
        <w:t>，</w:t>
      </w:r>
      <w:r w:rsidR="000E409C" w:rsidRPr="001D1238">
        <w:rPr>
          <w:rFonts w:hint="eastAsia"/>
        </w:rPr>
        <w:t>一天之内被攻击的电脑平均可达</w:t>
      </w:r>
      <w:r w:rsidR="004B6871" w:rsidRPr="001D1238">
        <w:t>3.1</w:t>
      </w:r>
      <w:r w:rsidR="004B6871" w:rsidRPr="001D1238">
        <w:rPr>
          <w:rFonts w:hint="eastAsia"/>
        </w:rPr>
        <w:t>万</w:t>
      </w:r>
      <w:r w:rsidR="000E409C" w:rsidRPr="001D1238">
        <w:rPr>
          <w:rFonts w:hint="eastAsia"/>
        </w:rPr>
        <w:t>台。</w:t>
      </w:r>
      <w:r w:rsidR="00003D71">
        <w:rPr>
          <w:rFonts w:hint="eastAsia"/>
        </w:rPr>
        <w:t>特别说明</w:t>
      </w:r>
      <w:r w:rsidR="000D08AA" w:rsidRPr="001D1238">
        <w:rPr>
          <w:rFonts w:hint="eastAsia"/>
        </w:rPr>
        <w:t>，此部分攻击</w:t>
      </w:r>
      <w:r w:rsidR="000D08AA" w:rsidRPr="001D1238">
        <w:t>态势分析</w:t>
      </w:r>
      <w:r w:rsidR="000D08AA" w:rsidRPr="001D1238">
        <w:rPr>
          <w:rFonts w:hint="eastAsia"/>
        </w:rPr>
        <w:t>数据不包含</w:t>
      </w:r>
      <w:r w:rsidR="00045E15" w:rsidRPr="001D1238">
        <w:rPr>
          <w:rFonts w:hint="eastAsia"/>
        </w:rPr>
        <w:t>WannaCry</w:t>
      </w:r>
      <w:r w:rsidR="000D08AA" w:rsidRPr="001D1238">
        <w:rPr>
          <w:rFonts w:hint="eastAsia"/>
        </w:rPr>
        <w:t>勒索蠕虫的相关数据</w:t>
      </w:r>
      <w:r w:rsidR="005F45F9" w:rsidRPr="001D1238">
        <w:rPr>
          <w:rFonts w:hint="eastAsia"/>
        </w:rPr>
        <w:t>。</w:t>
      </w:r>
    </w:p>
    <w:p w14:paraId="05AF3E8B" w14:textId="5F130CF4" w:rsidR="00E90077" w:rsidRDefault="00003D71" w:rsidP="00E90077">
      <w:pPr>
        <w:spacing w:afterLines="50" w:after="156"/>
        <w:jc w:val="center"/>
      </w:pPr>
      <w:r w:rsidRPr="00003D71">
        <w:rPr>
          <w:noProof/>
        </w:rPr>
        <w:drawing>
          <wp:inline distT="0" distB="0" distL="0" distR="0" wp14:anchorId="6D235DEF" wp14:editId="534A6B1D">
            <wp:extent cx="5040000" cy="2700750"/>
            <wp:effectExtent l="0" t="0" r="8255" b="4445"/>
            <wp:docPr id="1" name="图片 1" descr="D:\我的文件\裴智勇的文件\360工作\最新2018\工作\1 研究报告\企业安全\领域研究\终端安全\Wannacry一周年\勒索软件-360互联网安全中心 201805092050\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8\工作\1 研究报告\企业安全\领域研究\终端安全\Wannacry一周年\勒索软件-360互联网安全中心 201805092050\幻灯片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700750"/>
                    </a:xfrm>
                    <a:prstGeom prst="rect">
                      <a:avLst/>
                    </a:prstGeom>
                    <a:noFill/>
                    <a:ln>
                      <a:noFill/>
                    </a:ln>
                  </pic:spPr>
                </pic:pic>
              </a:graphicData>
            </a:graphic>
          </wp:inline>
        </w:drawing>
      </w:r>
    </w:p>
    <w:p w14:paraId="07F204A4" w14:textId="2E3D1C37" w:rsidR="00003D71" w:rsidRPr="00003D71" w:rsidRDefault="00003D71" w:rsidP="00003D71">
      <w:pPr>
        <w:numPr>
          <w:ilvl w:val="0"/>
          <w:numId w:val="2"/>
        </w:numPr>
        <w:spacing w:beforeLines="50" w:before="156" w:afterLines="50" w:after="156"/>
        <w:outlineLvl w:val="1"/>
        <w:rPr>
          <w:rFonts w:eastAsia="黑体"/>
          <w:bCs/>
          <w:sz w:val="28"/>
          <w:szCs w:val="28"/>
        </w:rPr>
      </w:pPr>
      <w:bookmarkStart w:id="5" w:name="_Toc513739427"/>
      <w:r w:rsidRPr="001D1238">
        <w:rPr>
          <w:rFonts w:eastAsia="黑体" w:hint="eastAsia"/>
          <w:bCs/>
          <w:sz w:val="28"/>
          <w:szCs w:val="28"/>
        </w:rPr>
        <w:t>勒索软件</w:t>
      </w:r>
      <w:r>
        <w:rPr>
          <w:rFonts w:eastAsia="黑体" w:hint="eastAsia"/>
          <w:bCs/>
          <w:sz w:val="28"/>
          <w:szCs w:val="28"/>
        </w:rPr>
        <w:t>家族分布</w:t>
      </w:r>
      <w:bookmarkEnd w:id="5"/>
    </w:p>
    <w:p w14:paraId="6AA8AE77" w14:textId="10E283CD" w:rsidR="00003D71" w:rsidRPr="00FE0158" w:rsidRDefault="00003D71" w:rsidP="00FE0158">
      <w:pPr>
        <w:spacing w:afterLines="50" w:after="156"/>
        <w:ind w:firstLine="420"/>
      </w:pPr>
      <w:r>
        <w:rPr>
          <w:rFonts w:hint="eastAsia"/>
        </w:rPr>
        <w:t>统计显示</w:t>
      </w:r>
      <w:r>
        <w:t>，在向</w:t>
      </w:r>
      <w:r>
        <w:rPr>
          <w:rFonts w:hint="eastAsia"/>
        </w:rPr>
        <w:t>360</w:t>
      </w:r>
      <w:r>
        <w:rPr>
          <w:rFonts w:hint="eastAsia"/>
        </w:rPr>
        <w:t>互联网</w:t>
      </w:r>
      <w:r>
        <w:t>安全中心求助的勒索软件受害者中，</w:t>
      </w:r>
      <w:r w:rsidR="00423B6D">
        <w:t>Crysis</w:t>
      </w:r>
      <w:r w:rsidR="00423B6D">
        <w:rPr>
          <w:rFonts w:hint="eastAsia"/>
        </w:rPr>
        <w:t>、</w:t>
      </w:r>
      <w:r w:rsidR="00423B6D">
        <w:t>Cerber</w:t>
      </w:r>
      <w:r w:rsidR="00423B6D">
        <w:rPr>
          <w:rFonts w:hint="eastAsia"/>
        </w:rPr>
        <w:t>、</w:t>
      </w:r>
      <w:r w:rsidR="00423B6D">
        <w:t>GlobeImposter</w:t>
      </w:r>
      <w:r w:rsidR="00423B6D">
        <w:rPr>
          <w:rFonts w:hint="eastAsia"/>
        </w:rPr>
        <w:t>和</w:t>
      </w:r>
      <w:r w:rsidR="00423B6D">
        <w:t>WannaCry</w:t>
      </w:r>
      <w:r w:rsidR="00423B6D">
        <w:rPr>
          <w:rFonts w:hint="eastAsia"/>
        </w:rPr>
        <w:t>这四</w:t>
      </w:r>
      <w:r w:rsidR="00423B6D" w:rsidRPr="001D1238">
        <w:rPr>
          <w:rFonts w:hint="eastAsia"/>
        </w:rPr>
        <w:t>大勒索软件家族</w:t>
      </w:r>
      <w:r w:rsidR="00423B6D">
        <w:rPr>
          <w:rFonts w:hint="eastAsia"/>
        </w:rPr>
        <w:t>的</w:t>
      </w:r>
      <w:r w:rsidR="00423B6D">
        <w:t>受害者最多</w:t>
      </w:r>
      <w:r w:rsidR="00423B6D">
        <w:rPr>
          <w:rFonts w:hint="eastAsia"/>
        </w:rPr>
        <w:t>，</w:t>
      </w:r>
      <w:r w:rsidR="00423B6D" w:rsidRPr="001D1238">
        <w:rPr>
          <w:rFonts w:hint="eastAsia"/>
        </w:rPr>
        <w:t>共</w:t>
      </w:r>
      <w:r w:rsidR="00423B6D" w:rsidRPr="001D1238">
        <w:t>占到总量的</w:t>
      </w:r>
      <w:r w:rsidR="00423B6D" w:rsidRPr="00423B6D">
        <w:t>66.0%</w:t>
      </w:r>
      <w:r w:rsidR="00423B6D">
        <w:rPr>
          <w:rFonts w:hint="eastAsia"/>
        </w:rPr>
        <w:t>。</w:t>
      </w:r>
      <w:r w:rsidR="00423B6D">
        <w:t>其中</w:t>
      </w:r>
      <w:r w:rsidR="00423B6D">
        <w:rPr>
          <w:rFonts w:hint="eastAsia"/>
        </w:rPr>
        <w:t>，</w:t>
      </w:r>
      <w:r w:rsidR="00423B6D" w:rsidRPr="001D1238">
        <w:rPr>
          <w:rFonts w:hint="eastAsia"/>
        </w:rPr>
        <w:t>C</w:t>
      </w:r>
      <w:r w:rsidR="00423B6D" w:rsidRPr="001D1238">
        <w:t>rysis</w:t>
      </w:r>
      <w:r w:rsidR="00423B6D" w:rsidRPr="001D1238">
        <w:t>占比</w:t>
      </w:r>
      <w:r w:rsidR="00423B6D" w:rsidRPr="001D1238">
        <w:rPr>
          <w:rFonts w:hint="eastAsia"/>
        </w:rPr>
        <w:t>为</w:t>
      </w:r>
      <w:r w:rsidR="00423B6D">
        <w:rPr>
          <w:rFonts w:hint="eastAsia"/>
        </w:rPr>
        <w:t>23.6</w:t>
      </w:r>
      <w:r w:rsidR="00423B6D">
        <w:t>%</w:t>
      </w:r>
      <w:r w:rsidR="00423B6D">
        <w:t>，</w:t>
      </w:r>
      <w:r w:rsidR="00423B6D">
        <w:t>Cerber</w:t>
      </w:r>
      <w:r w:rsidR="00423B6D" w:rsidRPr="001D1238">
        <w:rPr>
          <w:rFonts w:hint="eastAsia"/>
        </w:rPr>
        <w:t>占比</w:t>
      </w:r>
      <w:r w:rsidR="00423B6D" w:rsidRPr="001D1238">
        <w:t>为</w:t>
      </w:r>
      <w:r w:rsidR="00423B6D">
        <w:t>15.4</w:t>
      </w:r>
      <w:r w:rsidR="00423B6D" w:rsidRPr="001D1238">
        <w:t>%</w:t>
      </w:r>
      <w:r w:rsidR="00423B6D">
        <w:rPr>
          <w:rFonts w:hint="eastAsia"/>
        </w:rPr>
        <w:t>，</w:t>
      </w:r>
      <w:r w:rsidR="00423B6D">
        <w:t>GlobeImposter</w:t>
      </w:r>
      <w:r w:rsidR="00423B6D" w:rsidRPr="001D1238">
        <w:rPr>
          <w:rFonts w:hint="eastAsia"/>
        </w:rPr>
        <w:t>占比</w:t>
      </w:r>
      <w:r w:rsidR="00423B6D" w:rsidRPr="001D1238">
        <w:t>为</w:t>
      </w:r>
      <w:r w:rsidR="00423B6D">
        <w:t>14.3</w:t>
      </w:r>
      <w:r w:rsidR="00423B6D" w:rsidRPr="001D1238">
        <w:t>%</w:t>
      </w:r>
      <w:r w:rsidR="00423B6D">
        <w:rPr>
          <w:rFonts w:hint="eastAsia"/>
        </w:rPr>
        <w:t>，</w:t>
      </w:r>
      <w:r w:rsidR="00423B6D" w:rsidRPr="001D1238">
        <w:rPr>
          <w:rFonts w:hint="eastAsia"/>
        </w:rPr>
        <w:t>WannaCry</w:t>
      </w:r>
      <w:r w:rsidR="00423B6D" w:rsidRPr="001D1238">
        <w:t>占比为</w:t>
      </w:r>
      <w:r w:rsidR="00423B6D" w:rsidRPr="001D1238">
        <w:rPr>
          <w:rFonts w:hint="eastAsia"/>
        </w:rPr>
        <w:t>1</w:t>
      </w:r>
      <w:r w:rsidR="00423B6D">
        <w:t>2.8</w:t>
      </w:r>
      <w:r w:rsidR="00423B6D" w:rsidRPr="001D1238">
        <w:t>%</w:t>
      </w:r>
      <w:r w:rsidR="00423B6D">
        <w:rPr>
          <w:rFonts w:hint="eastAsia"/>
        </w:rPr>
        <w:t>。</w:t>
      </w:r>
      <w:r w:rsidR="00423B6D">
        <w:t>各</w:t>
      </w:r>
      <w:r w:rsidR="00423B6D">
        <w:rPr>
          <w:rFonts w:hint="eastAsia"/>
        </w:rPr>
        <w:t>勒索</w:t>
      </w:r>
      <w:r w:rsidR="00423B6D">
        <w:t>软件家族分布</w:t>
      </w:r>
      <w:r w:rsidRPr="001D1238">
        <w:t>具体</w:t>
      </w:r>
      <w:r w:rsidRPr="001D1238">
        <w:rPr>
          <w:rFonts w:hint="eastAsia"/>
        </w:rPr>
        <w:t>如下图</w:t>
      </w:r>
      <w:r w:rsidRPr="001D1238">
        <w:t>所示</w:t>
      </w:r>
      <w:r w:rsidRPr="001D1238">
        <w:rPr>
          <w:rFonts w:hint="eastAsia"/>
        </w:rPr>
        <w:t>。</w:t>
      </w:r>
    </w:p>
    <w:p w14:paraId="4E80A381" w14:textId="4BC0B7EF" w:rsidR="00003D71" w:rsidRDefault="00003D71" w:rsidP="00E90077">
      <w:pPr>
        <w:spacing w:afterLines="50" w:after="156"/>
        <w:jc w:val="center"/>
      </w:pPr>
      <w:r w:rsidRPr="00003D71">
        <w:rPr>
          <w:noProof/>
        </w:rPr>
        <w:lastRenderedPageBreak/>
        <w:drawing>
          <wp:inline distT="0" distB="0" distL="0" distR="0" wp14:anchorId="3B5D1A80" wp14:editId="7DCE6FB2">
            <wp:extent cx="5040000" cy="2700750"/>
            <wp:effectExtent l="0" t="0" r="8255" b="4445"/>
            <wp:docPr id="2" name="图片 2" descr="D:\我的文件\裴智勇的文件\360工作\最新2018\工作\1 研究报告\企业安全\领域研究\终端安全\Wannacry一周年\勒索软件-360互联网安全中心 201805092050\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件\裴智勇的文件\360工作\最新2018\工作\1 研究报告\企业安全\领域研究\终端安全\Wannacry一周年\勒索软件-360互联网安全中心 201805092050\幻灯片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700750"/>
                    </a:xfrm>
                    <a:prstGeom prst="rect">
                      <a:avLst/>
                    </a:prstGeom>
                    <a:noFill/>
                    <a:ln>
                      <a:noFill/>
                    </a:ln>
                  </pic:spPr>
                </pic:pic>
              </a:graphicData>
            </a:graphic>
          </wp:inline>
        </w:drawing>
      </w:r>
    </w:p>
    <w:p w14:paraId="05D093C0" w14:textId="0AE3C5E1" w:rsidR="00423B6D" w:rsidRPr="00003D71" w:rsidRDefault="00423B6D" w:rsidP="00423B6D">
      <w:pPr>
        <w:numPr>
          <w:ilvl w:val="0"/>
          <w:numId w:val="2"/>
        </w:numPr>
        <w:spacing w:beforeLines="50" w:before="156" w:afterLines="50" w:after="156"/>
        <w:outlineLvl w:val="1"/>
        <w:rPr>
          <w:rFonts w:eastAsia="黑体"/>
          <w:bCs/>
          <w:sz w:val="28"/>
          <w:szCs w:val="28"/>
        </w:rPr>
      </w:pPr>
      <w:bookmarkStart w:id="6" w:name="_Toc513739428"/>
      <w:r w:rsidRPr="001D1238">
        <w:rPr>
          <w:rFonts w:eastAsia="黑体" w:hint="eastAsia"/>
          <w:bCs/>
          <w:sz w:val="28"/>
          <w:szCs w:val="28"/>
        </w:rPr>
        <w:t>勒索软件</w:t>
      </w:r>
      <w:r>
        <w:rPr>
          <w:rFonts w:eastAsia="黑体" w:hint="eastAsia"/>
          <w:bCs/>
          <w:sz w:val="28"/>
          <w:szCs w:val="28"/>
        </w:rPr>
        <w:t>受害者</w:t>
      </w:r>
      <w:r>
        <w:rPr>
          <w:rFonts w:eastAsia="黑体"/>
          <w:bCs/>
          <w:sz w:val="28"/>
          <w:szCs w:val="28"/>
        </w:rPr>
        <w:t>行业</w:t>
      </w:r>
      <w:r>
        <w:rPr>
          <w:rFonts w:eastAsia="黑体" w:hint="eastAsia"/>
          <w:bCs/>
          <w:sz w:val="28"/>
          <w:szCs w:val="28"/>
        </w:rPr>
        <w:t>分布</w:t>
      </w:r>
      <w:bookmarkEnd w:id="6"/>
    </w:p>
    <w:p w14:paraId="0941B887" w14:textId="489E9A8E" w:rsidR="000808A7" w:rsidRPr="001D1238" w:rsidRDefault="00181A66" w:rsidP="000808A7">
      <w:pPr>
        <w:spacing w:afterLines="50" w:after="156"/>
        <w:ind w:firstLine="420"/>
      </w:pPr>
      <w:r w:rsidRPr="00FE0158">
        <w:rPr>
          <w:rFonts w:hint="eastAsia"/>
        </w:rPr>
        <w:t>统计显示，</w:t>
      </w:r>
      <w:r>
        <w:rPr>
          <w:rFonts w:hint="eastAsia"/>
        </w:rPr>
        <w:t>201</w:t>
      </w:r>
      <w:r>
        <w:t>8</w:t>
      </w:r>
      <w:r>
        <w:rPr>
          <w:rFonts w:hint="eastAsia"/>
        </w:rPr>
        <w:t>年</w:t>
      </w:r>
      <w:r>
        <w:rPr>
          <w:rFonts w:hint="eastAsia"/>
        </w:rPr>
        <w:t>1</w:t>
      </w:r>
      <w:r>
        <w:t>-4</w:t>
      </w:r>
      <w:r>
        <w:rPr>
          <w:rFonts w:hint="eastAsia"/>
        </w:rPr>
        <w:t>月，</w:t>
      </w:r>
      <w:r w:rsidRPr="00FE0158">
        <w:rPr>
          <w:rFonts w:hint="eastAsia"/>
        </w:rPr>
        <w:t>在向</w:t>
      </w:r>
      <w:r w:rsidRPr="00FE0158">
        <w:rPr>
          <w:rFonts w:hint="eastAsia"/>
        </w:rPr>
        <w:t>360</w:t>
      </w:r>
      <w:r w:rsidRPr="00FE0158">
        <w:rPr>
          <w:rFonts w:hint="eastAsia"/>
        </w:rPr>
        <w:t>互联网安全中心求助的勒索软件受害者中</w:t>
      </w:r>
      <w:r w:rsidR="000808A7">
        <w:t>，</w:t>
      </w:r>
      <w:r w:rsidR="000808A7">
        <w:rPr>
          <w:rFonts w:hint="eastAsia"/>
        </w:rPr>
        <w:t>制造业</w:t>
      </w:r>
      <w:r w:rsidR="000808A7" w:rsidRPr="001D1238">
        <w:t>是遭受攻击最多的行业</w:t>
      </w:r>
      <w:r w:rsidR="000808A7">
        <w:rPr>
          <w:rFonts w:hint="eastAsia"/>
        </w:rPr>
        <w:t>，占比</w:t>
      </w:r>
      <w:r w:rsidR="000808A7">
        <w:t>约为</w:t>
      </w:r>
      <w:r w:rsidR="000808A7">
        <w:t>23.1%</w:t>
      </w:r>
      <w:r w:rsidR="000808A7">
        <w:rPr>
          <w:rFonts w:hint="eastAsia"/>
        </w:rPr>
        <w:t>；</w:t>
      </w:r>
      <w:r w:rsidR="000808A7">
        <w:t>其次是互联网企业，占比约为</w:t>
      </w:r>
      <w:r w:rsidR="000808A7">
        <w:rPr>
          <w:rFonts w:hint="eastAsia"/>
        </w:rPr>
        <w:t>15.7</w:t>
      </w:r>
      <w:r w:rsidR="000808A7">
        <w:t>%</w:t>
      </w:r>
      <w:r w:rsidR="000808A7">
        <w:rPr>
          <w:rFonts w:hint="eastAsia"/>
        </w:rPr>
        <w:t>；外贸</w:t>
      </w:r>
      <w:r w:rsidR="000808A7">
        <w:t>行业排</w:t>
      </w:r>
      <w:r w:rsidR="000808A7">
        <w:rPr>
          <w:rFonts w:hint="eastAsia"/>
        </w:rPr>
        <w:t>第三</w:t>
      </w:r>
      <w:r w:rsidR="000808A7">
        <w:t>，</w:t>
      </w:r>
      <w:r w:rsidR="000808A7">
        <w:rPr>
          <w:rFonts w:hint="eastAsia"/>
        </w:rPr>
        <w:t>占比</w:t>
      </w:r>
      <w:r w:rsidR="000808A7">
        <w:t>约为</w:t>
      </w:r>
      <w:r w:rsidR="000808A7">
        <w:rPr>
          <w:rFonts w:hint="eastAsia"/>
        </w:rPr>
        <w:t>10.6</w:t>
      </w:r>
      <w:r w:rsidR="000808A7">
        <w:t>%</w:t>
      </w:r>
      <w:r w:rsidR="000808A7">
        <w:rPr>
          <w:rFonts w:hint="eastAsia"/>
        </w:rPr>
        <w:t>。勒索</w:t>
      </w:r>
      <w:r w:rsidR="000808A7">
        <w:t>软件受害者的具体</w:t>
      </w:r>
      <w:r w:rsidR="000808A7">
        <w:rPr>
          <w:rFonts w:hint="eastAsia"/>
        </w:rPr>
        <w:t>行业</w:t>
      </w:r>
      <w:r w:rsidR="000808A7" w:rsidRPr="001D1238">
        <w:t>分布如</w:t>
      </w:r>
      <w:r w:rsidR="000808A7" w:rsidRPr="001D1238">
        <w:rPr>
          <w:rFonts w:hint="eastAsia"/>
        </w:rPr>
        <w:t>下图</w:t>
      </w:r>
      <w:r w:rsidR="000808A7" w:rsidRPr="001D1238">
        <w:t>所示</w:t>
      </w:r>
      <w:r w:rsidR="000808A7" w:rsidRPr="001D1238">
        <w:rPr>
          <w:rFonts w:hint="eastAsia"/>
        </w:rPr>
        <w:t>。</w:t>
      </w:r>
    </w:p>
    <w:p w14:paraId="5F2B05CE" w14:textId="585F6062" w:rsidR="00423B6D" w:rsidRPr="00FE0158" w:rsidRDefault="00423B6D" w:rsidP="00FE0158">
      <w:pPr>
        <w:spacing w:afterLines="50" w:after="156"/>
        <w:jc w:val="center"/>
      </w:pPr>
      <w:r w:rsidRPr="00FE0158">
        <w:rPr>
          <w:noProof/>
        </w:rPr>
        <w:drawing>
          <wp:inline distT="0" distB="0" distL="0" distR="0" wp14:anchorId="628C3AA0" wp14:editId="473BF398">
            <wp:extent cx="5040000" cy="2701000"/>
            <wp:effectExtent l="0" t="0" r="8255" b="4445"/>
            <wp:docPr id="3" name="图片 3" descr="D:\我的文件\裴智勇的文件\360工作\最新2018\工作\1 研究报告\企业安全\领域研究\终端安全\Wannacry一周年\插图\勒索软件-360互联网安全中心 201805092130\幻灯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件\裴智勇的文件\360工作\最新2018\工作\1 研究报告\企业安全\领域研究\终端安全\Wannacry一周年\插图\勒索软件-360互联网安全中心 201805092130\幻灯片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701000"/>
                    </a:xfrm>
                    <a:prstGeom prst="rect">
                      <a:avLst/>
                    </a:prstGeom>
                    <a:noFill/>
                    <a:ln>
                      <a:noFill/>
                    </a:ln>
                  </pic:spPr>
                </pic:pic>
              </a:graphicData>
            </a:graphic>
          </wp:inline>
        </w:drawing>
      </w:r>
    </w:p>
    <w:p w14:paraId="342322F9" w14:textId="43018B6A" w:rsidR="000808A7" w:rsidRDefault="000808A7" w:rsidP="000808A7">
      <w:pPr>
        <w:spacing w:afterLines="50" w:after="156"/>
        <w:ind w:firstLine="420"/>
      </w:pPr>
      <w:r>
        <w:t>而</w:t>
      </w:r>
      <w:r>
        <w:rPr>
          <w:rFonts w:hint="eastAsia"/>
        </w:rPr>
        <w:t>在</w:t>
      </w:r>
      <w:r>
        <w:rPr>
          <w:rFonts w:hint="eastAsia"/>
        </w:rPr>
        <w:t>2017</w:t>
      </w:r>
      <w:r>
        <w:rPr>
          <w:rFonts w:hint="eastAsia"/>
        </w:rPr>
        <w:t>年</w:t>
      </w:r>
      <w:r>
        <w:t>的统计中，</w:t>
      </w:r>
      <w:r w:rsidRPr="001D1238">
        <w:rPr>
          <w:rFonts w:hint="eastAsia"/>
        </w:rPr>
        <w:t>能源</w:t>
      </w:r>
      <w:r w:rsidRPr="001D1238">
        <w:t>行业是遭受攻击最多的行业，占比</w:t>
      </w:r>
      <w:r w:rsidRPr="001D1238">
        <w:rPr>
          <w:rFonts w:hint="eastAsia"/>
        </w:rPr>
        <w:t>为</w:t>
      </w:r>
      <w:r w:rsidRPr="001D1238">
        <w:rPr>
          <w:rFonts w:hint="eastAsia"/>
        </w:rPr>
        <w:t>42.1</w:t>
      </w:r>
      <w:r w:rsidRPr="001D1238">
        <w:t>%</w:t>
      </w:r>
      <w:r w:rsidRPr="001D1238">
        <w:t>，其次为医疗行业</w:t>
      </w:r>
      <w:r w:rsidRPr="001D1238">
        <w:rPr>
          <w:rFonts w:hint="eastAsia"/>
        </w:rPr>
        <w:t>为</w:t>
      </w:r>
      <w:r w:rsidRPr="001D1238">
        <w:rPr>
          <w:rFonts w:hint="eastAsia"/>
        </w:rPr>
        <w:t>22.8</w:t>
      </w:r>
      <w:r w:rsidRPr="001D1238">
        <w:t>%</w:t>
      </w:r>
      <w:r w:rsidRPr="001D1238">
        <w:t>，</w:t>
      </w:r>
      <w:r w:rsidRPr="001D1238">
        <w:rPr>
          <w:rFonts w:hint="eastAsia"/>
        </w:rPr>
        <w:t>金融行业</w:t>
      </w:r>
      <w:r w:rsidRPr="001D1238">
        <w:t>为</w:t>
      </w:r>
      <w:r w:rsidRPr="001D1238">
        <w:rPr>
          <w:rFonts w:hint="eastAsia"/>
        </w:rPr>
        <w:t>17.8</w:t>
      </w:r>
      <w:r w:rsidRPr="001D1238">
        <w:t>%</w:t>
      </w:r>
      <w:r>
        <w:rPr>
          <w:rFonts w:hint="eastAsia"/>
        </w:rPr>
        <w:t>。</w:t>
      </w:r>
    </w:p>
    <w:p w14:paraId="125D7E6E" w14:textId="545EEE74" w:rsidR="000808A7" w:rsidRPr="00003D71" w:rsidRDefault="000808A7" w:rsidP="000808A7">
      <w:pPr>
        <w:numPr>
          <w:ilvl w:val="0"/>
          <w:numId w:val="2"/>
        </w:numPr>
        <w:spacing w:beforeLines="50" w:before="156" w:afterLines="50" w:after="156"/>
        <w:outlineLvl w:val="1"/>
        <w:rPr>
          <w:rFonts w:eastAsia="黑体"/>
          <w:bCs/>
          <w:sz w:val="28"/>
          <w:szCs w:val="28"/>
        </w:rPr>
      </w:pPr>
      <w:bookmarkStart w:id="7" w:name="_Toc513739429"/>
      <w:r w:rsidRPr="001D1238">
        <w:rPr>
          <w:rFonts w:eastAsia="黑体" w:hint="eastAsia"/>
          <w:bCs/>
          <w:sz w:val="28"/>
          <w:szCs w:val="28"/>
        </w:rPr>
        <w:t>勒索软件</w:t>
      </w:r>
      <w:r>
        <w:rPr>
          <w:rFonts w:eastAsia="黑体" w:hint="eastAsia"/>
          <w:bCs/>
          <w:sz w:val="28"/>
          <w:szCs w:val="28"/>
        </w:rPr>
        <w:t>攻击者地域分布</w:t>
      </w:r>
      <w:bookmarkEnd w:id="7"/>
    </w:p>
    <w:p w14:paraId="5D8B4FA2" w14:textId="225183E2" w:rsidR="000A52B5" w:rsidRDefault="00C46B31" w:rsidP="00C46B31">
      <w:pPr>
        <w:spacing w:afterLines="50" w:after="156"/>
        <w:ind w:firstLine="420"/>
      </w:pPr>
      <w:r>
        <w:rPr>
          <w:rFonts w:hint="eastAsia"/>
        </w:rPr>
        <w:t>通过</w:t>
      </w:r>
      <w:r>
        <w:t>对受害者电脑的远程取证，</w:t>
      </w:r>
      <w:r w:rsidR="000808A7">
        <w:t>360</w:t>
      </w:r>
      <w:r w:rsidR="000808A7">
        <w:rPr>
          <w:rFonts w:hint="eastAsia"/>
        </w:rPr>
        <w:t>互联网</w:t>
      </w:r>
      <w:r w:rsidR="000808A7">
        <w:t>安全中心</w:t>
      </w:r>
      <w:r>
        <w:rPr>
          <w:rFonts w:hint="eastAsia"/>
        </w:rPr>
        <w:t>对</w:t>
      </w:r>
      <w:r w:rsidR="000A52B5">
        <w:rPr>
          <w:rFonts w:hint="eastAsia"/>
        </w:rPr>
        <w:t>2018</w:t>
      </w:r>
      <w:r w:rsidR="000A52B5">
        <w:rPr>
          <w:rFonts w:hint="eastAsia"/>
        </w:rPr>
        <w:t>年</w:t>
      </w:r>
      <w:r w:rsidR="000A52B5">
        <w:rPr>
          <w:rFonts w:hint="eastAsia"/>
        </w:rPr>
        <w:t>1</w:t>
      </w:r>
      <w:r w:rsidR="000A52B5">
        <w:t>-</w:t>
      </w:r>
      <w:r w:rsidR="000A52B5">
        <w:rPr>
          <w:rFonts w:hint="eastAsia"/>
        </w:rPr>
        <w:t>4</w:t>
      </w:r>
      <w:r w:rsidR="00A366CF">
        <w:rPr>
          <w:rFonts w:hint="eastAsia"/>
        </w:rPr>
        <w:t>月期间</w:t>
      </w:r>
      <w:r w:rsidR="000A52B5">
        <w:rPr>
          <w:rFonts w:hint="eastAsia"/>
        </w:rPr>
        <w:t>，</w:t>
      </w:r>
      <w:r>
        <w:rPr>
          <w:rFonts w:hint="eastAsia"/>
        </w:rPr>
        <w:t>勒索</w:t>
      </w:r>
      <w:r>
        <w:t>软件攻击者</w:t>
      </w:r>
      <w:r>
        <w:rPr>
          <w:rFonts w:hint="eastAsia"/>
        </w:rPr>
        <w:t>的</w:t>
      </w:r>
      <w:r>
        <w:t>IP</w:t>
      </w:r>
      <w:r>
        <w:t>信息进行了</w:t>
      </w:r>
      <w:r w:rsidR="000A52B5">
        <w:rPr>
          <w:rFonts w:hint="eastAsia"/>
        </w:rPr>
        <w:t>深入</w:t>
      </w:r>
      <w:r>
        <w:t>分析。统计</w:t>
      </w:r>
      <w:r>
        <w:rPr>
          <w:rFonts w:hint="eastAsia"/>
        </w:rPr>
        <w:t>显示</w:t>
      </w:r>
      <w:r w:rsidR="000A52B5">
        <w:rPr>
          <w:rFonts w:hint="eastAsia"/>
        </w:rPr>
        <w:t>：在针对</w:t>
      </w:r>
      <w:r w:rsidR="000A52B5">
        <w:t>中国</w:t>
      </w:r>
      <w:r w:rsidR="000A52B5">
        <w:rPr>
          <w:rFonts w:hint="eastAsia"/>
        </w:rPr>
        <w:t>电脑</w:t>
      </w:r>
      <w:r w:rsidR="000A52B5">
        <w:t>用户的勒索软件攻击</w:t>
      </w:r>
      <w:r w:rsidR="000A52B5">
        <w:rPr>
          <w:rFonts w:hint="eastAsia"/>
        </w:rPr>
        <w:t>中</w:t>
      </w:r>
      <w:r w:rsidR="000A52B5">
        <w:t>，</w:t>
      </w:r>
      <w:r w:rsidR="000A52B5">
        <w:rPr>
          <w:rFonts w:hint="eastAsia"/>
        </w:rPr>
        <w:t>9</w:t>
      </w:r>
      <w:r w:rsidR="000A52B5">
        <w:t>3.5%</w:t>
      </w:r>
      <w:r w:rsidR="00094270">
        <w:rPr>
          <w:rFonts w:hint="eastAsia"/>
        </w:rPr>
        <w:t>的</w:t>
      </w:r>
      <w:r w:rsidR="00094270">
        <w:t>攻击</w:t>
      </w:r>
      <w:r w:rsidR="000A52B5">
        <w:t>来自境外</w:t>
      </w:r>
      <w:r w:rsidR="000A52B5">
        <w:rPr>
          <w:rFonts w:hint="eastAsia"/>
        </w:rPr>
        <w:t>；其中</w:t>
      </w:r>
      <w:r w:rsidR="000A52B5">
        <w:t>，来自美国</w:t>
      </w:r>
      <w:r w:rsidR="000A52B5">
        <w:rPr>
          <w:rFonts w:hint="eastAsia"/>
        </w:rPr>
        <w:t>的</w:t>
      </w:r>
      <w:r w:rsidR="000A52B5">
        <w:t>攻击最多，占比高达</w:t>
      </w:r>
      <w:r w:rsidR="000A52B5">
        <w:rPr>
          <w:rFonts w:hint="eastAsia"/>
        </w:rPr>
        <w:t>42.2</w:t>
      </w:r>
      <w:r w:rsidR="000A52B5">
        <w:t>%</w:t>
      </w:r>
      <w:r w:rsidR="000A52B5">
        <w:rPr>
          <w:rFonts w:hint="eastAsia"/>
        </w:rPr>
        <w:t>；其次</w:t>
      </w:r>
      <w:r w:rsidR="000A52B5">
        <w:t>是俄罗斯，占比为</w:t>
      </w:r>
      <w:r w:rsidR="000A52B5">
        <w:rPr>
          <w:rFonts w:hint="eastAsia"/>
        </w:rPr>
        <w:t>11.3</w:t>
      </w:r>
      <w:r w:rsidR="000A52B5">
        <w:t>%</w:t>
      </w:r>
      <w:r w:rsidR="000A52B5">
        <w:t>；</w:t>
      </w:r>
      <w:r w:rsidR="000A52B5">
        <w:rPr>
          <w:rFonts w:hint="eastAsia"/>
        </w:rPr>
        <w:t>来自</w:t>
      </w:r>
      <w:r w:rsidR="000A52B5">
        <w:t>中国</w:t>
      </w:r>
      <w:r w:rsidR="000A52B5">
        <w:rPr>
          <w:rFonts w:hint="eastAsia"/>
        </w:rPr>
        <w:t>本土</w:t>
      </w:r>
      <w:r w:rsidR="000A52B5">
        <w:t>的攻击</w:t>
      </w:r>
      <w:r w:rsidR="000A52B5">
        <w:rPr>
          <w:rFonts w:hint="eastAsia"/>
        </w:rPr>
        <w:t>量</w:t>
      </w:r>
      <w:r w:rsidR="000A52B5">
        <w:t>排第三，占比为</w:t>
      </w:r>
      <w:r w:rsidR="000A52B5">
        <w:rPr>
          <w:rFonts w:hint="eastAsia"/>
        </w:rPr>
        <w:t>6.5</w:t>
      </w:r>
      <w:r w:rsidR="000A52B5">
        <w:t>%</w:t>
      </w:r>
      <w:r w:rsidR="000A52B5">
        <w:t>；</w:t>
      </w:r>
      <w:r w:rsidR="000A52B5">
        <w:rPr>
          <w:rFonts w:hint="eastAsia"/>
        </w:rPr>
        <w:t>荷兰</w:t>
      </w:r>
      <w:r w:rsidR="000A52B5">
        <w:t>、乌克兰分别排在第</w:t>
      </w:r>
      <w:r w:rsidR="000A52B5">
        <w:rPr>
          <w:rFonts w:hint="eastAsia"/>
        </w:rPr>
        <w:t>四</w:t>
      </w:r>
      <w:r w:rsidR="000A52B5">
        <w:t>和第五。</w:t>
      </w:r>
    </w:p>
    <w:p w14:paraId="5C062C07" w14:textId="04CCC8F8" w:rsidR="000A52B5" w:rsidRPr="000A52B5" w:rsidRDefault="000A52B5" w:rsidP="00AF4ADA">
      <w:pPr>
        <w:spacing w:afterLines="50" w:after="156"/>
        <w:ind w:firstLine="420"/>
      </w:pPr>
      <w:r w:rsidRPr="000A52B5">
        <w:rPr>
          <w:rFonts w:hint="eastAsia"/>
        </w:rPr>
        <w:lastRenderedPageBreak/>
        <w:t>而</w:t>
      </w:r>
      <w:r w:rsidRPr="000A52B5">
        <w:t>如果</w:t>
      </w:r>
      <w:r w:rsidRPr="000A52B5">
        <w:rPr>
          <w:rFonts w:hint="eastAsia"/>
        </w:rPr>
        <w:t>对</w:t>
      </w:r>
      <w:r w:rsidRPr="000A52B5">
        <w:t>攻击者</w:t>
      </w:r>
      <w:r w:rsidRPr="000A52B5">
        <w:t>IP</w:t>
      </w:r>
      <w:r w:rsidRPr="000A52B5">
        <w:t>进行去重</w:t>
      </w:r>
      <w:r w:rsidR="00AF4ADA">
        <w:rPr>
          <w:rFonts w:hint="eastAsia"/>
        </w:rPr>
        <w:t>统计，</w:t>
      </w:r>
      <w:r w:rsidR="00AF4ADA">
        <w:t>则</w:t>
      </w:r>
      <w:r w:rsidR="00AF4ADA">
        <w:rPr>
          <w:rFonts w:hint="eastAsia"/>
        </w:rPr>
        <w:t>美国、俄罗斯、中国</w:t>
      </w:r>
      <w:r w:rsidR="00AF4ADA">
        <w:t>、</w:t>
      </w:r>
      <w:r w:rsidR="00AF4ADA">
        <w:rPr>
          <w:rFonts w:hint="eastAsia"/>
        </w:rPr>
        <w:t>荷兰</w:t>
      </w:r>
      <w:r w:rsidR="00AF4ADA">
        <w:t>和乌克兰</w:t>
      </w:r>
      <w:r w:rsidR="00AF4ADA">
        <w:rPr>
          <w:rFonts w:hint="eastAsia"/>
        </w:rPr>
        <w:t>仍然是针对</w:t>
      </w:r>
      <w:r w:rsidR="00AF4ADA">
        <w:t>中国境内用户</w:t>
      </w:r>
      <w:r w:rsidR="00AF4ADA">
        <w:rPr>
          <w:rFonts w:hint="eastAsia"/>
        </w:rPr>
        <w:t>发动</w:t>
      </w:r>
      <w:r w:rsidR="00AF4ADA">
        <w:t>勒索软件攻击排名前五</w:t>
      </w:r>
      <w:r w:rsidR="00AF4ADA">
        <w:rPr>
          <w:rFonts w:hint="eastAsia"/>
        </w:rPr>
        <w:t>的</w:t>
      </w:r>
      <w:r w:rsidR="00AF4ADA">
        <w:t>国家。</w:t>
      </w:r>
      <w:r w:rsidR="00AF4ADA">
        <w:rPr>
          <w:rFonts w:hint="eastAsia"/>
        </w:rPr>
        <w:t>其中，美国攻击者</w:t>
      </w:r>
      <w:r w:rsidR="00AF4ADA">
        <w:t>IP</w:t>
      </w:r>
      <w:r w:rsidR="00AF4ADA">
        <w:t>数量的占比</w:t>
      </w:r>
      <w:r w:rsidR="00AF4ADA">
        <w:rPr>
          <w:rFonts w:hint="eastAsia"/>
        </w:rPr>
        <w:t>为</w:t>
      </w:r>
      <w:r w:rsidR="00AF4ADA">
        <w:rPr>
          <w:rFonts w:hint="eastAsia"/>
        </w:rPr>
        <w:t>22.6</w:t>
      </w:r>
      <w:r w:rsidR="00AF4ADA">
        <w:t>%</w:t>
      </w:r>
      <w:r w:rsidR="00AF4ADA">
        <w:rPr>
          <w:rFonts w:hint="eastAsia"/>
        </w:rPr>
        <w:t>；</w:t>
      </w:r>
      <w:r w:rsidR="00AF4ADA">
        <w:t>俄罗斯</w:t>
      </w:r>
      <w:r w:rsidR="00AF4ADA">
        <w:rPr>
          <w:rFonts w:hint="eastAsia"/>
        </w:rPr>
        <w:t>为</w:t>
      </w:r>
      <w:r w:rsidR="00AF4ADA">
        <w:rPr>
          <w:rFonts w:hint="eastAsia"/>
        </w:rPr>
        <w:t>14.</w:t>
      </w:r>
      <w:r w:rsidR="00AF4ADA">
        <w:t>9%</w:t>
      </w:r>
      <w:r w:rsidR="00AF4ADA">
        <w:rPr>
          <w:rFonts w:hint="eastAsia"/>
        </w:rPr>
        <w:t>，而来自</w:t>
      </w:r>
      <w:r w:rsidR="00AF4ADA">
        <w:t>中国的攻击者</w:t>
      </w:r>
      <w:r w:rsidR="00AF4ADA">
        <w:t>IP</w:t>
      </w:r>
      <w:r w:rsidR="00AF4ADA">
        <w:t>数量占比为</w:t>
      </w:r>
      <w:r w:rsidR="00AF4ADA">
        <w:rPr>
          <w:rFonts w:hint="eastAsia"/>
        </w:rPr>
        <w:t>8.7</w:t>
      </w:r>
      <w:r w:rsidR="00AF4ADA">
        <w:t>%</w:t>
      </w:r>
      <w:r w:rsidR="00AF4ADA">
        <w:t>。</w:t>
      </w:r>
    </w:p>
    <w:p w14:paraId="7F6DA57A" w14:textId="69498FB3" w:rsidR="000808A7" w:rsidRDefault="00AF4ADA" w:rsidP="000808A7">
      <w:pPr>
        <w:spacing w:afterLines="50" w:after="156"/>
        <w:jc w:val="center"/>
      </w:pPr>
      <w:r w:rsidRPr="00AF4ADA">
        <w:rPr>
          <w:noProof/>
        </w:rPr>
        <w:drawing>
          <wp:inline distT="0" distB="0" distL="0" distR="0" wp14:anchorId="5B911748" wp14:editId="1D309902">
            <wp:extent cx="5040000" cy="2700750"/>
            <wp:effectExtent l="0" t="0" r="8255" b="4445"/>
            <wp:docPr id="9" name="图片 9" descr="D:\我的文件\裴智勇的文件\360工作\最新2018\工作\1 研究报告\企业安全\领域研究\终端安全\Wannacry一周年\插图\勒索软件-360互联网安全中心201805101753\幻灯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件\裴智勇的文件\360工作\最新2018\工作\1 研究报告\企业安全\领域研究\终端安全\Wannacry一周年\插图\勒索软件-360互联网安全中心201805101753\幻灯片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700750"/>
                    </a:xfrm>
                    <a:prstGeom prst="rect">
                      <a:avLst/>
                    </a:prstGeom>
                    <a:noFill/>
                    <a:ln>
                      <a:noFill/>
                    </a:ln>
                  </pic:spPr>
                </pic:pic>
              </a:graphicData>
            </a:graphic>
          </wp:inline>
        </w:drawing>
      </w:r>
    </w:p>
    <w:p w14:paraId="7F3E311D" w14:textId="564F5FC9" w:rsidR="007D7A2E" w:rsidRPr="00003D71" w:rsidRDefault="007D7A2E" w:rsidP="007D7A2E">
      <w:pPr>
        <w:numPr>
          <w:ilvl w:val="0"/>
          <w:numId w:val="2"/>
        </w:numPr>
        <w:spacing w:beforeLines="50" w:before="156" w:afterLines="50" w:after="156"/>
        <w:outlineLvl w:val="1"/>
        <w:rPr>
          <w:rFonts w:eastAsia="黑体"/>
          <w:bCs/>
          <w:sz w:val="28"/>
          <w:szCs w:val="28"/>
        </w:rPr>
      </w:pPr>
      <w:bookmarkStart w:id="8" w:name="_Toc513739430"/>
      <w:r w:rsidRPr="001D1238">
        <w:rPr>
          <w:rFonts w:eastAsia="黑体" w:hint="eastAsia"/>
          <w:bCs/>
          <w:sz w:val="28"/>
          <w:szCs w:val="28"/>
        </w:rPr>
        <w:t>勒索软件</w:t>
      </w:r>
      <w:r>
        <w:rPr>
          <w:rFonts w:eastAsia="黑体" w:hint="eastAsia"/>
          <w:bCs/>
          <w:sz w:val="28"/>
          <w:szCs w:val="28"/>
        </w:rPr>
        <w:t>受害者地域分布</w:t>
      </w:r>
      <w:bookmarkEnd w:id="8"/>
    </w:p>
    <w:p w14:paraId="3957114C" w14:textId="6F07186A" w:rsidR="00FE0158" w:rsidRPr="001D1238" w:rsidRDefault="00FE0158" w:rsidP="007D7A2E">
      <w:pPr>
        <w:spacing w:afterLines="50" w:after="156"/>
        <w:ind w:firstLine="420"/>
      </w:pPr>
      <w:r w:rsidRPr="00FE0158">
        <w:rPr>
          <w:rFonts w:hint="eastAsia"/>
        </w:rPr>
        <w:t>统计显示，在向</w:t>
      </w:r>
      <w:r w:rsidRPr="00FE0158">
        <w:rPr>
          <w:rFonts w:hint="eastAsia"/>
        </w:rPr>
        <w:t>360</w:t>
      </w:r>
      <w:r w:rsidRPr="00FE0158">
        <w:rPr>
          <w:rFonts w:hint="eastAsia"/>
        </w:rPr>
        <w:t>互联网安全中心求助的勒索软件受害者中，广东省受害者最多，</w:t>
      </w:r>
      <w:r>
        <w:rPr>
          <w:rFonts w:hint="eastAsia"/>
        </w:rPr>
        <w:t>约</w:t>
      </w:r>
      <w:r w:rsidRPr="00FE0158">
        <w:rPr>
          <w:rFonts w:hint="eastAsia"/>
        </w:rPr>
        <w:t>占全国总量的</w:t>
      </w:r>
      <w:r w:rsidRPr="00FE0158">
        <w:rPr>
          <w:rFonts w:hint="eastAsia"/>
        </w:rPr>
        <w:t>23.5%</w:t>
      </w:r>
      <w:r w:rsidRPr="00FE0158">
        <w:rPr>
          <w:rFonts w:hint="eastAsia"/>
        </w:rPr>
        <w:t>，其次是浙江省和江苏省，</w:t>
      </w:r>
      <w:r>
        <w:rPr>
          <w:rFonts w:hint="eastAsia"/>
        </w:rPr>
        <w:t>约</w:t>
      </w:r>
      <w:r w:rsidRPr="00FE0158">
        <w:rPr>
          <w:rFonts w:hint="eastAsia"/>
        </w:rPr>
        <w:t>占全国受害者</w:t>
      </w:r>
      <w:r>
        <w:rPr>
          <w:rFonts w:hint="eastAsia"/>
        </w:rPr>
        <w:t>求助</w:t>
      </w:r>
      <w:r w:rsidRPr="00FE0158">
        <w:rPr>
          <w:rFonts w:hint="eastAsia"/>
        </w:rPr>
        <w:t>总数的</w:t>
      </w:r>
      <w:r w:rsidRPr="00FE0158">
        <w:rPr>
          <w:rFonts w:hint="eastAsia"/>
        </w:rPr>
        <w:t>7.4%</w:t>
      </w:r>
      <w:r w:rsidRPr="00FE0158">
        <w:rPr>
          <w:rFonts w:hint="eastAsia"/>
        </w:rPr>
        <w:t>，排名第四的是北京，</w:t>
      </w:r>
      <w:r>
        <w:rPr>
          <w:rFonts w:hint="eastAsia"/>
        </w:rPr>
        <w:t>约</w:t>
      </w:r>
      <w:r w:rsidRPr="00FE0158">
        <w:rPr>
          <w:rFonts w:hint="eastAsia"/>
        </w:rPr>
        <w:t>占</w:t>
      </w:r>
      <w:r w:rsidRPr="00FE0158">
        <w:rPr>
          <w:rFonts w:hint="eastAsia"/>
        </w:rPr>
        <w:t>5.6%</w:t>
      </w:r>
      <w:r w:rsidRPr="00FE0158">
        <w:rPr>
          <w:rFonts w:hint="eastAsia"/>
        </w:rPr>
        <w:t>，山东排名第五，</w:t>
      </w:r>
      <w:r>
        <w:rPr>
          <w:rFonts w:hint="eastAsia"/>
        </w:rPr>
        <w:t>约</w:t>
      </w:r>
      <w:r w:rsidRPr="00FE0158">
        <w:rPr>
          <w:rFonts w:hint="eastAsia"/>
        </w:rPr>
        <w:t>占</w:t>
      </w:r>
      <w:r w:rsidRPr="00FE0158">
        <w:rPr>
          <w:rFonts w:hint="eastAsia"/>
        </w:rPr>
        <w:t>5.3%</w:t>
      </w:r>
      <w:r w:rsidRPr="00FE0158">
        <w:rPr>
          <w:rFonts w:hint="eastAsia"/>
        </w:rPr>
        <w:t>。</w:t>
      </w:r>
    </w:p>
    <w:p w14:paraId="6B92F141" w14:textId="17AAD7B9" w:rsidR="007D7A2E" w:rsidRPr="007D7A2E" w:rsidRDefault="00FE0158" w:rsidP="00FE0158">
      <w:pPr>
        <w:spacing w:afterLines="50" w:after="156"/>
        <w:jc w:val="center"/>
      </w:pPr>
      <w:r w:rsidRPr="00FE0158">
        <w:rPr>
          <w:noProof/>
        </w:rPr>
        <w:drawing>
          <wp:inline distT="0" distB="0" distL="0" distR="0" wp14:anchorId="24C0E5D6" wp14:editId="140DDDDF">
            <wp:extent cx="5040000" cy="2700000"/>
            <wp:effectExtent l="0" t="0" r="8255" b="5715"/>
            <wp:docPr id="7" name="图片 7" descr="D:\我的文件\裴智勇的文件\360工作\最新2018\工作\1 研究报告\企业安全\领域研究\终端安全\Wannacry一周年\插图\勒索软件-360互联网安全中心 201805092204\幻灯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件\裴智勇的文件\360工作\最新2018\工作\1 研究报告\企业安全\领域研究\终端安全\Wannacry一周年\插图\勒索软件-360互联网安全中心 201805092204\幻灯片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700000"/>
                    </a:xfrm>
                    <a:prstGeom prst="rect">
                      <a:avLst/>
                    </a:prstGeom>
                    <a:noFill/>
                    <a:ln>
                      <a:noFill/>
                    </a:ln>
                  </pic:spPr>
                </pic:pic>
              </a:graphicData>
            </a:graphic>
          </wp:inline>
        </w:drawing>
      </w:r>
    </w:p>
    <w:p w14:paraId="02FD42B4" w14:textId="6840AA95" w:rsidR="007D7A2E" w:rsidRPr="00003D71" w:rsidRDefault="007D7A2E" w:rsidP="007D7A2E">
      <w:pPr>
        <w:numPr>
          <w:ilvl w:val="0"/>
          <w:numId w:val="2"/>
        </w:numPr>
        <w:spacing w:beforeLines="50" w:before="156" w:afterLines="50" w:after="156"/>
        <w:outlineLvl w:val="1"/>
        <w:rPr>
          <w:rFonts w:eastAsia="黑体"/>
          <w:bCs/>
          <w:sz w:val="28"/>
          <w:szCs w:val="28"/>
        </w:rPr>
      </w:pPr>
      <w:bookmarkStart w:id="9" w:name="_Toc513739431"/>
      <w:r w:rsidRPr="001D1238">
        <w:rPr>
          <w:rFonts w:eastAsia="黑体" w:hint="eastAsia"/>
          <w:bCs/>
          <w:sz w:val="28"/>
          <w:szCs w:val="28"/>
        </w:rPr>
        <w:t>勒索软件</w:t>
      </w:r>
      <w:r>
        <w:rPr>
          <w:rFonts w:eastAsia="黑体" w:hint="eastAsia"/>
          <w:bCs/>
          <w:sz w:val="28"/>
          <w:szCs w:val="28"/>
        </w:rPr>
        <w:t>感染操作</w:t>
      </w:r>
      <w:r>
        <w:rPr>
          <w:rFonts w:eastAsia="黑体"/>
          <w:bCs/>
          <w:sz w:val="28"/>
          <w:szCs w:val="28"/>
        </w:rPr>
        <w:t>系统</w:t>
      </w:r>
      <w:r>
        <w:rPr>
          <w:rFonts w:eastAsia="黑体" w:hint="eastAsia"/>
          <w:bCs/>
          <w:sz w:val="28"/>
          <w:szCs w:val="28"/>
        </w:rPr>
        <w:t>分布</w:t>
      </w:r>
      <w:bookmarkEnd w:id="9"/>
    </w:p>
    <w:p w14:paraId="20AC2F36" w14:textId="59F9E5A9" w:rsidR="007D7A2E" w:rsidRDefault="007D7A2E" w:rsidP="007D7A2E">
      <w:pPr>
        <w:spacing w:afterLines="50" w:after="156"/>
        <w:ind w:firstLine="420"/>
      </w:pPr>
      <w:r>
        <w:rPr>
          <w:rFonts w:hint="eastAsia"/>
        </w:rPr>
        <w:t>统计显示</w:t>
      </w:r>
      <w:r>
        <w:t>，</w:t>
      </w:r>
      <w:r>
        <w:rPr>
          <w:rFonts w:hint="eastAsia"/>
        </w:rPr>
        <w:t>在向</w:t>
      </w:r>
      <w:r>
        <w:rPr>
          <w:rFonts w:hint="eastAsia"/>
        </w:rPr>
        <w:t>360</w:t>
      </w:r>
      <w:r>
        <w:rPr>
          <w:rFonts w:hint="eastAsia"/>
        </w:rPr>
        <w:t>互联网</w:t>
      </w:r>
      <w:r>
        <w:t>安全中心求助的</w:t>
      </w:r>
      <w:r>
        <w:rPr>
          <w:rFonts w:hint="eastAsia"/>
        </w:rPr>
        <w:t>勒索</w:t>
      </w:r>
      <w:r>
        <w:t>软件受害者中，</w:t>
      </w:r>
      <w:r w:rsidR="00326D1E">
        <w:rPr>
          <w:rFonts w:hint="eastAsia"/>
        </w:rPr>
        <w:t>75.2</w:t>
      </w:r>
      <w:r w:rsidR="00326D1E">
        <w:t>%</w:t>
      </w:r>
      <w:r w:rsidR="005E0D98">
        <w:t>的被感染</w:t>
      </w:r>
      <w:r w:rsidR="00326D1E">
        <w:t>电脑使用的</w:t>
      </w:r>
      <w:r w:rsidR="00326D1E">
        <w:rPr>
          <w:rFonts w:hint="eastAsia"/>
        </w:rPr>
        <w:t>是</w:t>
      </w:r>
      <w:r w:rsidR="00326D1E">
        <w:rPr>
          <w:rFonts w:hint="eastAsia"/>
        </w:rPr>
        <w:t xml:space="preserve">Windows </w:t>
      </w:r>
      <w:r w:rsidR="00326D1E">
        <w:t>Server</w:t>
      </w:r>
      <w:r w:rsidR="00326D1E">
        <w:rPr>
          <w:rFonts w:hint="eastAsia"/>
        </w:rPr>
        <w:t>操作</w:t>
      </w:r>
      <w:r w:rsidR="00326D1E">
        <w:t>系统</w:t>
      </w:r>
      <w:r w:rsidR="00E911B1">
        <w:rPr>
          <w:rFonts w:hint="eastAsia"/>
        </w:rPr>
        <w:t>，</w:t>
      </w:r>
      <w:r w:rsidR="00E911B1">
        <w:t>受害者</w:t>
      </w:r>
      <w:r w:rsidR="00E911B1">
        <w:rPr>
          <w:rFonts w:hint="eastAsia"/>
        </w:rPr>
        <w:t>多</w:t>
      </w:r>
      <w:r w:rsidR="00E911B1">
        <w:t>为中小企业</w:t>
      </w:r>
      <w:r w:rsidR="00326D1E">
        <w:rPr>
          <w:rFonts w:hint="eastAsia"/>
        </w:rPr>
        <w:t>。</w:t>
      </w:r>
      <w:r w:rsidR="00326D1E">
        <w:t>这</w:t>
      </w:r>
      <w:r w:rsidR="00326D1E">
        <w:rPr>
          <w:rFonts w:hint="eastAsia"/>
        </w:rPr>
        <w:t>再次</w:t>
      </w:r>
      <w:r w:rsidR="00326D1E">
        <w:t>表明了勒索软件攻击者已经将主要攻击目标从高价值个人转向了企业服务器</w:t>
      </w:r>
      <w:r w:rsidR="00326D1E">
        <w:rPr>
          <w:rFonts w:hint="eastAsia"/>
        </w:rPr>
        <w:t>。造成</w:t>
      </w:r>
      <w:r w:rsidR="00326D1E">
        <w:t>这种情况的主要原因可能是企业</w:t>
      </w:r>
      <w:r w:rsidR="00326D1E">
        <w:rPr>
          <w:rFonts w:hint="eastAsia"/>
        </w:rPr>
        <w:t>为</w:t>
      </w:r>
      <w:r w:rsidR="00326D1E">
        <w:lastRenderedPageBreak/>
        <w:t>服务器支付赎金的意愿</w:t>
      </w:r>
      <w:r w:rsidR="00326D1E">
        <w:rPr>
          <w:rFonts w:hint="eastAsia"/>
        </w:rPr>
        <w:t>相对更高</w:t>
      </w:r>
      <w:r w:rsidR="00326D1E">
        <w:t>。</w:t>
      </w:r>
    </w:p>
    <w:p w14:paraId="7C45A48B" w14:textId="53B3D5DA" w:rsidR="007D7A2E" w:rsidRDefault="00326D1E" w:rsidP="007D7A2E">
      <w:pPr>
        <w:spacing w:afterLines="50" w:after="156"/>
        <w:ind w:firstLine="420"/>
      </w:pPr>
      <w:r>
        <w:rPr>
          <w:rFonts w:hint="eastAsia"/>
        </w:rPr>
        <w:t>从求助的</w:t>
      </w:r>
      <w:r>
        <w:t>受害者被感染</w:t>
      </w:r>
      <w:r>
        <w:rPr>
          <w:rFonts w:hint="eastAsia"/>
        </w:rPr>
        <w:t>电脑所使用</w:t>
      </w:r>
      <w:r>
        <w:t>的具体操作系统</w:t>
      </w:r>
      <w:r>
        <w:rPr>
          <w:rFonts w:hint="eastAsia"/>
        </w:rPr>
        <w:t>来看，</w:t>
      </w:r>
      <w:r w:rsidR="007D7A2E">
        <w:t>Server2008/2008 R2</w:t>
      </w:r>
      <w:r>
        <w:rPr>
          <w:rFonts w:hint="eastAsia"/>
        </w:rPr>
        <w:t>占比最高</w:t>
      </w:r>
      <w:r>
        <w:t>，达</w:t>
      </w:r>
      <w:r w:rsidR="007D7A2E">
        <w:t>55.3%</w:t>
      </w:r>
      <w:r>
        <w:rPr>
          <w:rFonts w:hint="eastAsia"/>
        </w:rPr>
        <w:t>，</w:t>
      </w:r>
      <w:r>
        <w:t>其次是</w:t>
      </w:r>
      <w:r w:rsidR="007D7A2E">
        <w:t>Server2012/2012 R2</w:t>
      </w:r>
      <w:r w:rsidR="00FE0158">
        <w:rPr>
          <w:rFonts w:hint="eastAsia"/>
        </w:rPr>
        <w:t>，占比</w:t>
      </w:r>
      <w:r w:rsidR="00FE0158">
        <w:t>约为</w:t>
      </w:r>
      <w:r w:rsidR="007D7A2E">
        <w:t>18.9%</w:t>
      </w:r>
      <w:r w:rsidR="00FE0158">
        <w:rPr>
          <w:rFonts w:hint="eastAsia"/>
        </w:rPr>
        <w:t>，</w:t>
      </w:r>
      <w:r w:rsidR="00FE0158">
        <w:t>W</w:t>
      </w:r>
      <w:r w:rsidR="007D7A2E">
        <w:t>in7/</w:t>
      </w:r>
      <w:r w:rsidR="00FE0158">
        <w:t>W</w:t>
      </w:r>
      <w:r w:rsidR="007D7A2E">
        <w:t>in7 SP1</w:t>
      </w:r>
      <w:r w:rsidR="00FE0158">
        <w:rPr>
          <w:rFonts w:hint="eastAsia"/>
        </w:rPr>
        <w:t>排</w:t>
      </w:r>
      <w:r w:rsidR="00FE0158">
        <w:t>第三，占比约为</w:t>
      </w:r>
      <w:r w:rsidR="007D7A2E">
        <w:t>15.5%</w:t>
      </w:r>
      <w:r w:rsidR="00FE0158">
        <w:rPr>
          <w:rFonts w:hint="eastAsia"/>
        </w:rPr>
        <w:t>。</w:t>
      </w:r>
    </w:p>
    <w:p w14:paraId="3CBB0E55" w14:textId="36C0DCA9" w:rsidR="00003D71" w:rsidRDefault="00326D1E" w:rsidP="00FE0158">
      <w:pPr>
        <w:spacing w:afterLines="50" w:after="156"/>
        <w:jc w:val="center"/>
        <w:rPr>
          <w:rFonts w:eastAsia="微软雅黑"/>
          <w:sz w:val="32"/>
        </w:rPr>
      </w:pPr>
      <w:r w:rsidRPr="00326D1E">
        <w:rPr>
          <w:noProof/>
        </w:rPr>
        <w:drawing>
          <wp:inline distT="0" distB="0" distL="0" distR="0" wp14:anchorId="79374100" wp14:editId="2958559F">
            <wp:extent cx="5040000" cy="2700000"/>
            <wp:effectExtent l="0" t="0" r="8255" b="5715"/>
            <wp:docPr id="6" name="图片 6" descr="D:\我的文件\裴智勇的文件\360工作\最新2018\工作\1 研究报告\企业安全\领域研究\终端安全\Wannacry一周年\插图\勒索软件-360互联网安全中心 201805092204\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件\裴智勇的文件\360工作\最新2018\工作\1 研究报告\企业安全\领域研究\终端安全\Wannacry一周年\插图\勒索软件-360互联网安全中心 201805092204\幻灯片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700000"/>
                    </a:xfrm>
                    <a:prstGeom prst="rect">
                      <a:avLst/>
                    </a:prstGeom>
                    <a:noFill/>
                    <a:ln>
                      <a:noFill/>
                    </a:ln>
                  </pic:spPr>
                </pic:pic>
              </a:graphicData>
            </a:graphic>
          </wp:inline>
        </w:drawing>
      </w:r>
      <w:r w:rsidR="00003D71">
        <w:rPr>
          <w:rFonts w:eastAsia="微软雅黑"/>
          <w:sz w:val="32"/>
        </w:rPr>
        <w:br w:type="page"/>
      </w:r>
    </w:p>
    <w:p w14:paraId="103769CF" w14:textId="77777777" w:rsidR="00A0055A" w:rsidRPr="001D1238" w:rsidRDefault="00A0055A" w:rsidP="00A0055A">
      <w:pPr>
        <w:numPr>
          <w:ilvl w:val="0"/>
          <w:numId w:val="1"/>
        </w:numPr>
        <w:spacing w:beforeLines="50" w:before="156" w:afterLines="150" w:after="468"/>
        <w:jc w:val="center"/>
        <w:outlineLvl w:val="0"/>
        <w:rPr>
          <w:rFonts w:eastAsia="微软雅黑"/>
          <w:sz w:val="32"/>
        </w:rPr>
      </w:pPr>
      <w:bookmarkStart w:id="10" w:name="_Toc513739432"/>
      <w:r w:rsidRPr="001D1238">
        <w:rPr>
          <w:rFonts w:eastAsia="微软雅黑" w:hint="eastAsia"/>
          <w:sz w:val="32"/>
        </w:rPr>
        <w:lastRenderedPageBreak/>
        <w:t>WannaCry</w:t>
      </w:r>
      <w:r w:rsidRPr="001D1238">
        <w:rPr>
          <w:rFonts w:eastAsia="微软雅黑" w:hint="eastAsia"/>
          <w:sz w:val="32"/>
        </w:rPr>
        <w:t>攻击</w:t>
      </w:r>
      <w:r>
        <w:rPr>
          <w:rFonts w:eastAsia="微软雅黑" w:hint="eastAsia"/>
          <w:sz w:val="32"/>
        </w:rPr>
        <w:t>分析</w:t>
      </w:r>
      <w:bookmarkEnd w:id="10"/>
    </w:p>
    <w:p w14:paraId="38E2F102" w14:textId="77777777" w:rsidR="00A0055A" w:rsidRPr="001D1238" w:rsidRDefault="00A0055A" w:rsidP="00A0055A">
      <w:pPr>
        <w:spacing w:afterLines="50" w:after="156"/>
        <w:ind w:firstLine="420"/>
      </w:pPr>
      <w:r w:rsidRPr="001D1238">
        <w:rPr>
          <w:rFonts w:hint="eastAsia"/>
        </w:rPr>
        <w:t>2017</w:t>
      </w:r>
      <w:r w:rsidRPr="001D1238">
        <w:rPr>
          <w:rFonts w:hint="eastAsia"/>
        </w:rPr>
        <w:t>年</w:t>
      </w:r>
      <w:r w:rsidRPr="001D1238">
        <w:rPr>
          <w:rFonts w:hint="eastAsia"/>
        </w:rPr>
        <w:t>5</w:t>
      </w:r>
      <w:r w:rsidRPr="001D1238">
        <w:rPr>
          <w:rFonts w:hint="eastAsia"/>
        </w:rPr>
        <w:t>月</w:t>
      </w:r>
      <w:r w:rsidRPr="001D1238">
        <w:t>，</w:t>
      </w:r>
      <w:r w:rsidRPr="001D1238">
        <w:rPr>
          <w:rFonts w:hint="eastAsia"/>
        </w:rPr>
        <w:t>影响全球的勒索软件永恒</w:t>
      </w:r>
      <w:r w:rsidRPr="001D1238">
        <w:t>之蓝勒索蠕虫</w:t>
      </w:r>
      <w:r w:rsidRPr="001D1238">
        <w:rPr>
          <w:rFonts w:hint="eastAsia"/>
        </w:rPr>
        <w:t>（</w:t>
      </w:r>
      <w:r w:rsidRPr="001D1238">
        <w:t>WannaCry</w:t>
      </w:r>
      <w:r w:rsidRPr="001D1238">
        <w:t>）</w:t>
      </w:r>
      <w:r w:rsidRPr="001D1238">
        <w:rPr>
          <w:rFonts w:hint="eastAsia"/>
        </w:rPr>
        <w:t>大规模</w:t>
      </w:r>
      <w:r w:rsidRPr="001D1238">
        <w:t>爆发</w:t>
      </w:r>
      <w:r w:rsidRPr="001D1238">
        <w:rPr>
          <w:rFonts w:hint="eastAsia"/>
        </w:rPr>
        <w:t>，它利用了</w:t>
      </w:r>
      <w:r>
        <w:rPr>
          <w:rFonts w:hint="eastAsia"/>
        </w:rPr>
        <w:t>据称</w:t>
      </w:r>
      <w:r>
        <w:t>是</w:t>
      </w:r>
      <w:r w:rsidRPr="001D1238">
        <w:rPr>
          <w:rFonts w:hint="eastAsia"/>
        </w:rPr>
        <w:t>窃取自美国国家安全局的黑客工具</w:t>
      </w:r>
      <w:r w:rsidRPr="001D1238">
        <w:rPr>
          <w:rFonts w:hint="eastAsia"/>
        </w:rPr>
        <w:t>EternalBlue</w:t>
      </w:r>
      <w:r w:rsidRPr="001D1238">
        <w:rPr>
          <w:rFonts w:hint="eastAsia"/>
        </w:rPr>
        <w:t>（永恒之蓝）实现了全球范围内的快速传播，在短时间内造成了巨大损失。本章</w:t>
      </w:r>
      <w:r w:rsidRPr="001D1238">
        <w:t>主要</w:t>
      </w:r>
      <w:r w:rsidRPr="001D1238">
        <w:rPr>
          <w:rFonts w:hint="eastAsia"/>
        </w:rPr>
        <w:t>针</w:t>
      </w:r>
      <w:r w:rsidRPr="001D1238">
        <w:t>对永恒之蓝勒索蠕虫</w:t>
      </w:r>
      <w:r w:rsidRPr="001D1238">
        <w:rPr>
          <w:rFonts w:hint="eastAsia"/>
        </w:rPr>
        <w:t>事件</w:t>
      </w:r>
      <w:r w:rsidRPr="001D1238">
        <w:t>进行</w:t>
      </w:r>
      <w:r w:rsidRPr="001D1238">
        <w:rPr>
          <w:rFonts w:hint="eastAsia"/>
        </w:rPr>
        <w:t>分析</w:t>
      </w:r>
      <w:r w:rsidRPr="001D1238">
        <w:t>。</w:t>
      </w:r>
    </w:p>
    <w:p w14:paraId="7544A627" w14:textId="77777777" w:rsidR="00A0055A" w:rsidRPr="001D1238" w:rsidRDefault="00A0055A" w:rsidP="00A0055A">
      <w:pPr>
        <w:numPr>
          <w:ilvl w:val="0"/>
          <w:numId w:val="5"/>
        </w:numPr>
        <w:spacing w:beforeLines="50" w:before="156" w:afterLines="50" w:after="156"/>
        <w:outlineLvl w:val="1"/>
        <w:rPr>
          <w:rFonts w:eastAsia="黑体"/>
          <w:bCs/>
          <w:sz w:val="28"/>
          <w:szCs w:val="28"/>
        </w:rPr>
      </w:pPr>
      <w:bookmarkStart w:id="11" w:name="_Toc513739433"/>
      <w:r w:rsidRPr="001D1238">
        <w:rPr>
          <w:rFonts w:eastAsia="黑体" w:hint="eastAsia"/>
          <w:bCs/>
          <w:sz w:val="28"/>
          <w:szCs w:val="28"/>
        </w:rPr>
        <w:t>勒索蠕虫</w:t>
      </w:r>
      <w:r w:rsidRPr="001D1238">
        <w:rPr>
          <w:rFonts w:eastAsia="黑体"/>
          <w:bCs/>
          <w:sz w:val="28"/>
          <w:szCs w:val="28"/>
        </w:rPr>
        <w:t>的</w:t>
      </w:r>
      <w:r w:rsidRPr="001D1238">
        <w:rPr>
          <w:rFonts w:eastAsia="黑体" w:hint="eastAsia"/>
          <w:bCs/>
          <w:sz w:val="28"/>
          <w:szCs w:val="28"/>
        </w:rPr>
        <w:t>空前</w:t>
      </w:r>
      <w:r w:rsidRPr="001D1238">
        <w:rPr>
          <w:rFonts w:eastAsia="黑体"/>
          <w:bCs/>
          <w:sz w:val="28"/>
          <w:szCs w:val="28"/>
        </w:rPr>
        <w:t>影响</w:t>
      </w:r>
      <w:bookmarkEnd w:id="11"/>
    </w:p>
    <w:p w14:paraId="65A70A7F" w14:textId="77777777" w:rsidR="00A0055A" w:rsidRPr="001D1238" w:rsidRDefault="00A0055A" w:rsidP="00A0055A">
      <w:pPr>
        <w:spacing w:afterLines="50" w:after="156"/>
        <w:ind w:firstLineChars="202" w:firstLine="424"/>
        <w:rPr>
          <w:rFonts w:cstheme="minorBidi"/>
          <w:szCs w:val="22"/>
        </w:rPr>
      </w:pPr>
      <w:r w:rsidRPr="001D1238">
        <w:rPr>
          <w:rFonts w:cstheme="minorBidi"/>
          <w:szCs w:val="22"/>
        </w:rPr>
        <w:t>永恒之蓝勒索蠕虫</w:t>
      </w:r>
      <w:r w:rsidRPr="001D1238">
        <w:rPr>
          <w:rFonts w:cstheme="minorBidi" w:hint="eastAsia"/>
          <w:szCs w:val="22"/>
        </w:rPr>
        <w:t>(WannaCry</w:t>
      </w:r>
      <w:r w:rsidRPr="001D1238">
        <w:rPr>
          <w:rFonts w:cstheme="minorBidi"/>
          <w:szCs w:val="22"/>
        </w:rPr>
        <w:t>)</w:t>
      </w:r>
      <w:r w:rsidRPr="001D1238">
        <w:rPr>
          <w:rFonts w:cstheme="minorBidi" w:hint="eastAsia"/>
          <w:szCs w:val="22"/>
        </w:rPr>
        <w:t>可能是</w:t>
      </w:r>
      <w:r w:rsidRPr="001D1238">
        <w:rPr>
          <w:rFonts w:cstheme="minorBidi"/>
          <w:szCs w:val="22"/>
        </w:rPr>
        <w:t>自冲击波病毒以来，影响范围</w:t>
      </w:r>
      <w:r w:rsidRPr="001D1238">
        <w:rPr>
          <w:rFonts w:cstheme="minorBidi" w:hint="eastAsia"/>
          <w:szCs w:val="22"/>
        </w:rPr>
        <w:t>最广</w:t>
      </w:r>
      <w:r w:rsidRPr="001D1238">
        <w:rPr>
          <w:rFonts w:cstheme="minorBidi"/>
          <w:szCs w:val="22"/>
        </w:rPr>
        <w:t>，破坏程度最大</w:t>
      </w:r>
      <w:r w:rsidRPr="001D1238">
        <w:rPr>
          <w:rFonts w:cstheme="minorBidi" w:hint="eastAsia"/>
          <w:szCs w:val="22"/>
        </w:rPr>
        <w:t>的</w:t>
      </w:r>
      <w:r w:rsidRPr="001D1238">
        <w:rPr>
          <w:rFonts w:cstheme="minorBidi"/>
          <w:szCs w:val="22"/>
        </w:rPr>
        <w:t>一款全球性病毒。</w:t>
      </w:r>
      <w:r w:rsidRPr="001D1238">
        <w:rPr>
          <w:rFonts w:cstheme="minorBidi" w:hint="eastAsia"/>
          <w:szCs w:val="22"/>
        </w:rPr>
        <w:t>特别</w:t>
      </w:r>
      <w:r w:rsidRPr="001D1238">
        <w:rPr>
          <w:rFonts w:cstheme="minorBidi"/>
          <w:szCs w:val="22"/>
        </w:rPr>
        <w:t>是</w:t>
      </w:r>
      <w:r w:rsidRPr="001D1238">
        <w:rPr>
          <w:rFonts w:cstheme="minorBidi" w:hint="eastAsia"/>
          <w:szCs w:val="22"/>
        </w:rPr>
        <w:t>在</w:t>
      </w:r>
      <w:r w:rsidRPr="001D1238">
        <w:rPr>
          <w:rFonts w:cstheme="minorBidi"/>
          <w:szCs w:val="22"/>
        </w:rPr>
        <w:t>该病毒的攻击过程中，大量</w:t>
      </w:r>
      <w:r w:rsidRPr="001D1238">
        <w:rPr>
          <w:rFonts w:cstheme="minorBidi" w:hint="eastAsia"/>
          <w:szCs w:val="22"/>
        </w:rPr>
        <w:t>“不</w:t>
      </w:r>
      <w:r w:rsidRPr="001D1238">
        <w:rPr>
          <w:rFonts w:cstheme="minorBidi"/>
          <w:szCs w:val="22"/>
        </w:rPr>
        <w:t>联网</w:t>
      </w:r>
      <w:r w:rsidRPr="001D1238">
        <w:rPr>
          <w:rFonts w:cstheme="minorBidi" w:hint="eastAsia"/>
          <w:szCs w:val="22"/>
        </w:rPr>
        <w:t>”的、一向</w:t>
      </w:r>
      <w:r w:rsidRPr="001D1238">
        <w:rPr>
          <w:rFonts w:cstheme="minorBidi"/>
          <w:szCs w:val="22"/>
        </w:rPr>
        <w:t>被认为是相对比较安全的企业和机构的内网</w:t>
      </w:r>
      <w:r w:rsidRPr="001D1238">
        <w:rPr>
          <w:rFonts w:cstheme="minorBidi" w:hint="eastAsia"/>
          <w:szCs w:val="22"/>
        </w:rPr>
        <w:t>设备也被感染，这给</w:t>
      </w:r>
      <w:r w:rsidRPr="001D1238">
        <w:rPr>
          <w:rFonts w:cstheme="minorBidi"/>
          <w:szCs w:val="22"/>
        </w:rPr>
        <w:t>全球所有企业和机构都敲响了警钟</w:t>
      </w:r>
      <w:r w:rsidRPr="001D1238">
        <w:rPr>
          <w:rFonts w:cstheme="minorBidi" w:hint="eastAsia"/>
          <w:szCs w:val="22"/>
        </w:rPr>
        <w:t>：没有</w:t>
      </w:r>
      <w:r w:rsidRPr="001D1238">
        <w:rPr>
          <w:rFonts w:cstheme="minorBidi"/>
          <w:szCs w:val="22"/>
        </w:rPr>
        <w:t>绝对的隔离，也没有绝对的安全</w:t>
      </w:r>
      <w:r w:rsidRPr="001D1238">
        <w:rPr>
          <w:rFonts w:cstheme="minorBidi" w:hint="eastAsia"/>
          <w:szCs w:val="22"/>
        </w:rPr>
        <w:t>，</w:t>
      </w:r>
      <w:r w:rsidRPr="001D1238">
        <w:rPr>
          <w:rFonts w:cstheme="minorBidi"/>
          <w:szCs w:val="22"/>
        </w:rPr>
        <w:t>不联网的不一定比联网的更加安全。</w:t>
      </w:r>
    </w:p>
    <w:p w14:paraId="544A8C5E" w14:textId="77777777" w:rsidR="00A0055A" w:rsidRPr="001D1238" w:rsidRDefault="00A0055A" w:rsidP="00A0055A">
      <w:pPr>
        <w:spacing w:afterLines="50" w:after="156"/>
        <w:ind w:firstLineChars="202" w:firstLine="424"/>
        <w:rPr>
          <w:rFonts w:cstheme="minorBidi"/>
          <w:szCs w:val="22"/>
        </w:rPr>
      </w:pPr>
      <w:r w:rsidRPr="001D1238">
        <w:rPr>
          <w:rFonts w:cstheme="minorBidi" w:hint="eastAsia"/>
          <w:szCs w:val="22"/>
        </w:rPr>
        <w:t>作为</w:t>
      </w:r>
      <w:r w:rsidRPr="001D1238">
        <w:rPr>
          <w:rFonts w:cstheme="minorBidi"/>
          <w:szCs w:val="22"/>
        </w:rPr>
        <w:t>一款</w:t>
      </w:r>
      <w:r w:rsidRPr="001D1238">
        <w:rPr>
          <w:rFonts w:cstheme="minorBidi" w:hint="eastAsia"/>
          <w:szCs w:val="22"/>
        </w:rPr>
        <w:t>“</w:t>
      </w:r>
      <w:r w:rsidRPr="001D1238">
        <w:rPr>
          <w:rFonts w:cstheme="minorBidi"/>
          <w:szCs w:val="22"/>
        </w:rPr>
        <w:t>破坏性</w:t>
      </w:r>
      <w:r w:rsidRPr="001D1238">
        <w:rPr>
          <w:rFonts w:cstheme="minorBidi" w:hint="eastAsia"/>
          <w:szCs w:val="22"/>
        </w:rPr>
        <w:t>”</w:t>
      </w:r>
      <w:r w:rsidRPr="001D1238">
        <w:rPr>
          <w:rFonts w:cstheme="minorBidi"/>
          <w:szCs w:val="22"/>
        </w:rPr>
        <w:t>病毒，</w:t>
      </w:r>
      <w:r w:rsidRPr="001D1238">
        <w:rPr>
          <w:rFonts w:cstheme="minorBidi" w:hint="eastAsia"/>
          <w:szCs w:val="22"/>
        </w:rPr>
        <w:t>WannaCry</w:t>
      </w:r>
      <w:r w:rsidRPr="001D1238">
        <w:rPr>
          <w:rFonts w:cstheme="minorBidi" w:hint="eastAsia"/>
          <w:szCs w:val="22"/>
        </w:rPr>
        <w:t>的</w:t>
      </w:r>
      <w:r w:rsidRPr="001D1238">
        <w:rPr>
          <w:rFonts w:cstheme="minorBidi"/>
          <w:szCs w:val="22"/>
        </w:rPr>
        <w:t>传播速度和影响都是十分惊人的。</w:t>
      </w:r>
      <w:r w:rsidRPr="001D1238">
        <w:rPr>
          <w:rFonts w:cstheme="minorBidi" w:hint="eastAsia"/>
          <w:szCs w:val="22"/>
        </w:rPr>
        <w:t>3</w:t>
      </w:r>
      <w:r w:rsidRPr="001D1238">
        <w:rPr>
          <w:rFonts w:cstheme="minorBidi"/>
          <w:szCs w:val="22"/>
        </w:rPr>
        <w:t>60</w:t>
      </w:r>
      <w:r w:rsidRPr="001D1238">
        <w:rPr>
          <w:rFonts w:cstheme="minorBidi" w:hint="eastAsia"/>
          <w:szCs w:val="22"/>
        </w:rPr>
        <w:t>互联网</w:t>
      </w:r>
      <w:r w:rsidRPr="001D1238">
        <w:rPr>
          <w:rFonts w:cstheme="minorBidi"/>
          <w:szCs w:val="22"/>
        </w:rPr>
        <w:t>安全中心于</w:t>
      </w:r>
      <w:r w:rsidRPr="001D1238">
        <w:rPr>
          <w:rFonts w:cstheme="minorBidi" w:hint="eastAsia"/>
          <w:szCs w:val="22"/>
        </w:rPr>
        <w:t>2017</w:t>
      </w:r>
      <w:r w:rsidRPr="001D1238">
        <w:rPr>
          <w:rFonts w:cstheme="minorBidi" w:hint="eastAsia"/>
          <w:szCs w:val="22"/>
        </w:rPr>
        <w:t>年</w:t>
      </w:r>
      <w:r w:rsidRPr="001D1238">
        <w:rPr>
          <w:rFonts w:cstheme="minorBidi" w:hint="eastAsia"/>
          <w:szCs w:val="22"/>
        </w:rPr>
        <w:t>5</w:t>
      </w:r>
      <w:r w:rsidRPr="001D1238">
        <w:rPr>
          <w:rFonts w:cstheme="minorBidi" w:hint="eastAsia"/>
          <w:szCs w:val="22"/>
        </w:rPr>
        <w:t>月</w:t>
      </w:r>
      <w:r w:rsidRPr="001D1238">
        <w:rPr>
          <w:rFonts w:cstheme="minorBidi" w:hint="eastAsia"/>
          <w:szCs w:val="22"/>
        </w:rPr>
        <w:t>12</w:t>
      </w:r>
      <w:r w:rsidRPr="001D1238">
        <w:rPr>
          <w:rFonts w:cstheme="minorBidi" w:hint="eastAsia"/>
          <w:szCs w:val="22"/>
        </w:rPr>
        <w:t>日中午</w:t>
      </w:r>
      <w:r w:rsidRPr="001D1238">
        <w:rPr>
          <w:rFonts w:cstheme="minorBidi" w:hint="eastAsia"/>
          <w:szCs w:val="22"/>
        </w:rPr>
        <w:t>13</w:t>
      </w:r>
      <w:r w:rsidRPr="001D1238">
        <w:rPr>
          <w:rFonts w:cstheme="minorBidi" w:hint="eastAsia"/>
          <w:szCs w:val="22"/>
        </w:rPr>
        <w:t>点</w:t>
      </w:r>
      <w:r w:rsidRPr="001D1238">
        <w:rPr>
          <w:rFonts w:cstheme="minorBidi" w:hint="eastAsia"/>
          <w:szCs w:val="22"/>
        </w:rPr>
        <w:t>44</w:t>
      </w:r>
      <w:r w:rsidRPr="001D1238">
        <w:rPr>
          <w:rFonts w:cstheme="minorBidi" w:hint="eastAsia"/>
          <w:szCs w:val="22"/>
        </w:rPr>
        <w:t>分</w:t>
      </w:r>
      <w:r w:rsidRPr="001D1238">
        <w:rPr>
          <w:rFonts w:cstheme="minorBidi"/>
          <w:szCs w:val="22"/>
        </w:rPr>
        <w:t>，</w:t>
      </w:r>
      <w:r w:rsidRPr="001D1238">
        <w:rPr>
          <w:rFonts w:cstheme="minorBidi" w:hint="eastAsia"/>
          <w:szCs w:val="22"/>
        </w:rPr>
        <w:t>截获</w:t>
      </w:r>
      <w:r w:rsidRPr="001D1238">
        <w:rPr>
          <w:rFonts w:cstheme="minorBidi"/>
          <w:szCs w:val="22"/>
        </w:rPr>
        <w:t>了</w:t>
      </w:r>
      <w:r w:rsidRPr="001D1238">
        <w:rPr>
          <w:rFonts w:cstheme="minorBidi" w:hint="eastAsia"/>
          <w:szCs w:val="22"/>
        </w:rPr>
        <w:t>WannaCry</w:t>
      </w:r>
      <w:r w:rsidRPr="001D1238">
        <w:rPr>
          <w:rFonts w:cstheme="minorBidi" w:hint="eastAsia"/>
          <w:szCs w:val="22"/>
        </w:rPr>
        <w:t>的</w:t>
      </w:r>
      <w:r w:rsidRPr="001D1238">
        <w:rPr>
          <w:rFonts w:cstheme="minorBidi"/>
          <w:szCs w:val="22"/>
        </w:rPr>
        <w:t>首个攻击样本</w:t>
      </w:r>
      <w:r w:rsidRPr="001D1238">
        <w:rPr>
          <w:rFonts w:cstheme="minorBidi" w:hint="eastAsia"/>
          <w:szCs w:val="22"/>
        </w:rPr>
        <w:t>，是世界</w:t>
      </w:r>
      <w:r w:rsidRPr="001D1238">
        <w:rPr>
          <w:rFonts w:cstheme="minorBidi"/>
          <w:szCs w:val="22"/>
        </w:rPr>
        <w:t>上</w:t>
      </w:r>
      <w:r w:rsidRPr="001D1238">
        <w:rPr>
          <w:rFonts w:cstheme="minorBidi" w:hint="eastAsia"/>
          <w:szCs w:val="22"/>
        </w:rPr>
        <w:t>最早截获该病毒的公司</w:t>
      </w:r>
      <w:r w:rsidRPr="001D1238">
        <w:rPr>
          <w:rFonts w:cstheme="minorBidi"/>
          <w:szCs w:val="22"/>
        </w:rPr>
        <w:t>。</w:t>
      </w:r>
      <w:r w:rsidRPr="001D1238">
        <w:rPr>
          <w:rFonts w:cstheme="minorBidi" w:hint="eastAsia"/>
          <w:szCs w:val="22"/>
        </w:rPr>
        <w:t>而</w:t>
      </w:r>
      <w:r w:rsidRPr="001D1238">
        <w:rPr>
          <w:rFonts w:cstheme="minorBidi"/>
          <w:szCs w:val="22"/>
        </w:rPr>
        <w:t>在随后的短短几个小时内，就有包括</w:t>
      </w:r>
      <w:r w:rsidRPr="001D1238">
        <w:rPr>
          <w:rFonts w:cstheme="minorBidi" w:hint="eastAsia"/>
          <w:szCs w:val="22"/>
        </w:rPr>
        <w:t>中国、英国、美国、德国、日本、土耳其、西班牙、意大利、葡萄牙、俄罗斯和乌克兰等国家被</w:t>
      </w:r>
      <w:r w:rsidRPr="001D1238">
        <w:rPr>
          <w:rFonts w:cstheme="minorBidi"/>
          <w:szCs w:val="22"/>
        </w:rPr>
        <w:t>报告</w:t>
      </w:r>
      <w:r w:rsidRPr="001D1238">
        <w:rPr>
          <w:rFonts w:cstheme="minorBidi" w:hint="eastAsia"/>
          <w:szCs w:val="22"/>
        </w:rPr>
        <w:t>遭到了</w:t>
      </w:r>
      <w:r w:rsidRPr="001D1238">
        <w:rPr>
          <w:rFonts w:cstheme="minorBidi" w:hint="eastAsia"/>
          <w:szCs w:val="22"/>
        </w:rPr>
        <w:t>WannaCry</w:t>
      </w:r>
      <w:r w:rsidRPr="001D1238">
        <w:rPr>
          <w:rFonts w:cstheme="minorBidi" w:hint="eastAsia"/>
          <w:szCs w:val="22"/>
        </w:rPr>
        <w:t>的</w:t>
      </w:r>
      <w:r w:rsidRPr="001D1238">
        <w:rPr>
          <w:rFonts w:cstheme="minorBidi"/>
          <w:szCs w:val="22"/>
        </w:rPr>
        <w:t>攻击，大量机构设备</w:t>
      </w:r>
      <w:r w:rsidRPr="001D1238">
        <w:rPr>
          <w:rFonts w:cstheme="minorBidi" w:hint="eastAsia"/>
          <w:szCs w:val="22"/>
        </w:rPr>
        <w:t>陷入</w:t>
      </w:r>
      <w:r w:rsidRPr="001D1238">
        <w:rPr>
          <w:rFonts w:cstheme="minorBidi"/>
          <w:szCs w:val="22"/>
        </w:rPr>
        <w:t>瘫痪。</w:t>
      </w:r>
    </w:p>
    <w:p w14:paraId="4AF7D102" w14:textId="77777777" w:rsidR="00A0055A" w:rsidRDefault="00A0055A" w:rsidP="00A0055A">
      <w:pPr>
        <w:spacing w:afterLines="50" w:after="156"/>
        <w:ind w:firstLineChars="202" w:firstLine="424"/>
        <w:rPr>
          <w:rFonts w:cstheme="minorBidi"/>
          <w:szCs w:val="22"/>
        </w:rPr>
      </w:pPr>
      <w:r w:rsidRPr="001D1238">
        <w:rPr>
          <w:rFonts w:cstheme="minorBidi"/>
          <w:szCs w:val="22"/>
        </w:rPr>
        <w:t>根据</w:t>
      </w:r>
      <w:r w:rsidRPr="001D1238">
        <w:rPr>
          <w:rFonts w:cstheme="minorBidi" w:hint="eastAsia"/>
          <w:szCs w:val="22"/>
        </w:rPr>
        <w:t>360</w:t>
      </w:r>
      <w:r w:rsidRPr="001D1238">
        <w:rPr>
          <w:rFonts w:cstheme="minorBidi" w:hint="eastAsia"/>
          <w:szCs w:val="22"/>
        </w:rPr>
        <w:t>互联网安全中心</w:t>
      </w:r>
      <w:r w:rsidRPr="001D1238">
        <w:rPr>
          <w:rFonts w:cstheme="minorBidi"/>
          <w:szCs w:val="22"/>
        </w:rPr>
        <w:t>的数据统计，</w:t>
      </w:r>
      <w:r w:rsidRPr="001D1238">
        <w:rPr>
          <w:rFonts w:cstheme="minorBidi" w:hint="eastAsia"/>
          <w:szCs w:val="22"/>
        </w:rPr>
        <w:t>仅仅</w:t>
      </w:r>
      <w:r>
        <w:rPr>
          <w:rFonts w:cstheme="minorBidi"/>
          <w:szCs w:val="22"/>
        </w:rPr>
        <w:t>3</w:t>
      </w:r>
      <w:r w:rsidRPr="001D1238">
        <w:rPr>
          <w:rFonts w:cstheme="minorBidi" w:hint="eastAsia"/>
          <w:szCs w:val="22"/>
        </w:rPr>
        <w:t>0</w:t>
      </w:r>
      <w:r w:rsidRPr="001D1238">
        <w:rPr>
          <w:rFonts w:cstheme="minorBidi" w:hint="eastAsia"/>
          <w:szCs w:val="22"/>
        </w:rPr>
        <w:t>多个小时，截至</w:t>
      </w:r>
      <w:r w:rsidRPr="001D1238">
        <w:rPr>
          <w:rFonts w:cstheme="minorBidi" w:hint="eastAsia"/>
          <w:szCs w:val="22"/>
        </w:rPr>
        <w:t>2017</w:t>
      </w:r>
      <w:r w:rsidRPr="001D1238">
        <w:rPr>
          <w:rFonts w:cstheme="minorBidi" w:hint="eastAsia"/>
          <w:szCs w:val="22"/>
        </w:rPr>
        <w:t>年</w:t>
      </w:r>
      <w:r w:rsidRPr="001D1238">
        <w:rPr>
          <w:rFonts w:cstheme="minorBidi" w:hint="eastAsia"/>
          <w:szCs w:val="22"/>
        </w:rPr>
        <w:t>5</w:t>
      </w:r>
      <w:r w:rsidRPr="001D1238">
        <w:rPr>
          <w:rFonts w:cstheme="minorBidi" w:hint="eastAsia"/>
          <w:szCs w:val="22"/>
        </w:rPr>
        <w:t>月</w:t>
      </w:r>
      <w:r w:rsidRPr="001D1238">
        <w:rPr>
          <w:rFonts w:cstheme="minorBidi" w:hint="eastAsia"/>
          <w:szCs w:val="22"/>
        </w:rPr>
        <w:t>13</w:t>
      </w:r>
      <w:r w:rsidRPr="001D1238">
        <w:rPr>
          <w:rFonts w:cstheme="minorBidi" w:hint="eastAsia"/>
          <w:szCs w:val="22"/>
        </w:rPr>
        <w:t>日</w:t>
      </w:r>
      <w:r w:rsidRPr="001D1238">
        <w:rPr>
          <w:rFonts w:cstheme="minorBidi"/>
          <w:szCs w:val="22"/>
        </w:rPr>
        <w:t>20</w:t>
      </w:r>
      <w:r w:rsidRPr="001D1238">
        <w:rPr>
          <w:rFonts w:cstheme="minorBidi" w:hint="eastAsia"/>
          <w:szCs w:val="22"/>
        </w:rPr>
        <w:t>:00</w:t>
      </w:r>
      <w:r w:rsidRPr="001D1238">
        <w:rPr>
          <w:rFonts w:cstheme="minorBidi" w:hint="eastAsia"/>
          <w:szCs w:val="22"/>
        </w:rPr>
        <w:t>时，</w:t>
      </w:r>
      <w:r w:rsidRPr="001D1238">
        <w:rPr>
          <w:rFonts w:cstheme="minorBidi" w:hint="eastAsia"/>
          <w:szCs w:val="22"/>
        </w:rPr>
        <w:t>360</w:t>
      </w:r>
      <w:r w:rsidRPr="001D1238">
        <w:rPr>
          <w:rFonts w:cstheme="minorBidi" w:hint="eastAsia"/>
          <w:szCs w:val="22"/>
        </w:rPr>
        <w:t>互联网安全中心便</w:t>
      </w:r>
      <w:r w:rsidRPr="001D1238">
        <w:rPr>
          <w:rFonts w:cstheme="minorBidi"/>
          <w:szCs w:val="22"/>
        </w:rPr>
        <w:t>已截获</w:t>
      </w:r>
      <w:r>
        <w:rPr>
          <w:rFonts w:cstheme="minorBidi" w:hint="eastAsia"/>
          <w:szCs w:val="22"/>
        </w:rPr>
        <w:t>遭</w:t>
      </w:r>
      <w:r w:rsidRPr="001D1238">
        <w:rPr>
          <w:rFonts w:cstheme="minorBidi" w:hint="eastAsia"/>
          <w:szCs w:val="22"/>
        </w:rPr>
        <w:t>WannaCry</w:t>
      </w:r>
      <w:r w:rsidRPr="001D1238">
        <w:rPr>
          <w:rFonts w:cstheme="minorBidi"/>
          <w:szCs w:val="22"/>
        </w:rPr>
        <w:t>病毒</w:t>
      </w:r>
      <w:r w:rsidRPr="001D1238">
        <w:rPr>
          <w:rFonts w:cstheme="minorBidi" w:hint="eastAsia"/>
          <w:szCs w:val="22"/>
        </w:rPr>
        <w:t>攻击</w:t>
      </w:r>
      <w:r>
        <w:rPr>
          <w:rFonts w:cstheme="minorBidi" w:hint="eastAsia"/>
          <w:szCs w:val="22"/>
        </w:rPr>
        <w:t>的</w:t>
      </w:r>
      <w:r w:rsidRPr="001D1238">
        <w:rPr>
          <w:rFonts w:cstheme="minorBidi" w:hint="eastAsia"/>
          <w:szCs w:val="22"/>
        </w:rPr>
        <w:t>我国政企机构</w:t>
      </w:r>
      <w:r w:rsidRPr="001D1238">
        <w:rPr>
          <w:rFonts w:cstheme="minorBidi"/>
          <w:szCs w:val="22"/>
        </w:rPr>
        <w:t>IP</w:t>
      </w:r>
      <w:r>
        <w:rPr>
          <w:rFonts w:cstheme="minorBidi" w:hint="eastAsia"/>
          <w:szCs w:val="22"/>
        </w:rPr>
        <w:t>地址</w:t>
      </w:r>
      <w:r w:rsidRPr="001D1238">
        <w:rPr>
          <w:rFonts w:cstheme="minorBidi"/>
          <w:szCs w:val="22"/>
        </w:rPr>
        <w:t>29372</w:t>
      </w:r>
      <w:r w:rsidRPr="001D1238">
        <w:rPr>
          <w:rFonts w:cstheme="minorBidi" w:hint="eastAsia"/>
          <w:szCs w:val="22"/>
        </w:rPr>
        <w:t>个。而从后续国内外媒体</w:t>
      </w:r>
      <w:r w:rsidRPr="001D1238">
        <w:rPr>
          <w:rFonts w:cstheme="minorBidi"/>
          <w:szCs w:val="22"/>
        </w:rPr>
        <w:t>披露的情况来看，</w:t>
      </w:r>
      <w:r w:rsidRPr="001D1238">
        <w:rPr>
          <w:rFonts w:cstheme="minorBidi" w:hint="eastAsia"/>
          <w:szCs w:val="22"/>
        </w:rPr>
        <w:t>在</w:t>
      </w:r>
      <w:r w:rsidRPr="001D1238">
        <w:rPr>
          <w:rFonts w:cstheme="minorBidi"/>
          <w:szCs w:val="22"/>
        </w:rPr>
        <w:t>全球范围内遭受此次</w:t>
      </w:r>
      <w:r w:rsidRPr="001D1238">
        <w:rPr>
          <w:rFonts w:cstheme="minorBidi" w:hint="eastAsia"/>
          <w:szCs w:val="22"/>
        </w:rPr>
        <w:t>WannaCry</w:t>
      </w:r>
      <w:r w:rsidRPr="001D1238">
        <w:rPr>
          <w:rFonts w:cstheme="minorBidi" w:hint="eastAsia"/>
          <w:szCs w:val="22"/>
        </w:rPr>
        <w:t>病毒</w:t>
      </w:r>
      <w:r w:rsidRPr="001D1238">
        <w:rPr>
          <w:rFonts w:cstheme="minorBidi"/>
          <w:szCs w:val="22"/>
        </w:rPr>
        <w:t>攻击的国家</w:t>
      </w:r>
      <w:r w:rsidRPr="001D1238">
        <w:rPr>
          <w:rFonts w:cstheme="minorBidi" w:hint="eastAsia"/>
          <w:szCs w:val="22"/>
        </w:rPr>
        <w:t>已</w:t>
      </w:r>
      <w:r w:rsidRPr="001D1238">
        <w:rPr>
          <w:rFonts w:cstheme="minorBidi"/>
          <w:szCs w:val="22"/>
        </w:rPr>
        <w:t>超过了</w:t>
      </w:r>
      <w:r w:rsidRPr="001D1238">
        <w:rPr>
          <w:rFonts w:cstheme="minorBidi" w:hint="eastAsia"/>
          <w:szCs w:val="22"/>
        </w:rPr>
        <w:t>100</w:t>
      </w:r>
      <w:r w:rsidRPr="001D1238">
        <w:rPr>
          <w:rFonts w:cstheme="minorBidi" w:hint="eastAsia"/>
          <w:szCs w:val="22"/>
        </w:rPr>
        <w:t>个</w:t>
      </w:r>
      <w:r w:rsidRPr="001D1238">
        <w:rPr>
          <w:rFonts w:cstheme="minorBidi"/>
          <w:szCs w:val="22"/>
        </w:rPr>
        <w:t>。</w:t>
      </w:r>
    </w:p>
    <w:p w14:paraId="52BB4241" w14:textId="36E16AD6" w:rsidR="002078BC" w:rsidRDefault="004836FA" w:rsidP="002078BC">
      <w:pPr>
        <w:spacing w:afterLines="50" w:after="156"/>
        <w:ind w:firstLineChars="202" w:firstLine="424"/>
        <w:rPr>
          <w:rFonts w:cstheme="minorBidi"/>
          <w:szCs w:val="22"/>
        </w:rPr>
      </w:pPr>
      <w:r>
        <w:rPr>
          <w:rFonts w:cstheme="minorBidi"/>
          <w:szCs w:val="22"/>
        </w:rPr>
        <w:t>监测数据</w:t>
      </w:r>
      <w:r w:rsidR="002078BC">
        <w:rPr>
          <w:rFonts w:cstheme="minorBidi" w:hint="eastAsia"/>
          <w:szCs w:val="22"/>
        </w:rPr>
        <w:t>显示，</w:t>
      </w:r>
      <w:r w:rsidR="002078BC">
        <w:rPr>
          <w:rFonts w:hint="eastAsia"/>
        </w:rPr>
        <w:t>2</w:t>
      </w:r>
      <w:r w:rsidR="002078BC">
        <w:t>017</w:t>
      </w:r>
      <w:r w:rsidR="002078BC">
        <w:rPr>
          <w:rFonts w:hint="eastAsia"/>
        </w:rPr>
        <w:t>年</w:t>
      </w:r>
      <w:r w:rsidR="002078BC">
        <w:rPr>
          <w:rFonts w:hint="eastAsia"/>
        </w:rPr>
        <w:t>5</w:t>
      </w:r>
      <w:r w:rsidR="002078BC">
        <w:rPr>
          <w:rFonts w:hint="eastAsia"/>
        </w:rPr>
        <w:t>月</w:t>
      </w:r>
      <w:r w:rsidR="002078BC">
        <w:t>-2018</w:t>
      </w:r>
      <w:r w:rsidR="002078BC">
        <w:rPr>
          <w:rFonts w:hint="eastAsia"/>
        </w:rPr>
        <w:t>年</w:t>
      </w:r>
      <w:r w:rsidR="002078BC">
        <w:rPr>
          <w:rFonts w:hint="eastAsia"/>
        </w:rPr>
        <w:t>4</w:t>
      </w:r>
      <w:r w:rsidR="002078BC">
        <w:rPr>
          <w:rFonts w:hint="eastAsia"/>
        </w:rPr>
        <w:t>月</w:t>
      </w:r>
      <w:r w:rsidR="002078BC">
        <w:t>，国内</w:t>
      </w:r>
      <w:r w:rsidR="002078BC">
        <w:rPr>
          <w:rFonts w:hint="eastAsia"/>
        </w:rPr>
        <w:t>至少有约</w:t>
      </w:r>
      <w:r w:rsidR="002078BC">
        <w:t>有</w:t>
      </w:r>
      <w:r w:rsidRPr="004836FA">
        <w:t>368.5</w:t>
      </w:r>
      <w:r w:rsidRPr="004836FA">
        <w:rPr>
          <w:rFonts w:hint="eastAsia"/>
        </w:rPr>
        <w:t>万</w:t>
      </w:r>
      <w:r w:rsidR="002078BC">
        <w:rPr>
          <w:rFonts w:hint="eastAsia"/>
        </w:rPr>
        <w:t>台</w:t>
      </w:r>
      <w:r w:rsidR="002078BC">
        <w:t>电脑遭</w:t>
      </w:r>
      <w:r w:rsidR="002078BC">
        <w:rPr>
          <w:rFonts w:hint="eastAsia"/>
        </w:rPr>
        <w:t>到了</w:t>
      </w:r>
      <w:r w:rsidR="002078BC" w:rsidRPr="001D1238">
        <w:rPr>
          <w:rFonts w:cstheme="minorBidi" w:hint="eastAsia"/>
          <w:szCs w:val="22"/>
        </w:rPr>
        <w:t>WannaCry</w:t>
      </w:r>
      <w:r w:rsidR="002078BC">
        <w:rPr>
          <w:rFonts w:cstheme="minorBidi" w:hint="eastAsia"/>
          <w:szCs w:val="22"/>
        </w:rPr>
        <w:t>的攻击</w:t>
      </w:r>
      <w:r w:rsidR="002078BC">
        <w:rPr>
          <w:rFonts w:cstheme="minorBidi"/>
          <w:szCs w:val="22"/>
        </w:rPr>
        <w:t>，</w:t>
      </w:r>
      <w:r>
        <w:rPr>
          <w:rFonts w:cstheme="minorBidi" w:hint="eastAsia"/>
          <w:szCs w:val="22"/>
        </w:rPr>
        <w:t>其中</w:t>
      </w:r>
      <w:r>
        <w:rPr>
          <w:rFonts w:cstheme="minorBidi"/>
          <w:szCs w:val="22"/>
        </w:rPr>
        <w:t>，</w:t>
      </w:r>
      <w:r>
        <w:rPr>
          <w:rFonts w:cstheme="minorBidi" w:hint="eastAsia"/>
          <w:szCs w:val="22"/>
        </w:rPr>
        <w:t>2017</w:t>
      </w:r>
      <w:r>
        <w:rPr>
          <w:rFonts w:cstheme="minorBidi" w:hint="eastAsia"/>
          <w:szCs w:val="22"/>
        </w:rPr>
        <w:t>年</w:t>
      </w:r>
      <w:r>
        <w:rPr>
          <w:rFonts w:cstheme="minorBidi" w:hint="eastAsia"/>
          <w:szCs w:val="22"/>
        </w:rPr>
        <w:t>9</w:t>
      </w:r>
      <w:r>
        <w:rPr>
          <w:rFonts w:cstheme="minorBidi" w:hint="eastAsia"/>
          <w:szCs w:val="22"/>
        </w:rPr>
        <w:t>月</w:t>
      </w:r>
      <w:r>
        <w:rPr>
          <w:rFonts w:cstheme="minorBidi"/>
          <w:szCs w:val="22"/>
        </w:rPr>
        <w:t>是攻击最高峰，</w:t>
      </w:r>
      <w:r>
        <w:rPr>
          <w:rFonts w:cstheme="minorBidi" w:hint="eastAsia"/>
          <w:szCs w:val="22"/>
        </w:rPr>
        <w:t>2018</w:t>
      </w:r>
      <w:r>
        <w:rPr>
          <w:rFonts w:cstheme="minorBidi" w:hint="eastAsia"/>
          <w:szCs w:val="22"/>
        </w:rPr>
        <w:t>年</w:t>
      </w:r>
      <w:r>
        <w:rPr>
          <w:rFonts w:cstheme="minorBidi" w:hint="eastAsia"/>
          <w:szCs w:val="22"/>
        </w:rPr>
        <w:t>2</w:t>
      </w:r>
      <w:r>
        <w:rPr>
          <w:rFonts w:cstheme="minorBidi" w:hint="eastAsia"/>
          <w:szCs w:val="22"/>
        </w:rPr>
        <w:t>月</w:t>
      </w:r>
      <w:r>
        <w:rPr>
          <w:rFonts w:cstheme="minorBidi"/>
          <w:szCs w:val="22"/>
        </w:rPr>
        <w:t>大幅减少后，在</w:t>
      </w:r>
      <w:r>
        <w:rPr>
          <w:rFonts w:cstheme="minorBidi" w:hint="eastAsia"/>
          <w:szCs w:val="22"/>
        </w:rPr>
        <w:t>随后</w:t>
      </w:r>
      <w:r>
        <w:rPr>
          <w:rFonts w:cstheme="minorBidi"/>
          <w:szCs w:val="22"/>
        </w:rPr>
        <w:t>的</w:t>
      </w:r>
      <w:r>
        <w:rPr>
          <w:rFonts w:cstheme="minorBidi" w:hint="eastAsia"/>
          <w:szCs w:val="22"/>
        </w:rPr>
        <w:t>3</w:t>
      </w:r>
      <w:r>
        <w:rPr>
          <w:rFonts w:cstheme="minorBidi" w:hint="eastAsia"/>
          <w:szCs w:val="22"/>
        </w:rPr>
        <w:t>月</w:t>
      </w:r>
      <w:r>
        <w:rPr>
          <w:rFonts w:cstheme="minorBidi"/>
          <w:szCs w:val="22"/>
        </w:rPr>
        <w:t>又开始反弹。</w:t>
      </w:r>
      <w:r>
        <w:rPr>
          <w:rFonts w:cstheme="minorBidi" w:hint="eastAsia"/>
          <w:szCs w:val="22"/>
        </w:rPr>
        <w:t>不过</w:t>
      </w:r>
      <w:r>
        <w:rPr>
          <w:rFonts w:cstheme="minorBidi"/>
          <w:szCs w:val="22"/>
        </w:rPr>
        <w:t>，</w:t>
      </w:r>
      <w:r>
        <w:rPr>
          <w:rFonts w:cstheme="minorBidi" w:hint="eastAsia"/>
          <w:szCs w:val="22"/>
        </w:rPr>
        <w:t>2017</w:t>
      </w:r>
      <w:r>
        <w:rPr>
          <w:rFonts w:cstheme="minorBidi" w:hint="eastAsia"/>
          <w:szCs w:val="22"/>
        </w:rPr>
        <w:t>年</w:t>
      </w:r>
      <w:r>
        <w:rPr>
          <w:rFonts w:cstheme="minorBidi" w:hint="eastAsia"/>
          <w:szCs w:val="22"/>
        </w:rPr>
        <w:t>5</w:t>
      </w:r>
      <w:r>
        <w:rPr>
          <w:rFonts w:cstheme="minorBidi" w:hint="eastAsia"/>
          <w:szCs w:val="22"/>
        </w:rPr>
        <w:t>月</w:t>
      </w:r>
      <w:r>
        <w:rPr>
          <w:rFonts w:cstheme="minorBidi"/>
          <w:szCs w:val="22"/>
        </w:rPr>
        <w:t>以后，</w:t>
      </w:r>
      <w:r>
        <w:rPr>
          <w:rFonts w:cstheme="minorBidi" w:hint="eastAsia"/>
          <w:szCs w:val="22"/>
        </w:rPr>
        <w:t>WannaCry</w:t>
      </w:r>
      <w:r>
        <w:rPr>
          <w:rFonts w:cstheme="minorBidi" w:hint="eastAsia"/>
          <w:szCs w:val="22"/>
        </w:rPr>
        <w:t>的</w:t>
      </w:r>
      <w:r>
        <w:rPr>
          <w:rFonts w:cstheme="minorBidi"/>
          <w:szCs w:val="22"/>
        </w:rPr>
        <w:t>攻击虽然</w:t>
      </w:r>
      <w:r>
        <w:rPr>
          <w:rFonts w:cstheme="minorBidi" w:hint="eastAsia"/>
          <w:szCs w:val="22"/>
        </w:rPr>
        <w:t>仍然持续</w:t>
      </w:r>
      <w:r>
        <w:rPr>
          <w:rFonts w:cstheme="minorBidi"/>
          <w:szCs w:val="22"/>
        </w:rPr>
        <w:t>存在，但</w:t>
      </w:r>
      <w:r>
        <w:rPr>
          <w:rFonts w:cstheme="minorBidi" w:hint="eastAsia"/>
          <w:szCs w:val="22"/>
        </w:rPr>
        <w:t>实际</w:t>
      </w:r>
      <w:r>
        <w:rPr>
          <w:rFonts w:cstheme="minorBidi"/>
          <w:szCs w:val="22"/>
        </w:rPr>
        <w:t>发作并锁死用户电脑的事情已经微乎其微。</w:t>
      </w:r>
    </w:p>
    <w:p w14:paraId="201A11EB" w14:textId="61D9CC69" w:rsidR="00A0055A" w:rsidRDefault="002078BC" w:rsidP="004836FA">
      <w:pPr>
        <w:spacing w:afterLines="50" w:after="156"/>
        <w:jc w:val="center"/>
      </w:pPr>
      <w:r w:rsidRPr="002078BC">
        <w:rPr>
          <w:noProof/>
        </w:rPr>
        <w:drawing>
          <wp:inline distT="0" distB="0" distL="0" distR="0" wp14:anchorId="3D23343A" wp14:editId="7E761259">
            <wp:extent cx="5040000" cy="2700750"/>
            <wp:effectExtent l="0" t="0" r="8255" b="4445"/>
            <wp:docPr id="5" name="图片 5" descr="D:\我的文件\裴智勇的文件\360工作\最新2018\工作\1 研究报告\企业安全\领域研究\终端安全\Wannacry一周年\插图\勒索软件-360互联网安全中心 201805101228\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8\工作\1 研究报告\企业安全\领域研究\终端安全\Wannacry一周年\插图\勒索软件-360互联网安全中心 201805101228\幻灯片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2700750"/>
                    </a:xfrm>
                    <a:prstGeom prst="rect">
                      <a:avLst/>
                    </a:prstGeom>
                    <a:noFill/>
                    <a:ln>
                      <a:noFill/>
                    </a:ln>
                  </pic:spPr>
                </pic:pic>
              </a:graphicData>
            </a:graphic>
          </wp:inline>
        </w:drawing>
      </w:r>
    </w:p>
    <w:p w14:paraId="7B83C024" w14:textId="77777777" w:rsidR="004836FA" w:rsidRPr="004836FA" w:rsidRDefault="004836FA" w:rsidP="004836FA">
      <w:pPr>
        <w:spacing w:afterLines="50" w:after="156"/>
        <w:jc w:val="center"/>
      </w:pPr>
    </w:p>
    <w:p w14:paraId="232E3632" w14:textId="77777777" w:rsidR="00A0055A" w:rsidRPr="00DA5DD7" w:rsidRDefault="00A0055A" w:rsidP="00A0055A">
      <w:pPr>
        <w:numPr>
          <w:ilvl w:val="0"/>
          <w:numId w:val="5"/>
        </w:numPr>
        <w:spacing w:beforeLines="50" w:before="156" w:afterLines="50" w:after="156"/>
        <w:outlineLvl w:val="1"/>
        <w:rPr>
          <w:rFonts w:eastAsia="黑体"/>
          <w:bCs/>
          <w:sz w:val="28"/>
          <w:szCs w:val="28"/>
        </w:rPr>
      </w:pPr>
      <w:bookmarkStart w:id="12" w:name="_Toc513739434"/>
      <w:bookmarkStart w:id="13" w:name="_Toc499727873"/>
      <w:r w:rsidRPr="00124380">
        <w:rPr>
          <w:rFonts w:eastAsia="黑体" w:hint="eastAsia"/>
          <w:bCs/>
          <w:sz w:val="28"/>
          <w:szCs w:val="28"/>
        </w:rPr>
        <w:lastRenderedPageBreak/>
        <w:t>WannaCry</w:t>
      </w:r>
      <w:r>
        <w:rPr>
          <w:rFonts w:eastAsia="黑体" w:hint="eastAsia"/>
          <w:bCs/>
          <w:sz w:val="28"/>
          <w:szCs w:val="28"/>
        </w:rPr>
        <w:t>穿透内网</w:t>
      </w:r>
      <w:r>
        <w:rPr>
          <w:rFonts w:eastAsia="黑体"/>
          <w:bCs/>
          <w:sz w:val="28"/>
          <w:szCs w:val="28"/>
        </w:rPr>
        <w:t>原因</w:t>
      </w:r>
      <w:bookmarkEnd w:id="12"/>
    </w:p>
    <w:p w14:paraId="3EE1DD21" w14:textId="77777777" w:rsidR="00A0055A" w:rsidRPr="00EF0926" w:rsidRDefault="00A0055A" w:rsidP="00A0055A">
      <w:pPr>
        <w:spacing w:afterLines="50" w:after="156"/>
        <w:ind w:firstLine="420"/>
      </w:pPr>
      <w:r w:rsidRPr="00EF0926">
        <w:rPr>
          <w:rFonts w:hint="eastAsia"/>
        </w:rPr>
        <w:t>2017</w:t>
      </w:r>
      <w:r w:rsidRPr="00EF0926">
        <w:rPr>
          <w:rFonts w:hint="eastAsia"/>
        </w:rPr>
        <w:t>年</w:t>
      </w:r>
      <w:r w:rsidRPr="00EF0926">
        <w:rPr>
          <w:rFonts w:hint="eastAsia"/>
        </w:rPr>
        <w:t>5</w:t>
      </w:r>
      <w:r w:rsidRPr="00EF0926">
        <w:rPr>
          <w:rFonts w:hint="eastAsia"/>
        </w:rPr>
        <w:t>月</w:t>
      </w:r>
      <w:r w:rsidRPr="00EF0926">
        <w:t>，</w:t>
      </w:r>
      <w:r w:rsidRPr="00EF0926">
        <w:rPr>
          <w:rFonts w:hint="eastAsia"/>
        </w:rPr>
        <w:t>影响全球的永恒</w:t>
      </w:r>
      <w:r w:rsidRPr="00EF0926">
        <w:t>之蓝勒索蠕虫</w:t>
      </w:r>
      <w:r w:rsidRPr="00EF0926">
        <w:rPr>
          <w:rFonts w:hint="eastAsia"/>
        </w:rPr>
        <w:t>（</w:t>
      </w:r>
      <w:r w:rsidRPr="00EF0926">
        <w:t>Wannacry</w:t>
      </w:r>
      <w:r w:rsidRPr="00EF0926">
        <w:t>）</w:t>
      </w:r>
      <w:r w:rsidRPr="00EF0926">
        <w:rPr>
          <w:rFonts w:hint="eastAsia"/>
        </w:rPr>
        <w:t>大规模</w:t>
      </w:r>
      <w:r w:rsidRPr="00EF0926">
        <w:t>爆发后，</w:t>
      </w:r>
      <w:r w:rsidRPr="00EF0926">
        <w:rPr>
          <w:rFonts w:hint="eastAsia"/>
        </w:rPr>
        <w:t>有两个重要</w:t>
      </w:r>
      <w:r w:rsidRPr="00EF0926">
        <w:t>问题一直让很多</w:t>
      </w:r>
      <w:r w:rsidRPr="00EF0926">
        <w:rPr>
          <w:rFonts w:hint="eastAsia"/>
        </w:rPr>
        <w:t>我国政企</w:t>
      </w:r>
      <w:r w:rsidRPr="00EF0926">
        <w:t>机构管理者和安全从业者</w:t>
      </w:r>
      <w:r w:rsidRPr="00EF0926">
        <w:rPr>
          <w:rFonts w:hint="eastAsia"/>
        </w:rPr>
        <w:t>感到</w:t>
      </w:r>
      <w:r w:rsidRPr="00EF0926">
        <w:t>困惑</w:t>
      </w:r>
      <w:r w:rsidRPr="00EF0926">
        <w:rPr>
          <w:rFonts w:hint="eastAsia"/>
        </w:rPr>
        <w:t>：一个是</w:t>
      </w:r>
      <w:r w:rsidRPr="00EF0926">
        <w:t>内网穿透问题，一个是同业差距问题。</w:t>
      </w:r>
    </w:p>
    <w:p w14:paraId="79ED00F8" w14:textId="77777777" w:rsidR="00A0055A" w:rsidRPr="00EF0926" w:rsidRDefault="00A0055A" w:rsidP="00A0055A">
      <w:pPr>
        <w:pStyle w:val="af2"/>
        <w:numPr>
          <w:ilvl w:val="0"/>
          <w:numId w:val="45"/>
        </w:numPr>
        <w:spacing w:afterLines="50" w:after="156"/>
        <w:ind w:firstLineChars="0"/>
      </w:pPr>
      <w:r w:rsidRPr="00EF0926">
        <w:t>内网穿透问题</w:t>
      </w:r>
    </w:p>
    <w:p w14:paraId="144B1CF6" w14:textId="77777777" w:rsidR="00A0055A" w:rsidRDefault="00A0055A" w:rsidP="00A0055A">
      <w:pPr>
        <w:spacing w:afterLines="50" w:after="156"/>
        <w:ind w:firstLine="420"/>
      </w:pPr>
      <w:r>
        <w:t>WannaC</w:t>
      </w:r>
      <w:r w:rsidRPr="00EF0926">
        <w:t>ry</w:t>
      </w:r>
      <w:r w:rsidRPr="00EF0926">
        <w:rPr>
          <w:rFonts w:hint="eastAsia"/>
        </w:rPr>
        <w:t>传播</w:t>
      </w:r>
      <w:r w:rsidRPr="00EF0926">
        <w:t>和攻击的</w:t>
      </w:r>
      <w:r w:rsidRPr="00EF0926">
        <w:rPr>
          <w:rFonts w:hint="eastAsia"/>
        </w:rPr>
        <w:t>一个</w:t>
      </w:r>
      <w:r w:rsidRPr="00EF0926">
        <w:t>明显的</w:t>
      </w:r>
      <w:r>
        <w:t>特点</w:t>
      </w:r>
      <w:r>
        <w:rPr>
          <w:rFonts w:hint="eastAsia"/>
        </w:rPr>
        <w:t>，</w:t>
      </w:r>
      <w:r>
        <w:t>就是内网设备</w:t>
      </w:r>
      <w:r>
        <w:rPr>
          <w:rFonts w:hint="eastAsia"/>
        </w:rPr>
        <w:t>遭</w:t>
      </w:r>
      <w:r>
        <w:t>感染</w:t>
      </w:r>
      <w:r>
        <w:rPr>
          <w:rFonts w:hint="eastAsia"/>
        </w:rPr>
        <w:t>的</w:t>
      </w:r>
      <w:r>
        <w:t>情况要比互联网设备遭感染的情况严重得多。</w:t>
      </w:r>
      <w:r>
        <w:rPr>
          <w:rFonts w:hint="eastAsia"/>
        </w:rPr>
        <w:t>虽然说，未</w:t>
      </w:r>
      <w:r>
        <w:t>打补丁是</w:t>
      </w:r>
      <w:r>
        <w:rPr>
          <w:rFonts w:hint="eastAsia"/>
        </w:rPr>
        <w:t>内网设备</w:t>
      </w:r>
      <w:r>
        <w:t>中招</w:t>
      </w:r>
      <w:r>
        <w:rPr>
          <w:rFonts w:hint="eastAsia"/>
        </w:rPr>
        <w:t>的根本</w:t>
      </w:r>
      <w:r>
        <w:t>原因</w:t>
      </w:r>
      <w:r>
        <w:rPr>
          <w:rFonts w:hint="eastAsia"/>
        </w:rPr>
        <w:t>，但</w:t>
      </w:r>
      <w:r>
        <w:rPr>
          <w:rFonts w:hint="eastAsia"/>
        </w:rPr>
        <w:t>WannaC</w:t>
      </w:r>
      <w:r w:rsidRPr="003E0513">
        <w:rPr>
          <w:rFonts w:hint="eastAsia"/>
        </w:rPr>
        <w:t>ry</w:t>
      </w:r>
      <w:r>
        <w:rPr>
          <w:rFonts w:hint="eastAsia"/>
        </w:rPr>
        <w:t>究竟</w:t>
      </w:r>
      <w:r>
        <w:t>是如何穿透的企业网络隔离环境，特别是</w:t>
      </w:r>
      <w:r>
        <w:rPr>
          <w:rFonts w:hint="eastAsia"/>
        </w:rPr>
        <w:t>如何</w:t>
      </w:r>
      <w:r>
        <w:t>穿透</w:t>
      </w:r>
      <w:r>
        <w:rPr>
          <w:rFonts w:hint="eastAsia"/>
        </w:rPr>
        <w:t>了</w:t>
      </w:r>
      <w:r>
        <w:t>物理隔离</w:t>
      </w:r>
      <w:r>
        <w:rPr>
          <w:rFonts w:hint="eastAsia"/>
        </w:rPr>
        <w:t>的</w:t>
      </w:r>
      <w:r>
        <w:t>网络环境，一直是</w:t>
      </w:r>
      <w:r>
        <w:rPr>
          <w:rFonts w:hint="eastAsia"/>
        </w:rPr>
        <w:t>令</w:t>
      </w:r>
      <w:r>
        <w:t>业界</w:t>
      </w:r>
      <w:r>
        <w:rPr>
          <w:rFonts w:hint="eastAsia"/>
        </w:rPr>
        <w:t>困惑</w:t>
      </w:r>
      <w:r>
        <w:t>的问题。</w:t>
      </w:r>
    </w:p>
    <w:p w14:paraId="20A2CE61" w14:textId="77777777" w:rsidR="00A0055A" w:rsidRDefault="00A0055A" w:rsidP="00A0055A">
      <w:pPr>
        <w:pStyle w:val="af2"/>
        <w:numPr>
          <w:ilvl w:val="0"/>
          <w:numId w:val="45"/>
        </w:numPr>
        <w:spacing w:afterLines="50" w:after="156"/>
        <w:ind w:firstLineChars="0"/>
      </w:pPr>
      <w:r>
        <w:t>同业差距问题</w:t>
      </w:r>
    </w:p>
    <w:p w14:paraId="20D41DE1" w14:textId="77777777" w:rsidR="00A0055A" w:rsidRDefault="00A0055A" w:rsidP="00A0055A">
      <w:pPr>
        <w:spacing w:afterLines="50" w:after="156"/>
        <w:ind w:firstLine="420"/>
      </w:pPr>
      <w:r>
        <w:t>WannaC</w:t>
      </w:r>
      <w:r w:rsidRPr="003E0513">
        <w:t>ry</w:t>
      </w:r>
      <w:r>
        <w:rPr>
          <w:rFonts w:hint="eastAsia"/>
        </w:rPr>
        <w:t>传播</w:t>
      </w:r>
      <w:r>
        <w:t>和攻击</w:t>
      </w:r>
      <w:r>
        <w:rPr>
          <w:rFonts w:hint="eastAsia"/>
        </w:rPr>
        <w:t>的</w:t>
      </w:r>
      <w:r>
        <w:t>另外一个重要特点，就是有些</w:t>
      </w:r>
      <w:r>
        <w:rPr>
          <w:rFonts w:hint="eastAsia"/>
        </w:rPr>
        <w:t>机构大面</w:t>
      </w:r>
      <w:r>
        <w:t>中招，而有些机构</w:t>
      </w:r>
      <w:r>
        <w:rPr>
          <w:rFonts w:hint="eastAsia"/>
        </w:rPr>
        <w:t>则</w:t>
      </w:r>
      <w:r>
        <w:t>几乎</w:t>
      </w:r>
      <w:r>
        <w:rPr>
          <w:rFonts w:hint="eastAsia"/>
        </w:rPr>
        <w:t>无一</w:t>
      </w:r>
      <w:r>
        <w:t>中招。而且</w:t>
      </w:r>
      <w:r>
        <w:rPr>
          <w:rFonts w:hint="eastAsia"/>
        </w:rPr>
        <w:t>，</w:t>
      </w:r>
      <w:r>
        <w:t>即便是在</w:t>
      </w:r>
      <w:r>
        <w:rPr>
          <w:rFonts w:hint="eastAsia"/>
        </w:rPr>
        <w:t>同行业</w:t>
      </w:r>
      <w:r>
        <w:t>、同规模、同级别</w:t>
      </w:r>
      <w:r>
        <w:rPr>
          <w:rFonts w:hint="eastAsia"/>
        </w:rPr>
        <w:t>，</w:t>
      </w:r>
      <w:r>
        <w:t>甚至是安全措施都差不太多的大型</w:t>
      </w:r>
      <w:r>
        <w:rPr>
          <w:rFonts w:hint="eastAsia"/>
        </w:rPr>
        <w:t>政企</w:t>
      </w:r>
      <w:r>
        <w:t>机构中，</w:t>
      </w:r>
      <w:r>
        <w:rPr>
          <w:rFonts w:hint="eastAsia"/>
        </w:rPr>
        <w:t>也</w:t>
      </w:r>
      <w:r>
        <w:t>是</w:t>
      </w:r>
      <w:r>
        <w:rPr>
          <w:rFonts w:hint="eastAsia"/>
        </w:rPr>
        <w:t>有</w:t>
      </w:r>
      <w:r>
        <w:t>的</w:t>
      </w:r>
      <w:r>
        <w:rPr>
          <w:rFonts w:hint="eastAsia"/>
        </w:rPr>
        <w:t>机构</w:t>
      </w:r>
      <w:r>
        <w:t>全面沦陷，有的</w:t>
      </w:r>
      <w:r>
        <w:rPr>
          <w:rFonts w:hint="eastAsia"/>
        </w:rPr>
        <w:t>机构却</w:t>
      </w:r>
      <w:r>
        <w:t>安然无事。究竟</w:t>
      </w:r>
      <w:r>
        <w:rPr>
          <w:rFonts w:hint="eastAsia"/>
        </w:rPr>
        <w:t>是</w:t>
      </w:r>
      <w:r>
        <w:t>什么原因导致这种天差地别的结果</w:t>
      </w:r>
      <w:r>
        <w:rPr>
          <w:rFonts w:hint="eastAsia"/>
        </w:rPr>
        <w:t>呢</w:t>
      </w:r>
      <w:r>
        <w:t>？</w:t>
      </w:r>
    </w:p>
    <w:p w14:paraId="048B14E3" w14:textId="77777777" w:rsidR="00A0055A" w:rsidRPr="00776054" w:rsidRDefault="00A0055A" w:rsidP="00A0055A">
      <w:pPr>
        <w:spacing w:afterLines="50" w:after="156"/>
        <w:ind w:firstLine="420"/>
      </w:pPr>
      <w:r>
        <w:rPr>
          <w:rFonts w:hint="eastAsia"/>
        </w:rPr>
        <w:t>为能深入研究</w:t>
      </w:r>
      <w:r>
        <w:t>上述</w:t>
      </w:r>
      <w:r>
        <w:rPr>
          <w:rFonts w:hint="eastAsia"/>
        </w:rPr>
        <w:t>两个</w:t>
      </w:r>
      <w:r>
        <w:t>问题，</w:t>
      </w:r>
      <w:r>
        <w:rPr>
          <w:rFonts w:hint="eastAsia"/>
        </w:rPr>
        <w:t>寻找国内政企</w:t>
      </w:r>
      <w:r>
        <w:t>机构安全问题</w:t>
      </w:r>
      <w:r>
        <w:rPr>
          <w:rFonts w:hint="eastAsia"/>
        </w:rPr>
        <w:t>的症结所在</w:t>
      </w:r>
      <w:r>
        <w:t>及有效的解决途径，</w:t>
      </w:r>
      <w:r>
        <w:rPr>
          <w:rFonts w:hint="eastAsia"/>
        </w:rPr>
        <w:t>360</w:t>
      </w:r>
      <w:r>
        <w:rPr>
          <w:rFonts w:hint="eastAsia"/>
        </w:rPr>
        <w:t>威胁</w:t>
      </w:r>
      <w:r>
        <w:t>情报中心</w:t>
      </w:r>
      <w:r>
        <w:rPr>
          <w:rFonts w:hint="eastAsia"/>
        </w:rPr>
        <w:t>联合</w:t>
      </w:r>
      <w:r>
        <w:rPr>
          <w:rFonts w:hint="eastAsia"/>
        </w:rPr>
        <w:t>360</w:t>
      </w:r>
      <w:r>
        <w:rPr>
          <w:rFonts w:hint="eastAsia"/>
        </w:rPr>
        <w:t>安全</w:t>
      </w:r>
      <w:r>
        <w:t>监测与响应中心，</w:t>
      </w:r>
      <w:r>
        <w:rPr>
          <w:rFonts w:hint="eastAsia"/>
        </w:rPr>
        <w:t>对</w:t>
      </w:r>
      <w:r>
        <w:t>5</w:t>
      </w:r>
      <w:r>
        <w:rPr>
          <w:rFonts w:hint="eastAsia"/>
        </w:rPr>
        <w:t>月</w:t>
      </w:r>
      <w:r>
        <w:rPr>
          <w:rFonts w:hint="eastAsia"/>
        </w:rPr>
        <w:t>12</w:t>
      </w:r>
      <w:r>
        <w:rPr>
          <w:rFonts w:hint="eastAsia"/>
        </w:rPr>
        <w:t>日</w:t>
      </w:r>
      <w:r>
        <w:t>-5</w:t>
      </w:r>
      <w:r>
        <w:rPr>
          <w:rFonts w:hint="eastAsia"/>
        </w:rPr>
        <w:t>月</w:t>
      </w:r>
      <w:r>
        <w:rPr>
          <w:rFonts w:hint="eastAsia"/>
        </w:rPr>
        <w:t>1</w:t>
      </w:r>
      <w:r>
        <w:t>6</w:t>
      </w:r>
      <w:r>
        <w:rPr>
          <w:rFonts w:hint="eastAsia"/>
        </w:rPr>
        <w:t>日间</w:t>
      </w:r>
      <w:r>
        <w:t>，</w:t>
      </w:r>
      <w:r>
        <w:rPr>
          <w:rFonts w:hint="eastAsia"/>
        </w:rPr>
        <w:t>国内</w:t>
      </w:r>
      <w:r>
        <w:rPr>
          <w:rFonts w:hint="eastAsia"/>
        </w:rPr>
        <w:t>1700</w:t>
      </w:r>
      <w:r>
        <w:rPr>
          <w:rFonts w:hint="eastAsia"/>
        </w:rPr>
        <w:t>余</w:t>
      </w:r>
      <w:r>
        <w:t>家</w:t>
      </w:r>
      <w:r>
        <w:rPr>
          <w:rFonts w:hint="eastAsia"/>
        </w:rPr>
        <w:t>大中型</w:t>
      </w:r>
      <w:r>
        <w:t>政企机构的网络安全应急响应情况</w:t>
      </w:r>
      <w:r>
        <w:rPr>
          <w:rFonts w:hint="eastAsia"/>
        </w:rPr>
        <w:t>进行</w:t>
      </w:r>
      <w:r>
        <w:t>了抽样调研。</w:t>
      </w:r>
      <w:r>
        <w:rPr>
          <w:rFonts w:hint="eastAsia"/>
        </w:rPr>
        <w:t>并对上述</w:t>
      </w:r>
      <w:r>
        <w:t>问题得出了一些初步结论。</w:t>
      </w:r>
    </w:p>
    <w:p w14:paraId="66ACFB44" w14:textId="77777777" w:rsidR="00A0055A" w:rsidRPr="00776054" w:rsidRDefault="00A0055A" w:rsidP="00A0055A">
      <w:pPr>
        <w:spacing w:afterLines="50" w:after="156"/>
        <w:ind w:firstLine="420"/>
      </w:pPr>
      <w:r w:rsidRPr="00776054">
        <w:rPr>
          <w:rFonts w:hint="eastAsia"/>
        </w:rPr>
        <w:t>此次调研</w:t>
      </w:r>
      <w:r w:rsidRPr="00776054">
        <w:t>显示，在</w:t>
      </w:r>
      <w:r w:rsidRPr="00776054">
        <w:rPr>
          <w:rFonts w:hint="eastAsia"/>
        </w:rPr>
        <w:t>大量感染</w:t>
      </w:r>
      <w:r w:rsidRPr="00776054">
        <w:t>WannaCry</w:t>
      </w:r>
      <w:r w:rsidRPr="00776054">
        <w:rPr>
          <w:rFonts w:hint="eastAsia"/>
        </w:rPr>
        <w:t>的</w:t>
      </w:r>
      <w:r w:rsidRPr="00776054">
        <w:t>机构案例中，</w:t>
      </w:r>
      <w:r w:rsidRPr="00776054">
        <w:rPr>
          <w:rFonts w:hint="eastAsia"/>
        </w:rPr>
        <w:t>病毒能够</w:t>
      </w:r>
      <w:r w:rsidRPr="00776054">
        <w:t>成功入侵</w:t>
      </w:r>
      <w:r w:rsidRPr="00776054">
        <w:rPr>
          <w:rFonts w:hint="eastAsia"/>
        </w:rPr>
        <w:t>政企</w:t>
      </w:r>
      <w:r w:rsidRPr="00776054">
        <w:t>机构内部网络，</w:t>
      </w:r>
      <w:r w:rsidRPr="00776054">
        <w:rPr>
          <w:rFonts w:hint="eastAsia"/>
        </w:rPr>
        <w:t>主要原因</w:t>
      </w:r>
      <w:r w:rsidRPr="00776054">
        <w:t>有以下几类：</w:t>
      </w:r>
    </w:p>
    <w:p w14:paraId="15303F64" w14:textId="77777777" w:rsidR="00A0055A" w:rsidRPr="001D1238" w:rsidRDefault="00A0055A" w:rsidP="00A0055A">
      <w:pPr>
        <w:pStyle w:val="af2"/>
        <w:numPr>
          <w:ilvl w:val="0"/>
          <w:numId w:val="7"/>
        </w:numPr>
        <w:spacing w:afterLines="50" w:after="156"/>
        <w:ind w:firstLineChars="0"/>
      </w:pPr>
      <w:bookmarkStart w:id="14" w:name="_Toc488228443"/>
      <w:r w:rsidRPr="001D1238">
        <w:rPr>
          <w:rFonts w:hint="eastAsia"/>
        </w:rPr>
        <w:t>一机双网缺乏有效管理</w:t>
      </w:r>
      <w:bookmarkEnd w:id="14"/>
    </w:p>
    <w:p w14:paraId="76FC9114" w14:textId="77777777" w:rsidR="00A0055A" w:rsidRPr="00776054" w:rsidRDefault="00A0055A" w:rsidP="00A0055A">
      <w:pPr>
        <w:spacing w:afterLines="50" w:after="156"/>
        <w:ind w:firstLine="420"/>
      </w:pPr>
      <w:r w:rsidRPr="00776054">
        <w:rPr>
          <w:rFonts w:hint="eastAsia"/>
        </w:rPr>
        <w:t>一</w:t>
      </w:r>
      <w:r w:rsidRPr="00776054">
        <w:t>机</w:t>
      </w:r>
      <w:r w:rsidRPr="00776054">
        <w:rPr>
          <w:rFonts w:hint="eastAsia"/>
        </w:rPr>
        <w:t>双网</w:t>
      </w:r>
      <w:r w:rsidRPr="00776054">
        <w:t>或一机</w:t>
      </w:r>
      <w:r w:rsidRPr="00776054">
        <w:rPr>
          <w:rFonts w:hint="eastAsia"/>
        </w:rPr>
        <w:t>多</w:t>
      </w:r>
      <w:r w:rsidRPr="00776054">
        <w:t>网问题，是此次</w:t>
      </w:r>
      <w:r w:rsidRPr="00776054">
        <w:t>WannaCry</w:t>
      </w:r>
      <w:r w:rsidRPr="00776054">
        <w:rPr>
          <w:rFonts w:hint="eastAsia"/>
        </w:rPr>
        <w:t>能够</w:t>
      </w:r>
      <w:r w:rsidRPr="00776054">
        <w:t>成功入侵</w:t>
      </w:r>
      <w:r w:rsidRPr="00776054">
        <w:rPr>
          <w:rFonts w:hint="eastAsia"/>
        </w:rPr>
        <w:t>物理</w:t>
      </w:r>
      <w:r w:rsidRPr="00776054">
        <w:t>隔离网络的</w:t>
      </w:r>
      <w:r w:rsidRPr="00776054">
        <w:rPr>
          <w:rFonts w:hint="eastAsia"/>
        </w:rPr>
        <w:t>首</w:t>
      </w:r>
      <w:r w:rsidRPr="00776054">
        <w:t>要原因。</w:t>
      </w:r>
      <w:r w:rsidRPr="00776054">
        <w:rPr>
          <w:rFonts w:hint="eastAsia"/>
        </w:rPr>
        <w:t>一</w:t>
      </w:r>
      <w:r w:rsidRPr="00776054">
        <w:t>机</w:t>
      </w:r>
      <w:r w:rsidRPr="00776054">
        <w:rPr>
          <w:rFonts w:hint="eastAsia"/>
        </w:rPr>
        <w:t>双网问题</w:t>
      </w:r>
      <w:r w:rsidRPr="00776054">
        <w:t>是指一台电脑设备</w:t>
      </w:r>
      <w:r w:rsidRPr="00776054">
        <w:rPr>
          <w:rFonts w:hint="eastAsia"/>
        </w:rPr>
        <w:t>既连接</w:t>
      </w:r>
      <w:r w:rsidRPr="00776054">
        <w:t>在</w:t>
      </w:r>
      <w:r w:rsidRPr="00776054">
        <w:rPr>
          <w:rFonts w:hint="eastAsia"/>
        </w:rPr>
        <w:t>物理隔离的网络中</w:t>
      </w:r>
      <w:r w:rsidRPr="00776054">
        <w:t>，同时又直接与互联网</w:t>
      </w:r>
      <w:r w:rsidRPr="00776054">
        <w:rPr>
          <w:rFonts w:hint="eastAsia"/>
        </w:rPr>
        <w:t>或</w:t>
      </w:r>
      <w:r w:rsidRPr="00776054">
        <w:t>其他网络相连。病毒</w:t>
      </w:r>
      <w:r w:rsidRPr="00776054">
        <w:rPr>
          <w:rFonts w:hint="eastAsia"/>
        </w:rPr>
        <w:t>首先</w:t>
      </w:r>
      <w:r w:rsidRPr="00776054">
        <w:t>通过互联网感染</w:t>
      </w:r>
      <w:r w:rsidRPr="00776054">
        <w:rPr>
          <w:rFonts w:hint="eastAsia"/>
        </w:rPr>
        <w:t>某</w:t>
      </w:r>
      <w:r w:rsidRPr="00776054">
        <w:t>台设备，</w:t>
      </w:r>
      <w:r w:rsidRPr="00776054">
        <w:rPr>
          <w:rFonts w:hint="eastAsia"/>
        </w:rPr>
        <w:t>随后再通过这台</w:t>
      </w:r>
      <w:r w:rsidRPr="00776054">
        <w:t>染毒设备</w:t>
      </w:r>
      <w:r w:rsidRPr="00776054">
        <w:rPr>
          <w:rFonts w:hint="eastAsia"/>
        </w:rPr>
        <w:t>攻击内网</w:t>
      </w:r>
      <w:r w:rsidRPr="00776054">
        <w:t>系统中的其他设备。</w:t>
      </w:r>
    </w:p>
    <w:p w14:paraId="52569D7B" w14:textId="77777777" w:rsidR="00A0055A" w:rsidRPr="001D1238" w:rsidRDefault="00A0055A" w:rsidP="00A0055A">
      <w:pPr>
        <w:pStyle w:val="af2"/>
        <w:numPr>
          <w:ilvl w:val="0"/>
          <w:numId w:val="7"/>
        </w:numPr>
        <w:spacing w:afterLines="50" w:after="156"/>
        <w:ind w:firstLineChars="0"/>
      </w:pPr>
      <w:bookmarkStart w:id="15" w:name="_Toc488228444"/>
      <w:r w:rsidRPr="001D1238">
        <w:rPr>
          <w:rFonts w:hint="eastAsia"/>
        </w:rPr>
        <w:t>缺陷设备被</w:t>
      </w:r>
      <w:r w:rsidRPr="001D1238">
        <w:t>带出办公区</w:t>
      </w:r>
      <w:bookmarkEnd w:id="15"/>
    </w:p>
    <w:p w14:paraId="5FE46334" w14:textId="77777777" w:rsidR="00A0055A" w:rsidRPr="00776054" w:rsidRDefault="00A0055A" w:rsidP="00A0055A">
      <w:pPr>
        <w:spacing w:afterLines="50" w:after="156"/>
        <w:ind w:firstLine="420"/>
      </w:pPr>
      <w:r w:rsidRPr="00776054">
        <w:rPr>
          <w:rFonts w:hint="eastAsia"/>
        </w:rPr>
        <w:t>将</w:t>
      </w:r>
      <w:r w:rsidRPr="00776054">
        <w:t>未</w:t>
      </w:r>
      <w:r w:rsidRPr="00776054">
        <w:rPr>
          <w:rFonts w:hint="eastAsia"/>
        </w:rPr>
        <w:t>打</w:t>
      </w:r>
      <w:r w:rsidRPr="00776054">
        <w:t>补丁或有</w:t>
      </w:r>
      <w:r w:rsidRPr="00776054">
        <w:rPr>
          <w:rFonts w:hint="eastAsia"/>
        </w:rPr>
        <w:t>安全</w:t>
      </w:r>
      <w:r w:rsidRPr="00776054">
        <w:t>缺</w:t>
      </w:r>
      <w:r w:rsidRPr="00776054">
        <w:rPr>
          <w:rFonts w:hint="eastAsia"/>
        </w:rPr>
        <w:t>陷</w:t>
      </w:r>
      <w:r w:rsidRPr="00776054">
        <w:t>的设备带出办公场所，</w:t>
      </w:r>
      <w:r w:rsidRPr="00776054">
        <w:rPr>
          <w:rFonts w:hint="eastAsia"/>
        </w:rPr>
        <w:t>并</w:t>
      </w:r>
      <w:r w:rsidRPr="00776054">
        <w:t>与互联网相连，是</w:t>
      </w:r>
      <w:r w:rsidRPr="00776054">
        <w:rPr>
          <w:rFonts w:hint="eastAsia"/>
        </w:rPr>
        <w:t>此次</w:t>
      </w:r>
      <w:r w:rsidRPr="00776054">
        <w:t>WannaCry</w:t>
      </w:r>
      <w:r w:rsidRPr="00776054">
        <w:rPr>
          <w:rFonts w:hint="eastAsia"/>
        </w:rPr>
        <w:t>感染</w:t>
      </w:r>
      <w:r w:rsidRPr="00776054">
        <w:t>内网设备的第二大主要原因。</w:t>
      </w:r>
      <w:r w:rsidRPr="00776054">
        <w:t>WannaCry</w:t>
      </w:r>
      <w:r w:rsidRPr="00776054">
        <w:rPr>
          <w:rFonts w:hint="eastAsia"/>
        </w:rPr>
        <w:t>爆发</w:t>
      </w:r>
      <w:r w:rsidRPr="00776054">
        <w:t>初期，</w:t>
      </w:r>
      <w:r w:rsidRPr="00776054">
        <w:rPr>
          <w:rFonts w:hint="eastAsia"/>
        </w:rPr>
        <w:t>时逢</w:t>
      </w:r>
      <w:r w:rsidRPr="00776054">
        <w:t>“</w:t>
      </w:r>
      <w:r w:rsidRPr="00776054">
        <w:rPr>
          <w:rFonts w:hint="eastAsia"/>
        </w:rPr>
        <w:t>一带一路</w:t>
      </w:r>
      <w:r w:rsidRPr="00776054">
        <w:t>”</w:t>
      </w:r>
      <w:r w:rsidRPr="00776054">
        <w:rPr>
          <w:rFonts w:hint="eastAsia"/>
        </w:rPr>
        <w:t>大会前夕</w:t>
      </w:r>
      <w:r w:rsidRPr="00776054">
        <w:t>。</w:t>
      </w:r>
      <w:r w:rsidRPr="00776054">
        <w:rPr>
          <w:rFonts w:hint="eastAsia"/>
        </w:rPr>
        <w:t>很多</w:t>
      </w:r>
      <w:r w:rsidRPr="00776054">
        <w:t>机构在此期间</w:t>
      </w:r>
      <w:r w:rsidRPr="00776054">
        <w:rPr>
          <w:rFonts w:hint="eastAsia"/>
        </w:rPr>
        <w:t>进行</w:t>
      </w:r>
      <w:r w:rsidRPr="00776054">
        <w:t>了联合</w:t>
      </w:r>
      <w:r w:rsidRPr="00776054">
        <w:rPr>
          <w:rFonts w:hint="eastAsia"/>
        </w:rPr>
        <w:t>集中</w:t>
      </w:r>
      <w:r w:rsidRPr="00776054">
        <w:t>办公</w:t>
      </w:r>
      <w:r w:rsidRPr="00776054">
        <w:rPr>
          <w:rFonts w:hint="eastAsia"/>
        </w:rPr>
        <w:t>，</w:t>
      </w:r>
      <w:r w:rsidRPr="00776054">
        <w:t>其中就</w:t>
      </w:r>
      <w:r w:rsidRPr="00776054">
        <w:rPr>
          <w:rFonts w:hint="eastAsia"/>
        </w:rPr>
        <w:t>不乏</w:t>
      </w:r>
      <w:r w:rsidRPr="00776054">
        <w:t>有机构将内部办公网</w:t>
      </w:r>
      <w:r w:rsidRPr="00776054">
        <w:rPr>
          <w:rFonts w:hint="eastAsia"/>
        </w:rPr>
        <w:t>上</w:t>
      </w:r>
      <w:r w:rsidRPr="00776054">
        <w:t>电脑设备</w:t>
      </w:r>
      <w:r w:rsidRPr="00776054">
        <w:rPr>
          <w:rFonts w:hint="eastAsia"/>
        </w:rPr>
        <w:t>被搬到</w:t>
      </w:r>
      <w:r w:rsidRPr="00776054">
        <w:t>了</w:t>
      </w:r>
      <w:r w:rsidRPr="00776054">
        <w:rPr>
          <w:rFonts w:hint="eastAsia"/>
        </w:rPr>
        <w:t>集中</w:t>
      </w:r>
      <w:r w:rsidRPr="00776054">
        <w:t>办公地点使用</w:t>
      </w:r>
      <w:r w:rsidRPr="00776054">
        <w:rPr>
          <w:rFonts w:hint="eastAsia"/>
        </w:rPr>
        <w:t>。这些</w:t>
      </w:r>
      <w:r w:rsidRPr="00776054">
        <w:t>电脑日常缺乏有效维护，</w:t>
      </w:r>
      <w:r w:rsidRPr="00776054">
        <w:rPr>
          <w:rFonts w:hint="eastAsia"/>
        </w:rPr>
        <w:t>未打</w:t>
      </w:r>
      <w:r w:rsidRPr="00776054">
        <w:t>补丁，结果不慎与互联网相连时</w:t>
      </w:r>
      <w:r w:rsidRPr="00776054">
        <w:rPr>
          <w:rFonts w:hint="eastAsia"/>
        </w:rPr>
        <w:t>就感染了</w:t>
      </w:r>
      <w:r w:rsidRPr="00776054">
        <w:t>WannaCry</w:t>
      </w:r>
      <w:r w:rsidRPr="00776054">
        <w:rPr>
          <w:rFonts w:hint="eastAsia"/>
        </w:rPr>
        <w:t>。</w:t>
      </w:r>
      <w:r w:rsidRPr="00776054">
        <w:t>而</w:t>
      </w:r>
      <w:r w:rsidRPr="00776054">
        <w:rPr>
          <w:rFonts w:hint="eastAsia"/>
        </w:rPr>
        <w:t>这些被</w:t>
      </w:r>
      <w:r w:rsidRPr="00776054">
        <w:t>带出办公区的</w:t>
      </w:r>
      <w:r w:rsidRPr="00776054">
        <w:rPr>
          <w:rFonts w:hint="eastAsia"/>
        </w:rPr>
        <w:t>缺欠</w:t>
      </w:r>
      <w:r w:rsidRPr="00776054">
        <w:t>电脑，</w:t>
      </w:r>
      <w:r w:rsidRPr="00776054">
        <w:rPr>
          <w:rFonts w:hint="eastAsia"/>
        </w:rPr>
        <w:t>又</w:t>
      </w:r>
      <w:r w:rsidRPr="00776054">
        <w:t>由于工作需要，</w:t>
      </w:r>
      <w:r w:rsidRPr="00776054">
        <w:rPr>
          <w:rFonts w:hint="eastAsia"/>
        </w:rPr>
        <w:t>持续</w:t>
      </w:r>
      <w:r w:rsidRPr="00776054">
        <w:t>的，或</w:t>
      </w:r>
      <w:r w:rsidRPr="00776054">
        <w:rPr>
          <w:rFonts w:hint="eastAsia"/>
        </w:rPr>
        <w:t>不时的会</w:t>
      </w:r>
      <w:r w:rsidRPr="00776054">
        <w:t>通过</w:t>
      </w:r>
      <w:r w:rsidRPr="00776054">
        <w:rPr>
          <w:rFonts w:hint="eastAsia"/>
        </w:rPr>
        <w:t>VPN</w:t>
      </w:r>
      <w:r w:rsidRPr="00776054">
        <w:rPr>
          <w:rFonts w:hint="eastAsia"/>
        </w:rPr>
        <w:t>、</w:t>
      </w:r>
      <w:r w:rsidRPr="00776054">
        <w:t>专线等方式</w:t>
      </w:r>
      <w:r w:rsidRPr="00776054">
        <w:rPr>
          <w:rFonts w:hint="eastAsia"/>
        </w:rPr>
        <w:t>与机构</w:t>
      </w:r>
      <w:r w:rsidRPr="00776054">
        <w:t>内网相连，于是</w:t>
      </w:r>
      <w:r w:rsidRPr="00776054">
        <w:rPr>
          <w:rFonts w:hint="eastAsia"/>
        </w:rPr>
        <w:t>又</w:t>
      </w:r>
      <w:r w:rsidRPr="00776054">
        <w:t>将</w:t>
      </w:r>
      <w:r w:rsidRPr="00776054">
        <w:t>WannaCry</w:t>
      </w:r>
      <w:r w:rsidRPr="00776054">
        <w:rPr>
          <w:rFonts w:hint="eastAsia"/>
        </w:rPr>
        <w:t>感染</w:t>
      </w:r>
      <w:r w:rsidRPr="00776054">
        <w:t>到了机构的内网设备中。</w:t>
      </w:r>
    </w:p>
    <w:p w14:paraId="57BEB4D4" w14:textId="77777777" w:rsidR="00A0055A" w:rsidRPr="001D1238" w:rsidRDefault="00A0055A" w:rsidP="00A0055A">
      <w:pPr>
        <w:pStyle w:val="af2"/>
        <w:numPr>
          <w:ilvl w:val="0"/>
          <w:numId w:val="7"/>
        </w:numPr>
        <w:spacing w:afterLines="50" w:after="156"/>
        <w:ind w:firstLineChars="0"/>
      </w:pPr>
      <w:bookmarkStart w:id="16" w:name="_Toc488228445"/>
      <w:r w:rsidRPr="001D1238">
        <w:t>协同</w:t>
      </w:r>
      <w:r w:rsidRPr="001D1238">
        <w:rPr>
          <w:rFonts w:hint="eastAsia"/>
        </w:rPr>
        <w:t>办公</w:t>
      </w:r>
      <w:r w:rsidRPr="001D1238">
        <w:t>网络</w:t>
      </w:r>
      <w:r w:rsidRPr="001D1238">
        <w:rPr>
          <w:rFonts w:hint="eastAsia"/>
        </w:rPr>
        <w:t>未全</w:t>
      </w:r>
      <w:r w:rsidRPr="001D1238">
        <w:t>隔离</w:t>
      </w:r>
      <w:bookmarkEnd w:id="16"/>
    </w:p>
    <w:p w14:paraId="4A2C1B48" w14:textId="77777777" w:rsidR="00A0055A" w:rsidRPr="00776054" w:rsidRDefault="00A0055A" w:rsidP="00A0055A">
      <w:pPr>
        <w:spacing w:afterLines="50" w:after="156"/>
        <w:ind w:firstLine="420"/>
      </w:pPr>
      <w:r w:rsidRPr="00776054">
        <w:rPr>
          <w:rFonts w:hint="eastAsia"/>
        </w:rPr>
        <w:t>这</w:t>
      </w:r>
      <w:r w:rsidRPr="00776054">
        <w:t>是一类比较特殊的问题，</w:t>
      </w:r>
      <w:r w:rsidRPr="00776054">
        <w:rPr>
          <w:rFonts w:hint="eastAsia"/>
        </w:rPr>
        <w:t>但</w:t>
      </w:r>
      <w:r w:rsidRPr="00776054">
        <w:t>在某些</w:t>
      </w:r>
      <w:r w:rsidRPr="00776054">
        <w:rPr>
          <w:rFonts w:hint="eastAsia"/>
        </w:rPr>
        <w:t>政企机构</w:t>
      </w:r>
      <w:r w:rsidRPr="00776054">
        <w:t>中比较</w:t>
      </w:r>
      <w:r w:rsidRPr="00776054">
        <w:rPr>
          <w:rFonts w:hint="eastAsia"/>
        </w:rPr>
        <w:t>突出</w:t>
      </w:r>
      <w:r w:rsidRPr="00776054">
        <w:t>。即</w:t>
      </w:r>
      <w:r w:rsidRPr="00776054">
        <w:rPr>
          <w:rFonts w:hint="eastAsia"/>
        </w:rPr>
        <w:t>，</w:t>
      </w:r>
      <w:r w:rsidRPr="00776054">
        <w:t>某些</w:t>
      </w:r>
      <w:r w:rsidRPr="00776054">
        <w:rPr>
          <w:rFonts w:hint="eastAsia"/>
        </w:rPr>
        <w:t>机构</w:t>
      </w:r>
      <w:r w:rsidRPr="00776054">
        <w:t>在其办公</w:t>
      </w:r>
      <w:r w:rsidRPr="00776054">
        <w:rPr>
          <w:rFonts w:hint="eastAsia"/>
        </w:rPr>
        <w:t>系统</w:t>
      </w:r>
      <w:r w:rsidRPr="00776054">
        <w:t>或生产系统中，同时使用了多个</w:t>
      </w:r>
      <w:r w:rsidRPr="00776054">
        <w:rPr>
          <w:rFonts w:hint="eastAsia"/>
        </w:rPr>
        <w:t>功能</w:t>
      </w:r>
      <w:r w:rsidRPr="00776054">
        <w:t>相互独立</w:t>
      </w:r>
      <w:r w:rsidRPr="00776054">
        <w:rPr>
          <w:rFonts w:hint="eastAsia"/>
        </w:rPr>
        <w:t>，</w:t>
      </w:r>
      <w:r w:rsidRPr="00776054">
        <w:t>但又需要协同运作的网络</w:t>
      </w:r>
      <w:r w:rsidRPr="00776054">
        <w:rPr>
          <w:rFonts w:hint="eastAsia"/>
        </w:rPr>
        <w:t>系统；</w:t>
      </w:r>
      <w:r w:rsidRPr="00776054">
        <w:t>而这些</w:t>
      </w:r>
      <w:r w:rsidRPr="00776054">
        <w:rPr>
          <w:rFonts w:hint="eastAsia"/>
        </w:rPr>
        <w:t>协同</w:t>
      </w:r>
      <w:r w:rsidRPr="00776054">
        <w:t>工作的网络系统中至少</w:t>
      </w:r>
      <w:r w:rsidRPr="00776054">
        <w:rPr>
          <w:rFonts w:hint="eastAsia"/>
        </w:rPr>
        <w:t>有</w:t>
      </w:r>
      <w:r w:rsidRPr="00776054">
        <w:t>一个是可以与互联网相连的</w:t>
      </w:r>
      <w:r w:rsidRPr="00776054">
        <w:rPr>
          <w:rFonts w:hint="eastAsia"/>
        </w:rPr>
        <w:t>，</w:t>
      </w:r>
      <w:r w:rsidRPr="00776054">
        <w:t>从而导致</w:t>
      </w:r>
      <w:r w:rsidRPr="00776054">
        <w:rPr>
          <w:rFonts w:hint="eastAsia"/>
        </w:rPr>
        <w:t>其他那些</w:t>
      </w:r>
      <w:r w:rsidRPr="00776054">
        <w:t>被</w:t>
      </w:r>
      <w:r w:rsidRPr="00776054">
        <w:rPr>
          <w:rFonts w:hint="eastAsia"/>
        </w:rPr>
        <w:t>“物理隔离”的</w:t>
      </w:r>
      <w:r w:rsidRPr="00776054">
        <w:t>网络，在</w:t>
      </w:r>
      <w:r w:rsidRPr="00776054">
        <w:rPr>
          <w:rFonts w:hint="eastAsia"/>
        </w:rPr>
        <w:t>协同</w:t>
      </w:r>
      <w:r w:rsidRPr="00776054">
        <w:t>工作过程中，</w:t>
      </w:r>
      <w:r w:rsidRPr="00776054">
        <w:rPr>
          <w:rFonts w:hint="eastAsia"/>
        </w:rPr>
        <w:t>因</w:t>
      </w:r>
      <w:r w:rsidRPr="00776054">
        <w:t>网络通信而被病毒感染。</w:t>
      </w:r>
    </w:p>
    <w:p w14:paraId="191F7313" w14:textId="77777777" w:rsidR="00A0055A" w:rsidRPr="001D1238" w:rsidRDefault="00A0055A" w:rsidP="00A0055A">
      <w:pPr>
        <w:pStyle w:val="af2"/>
        <w:numPr>
          <w:ilvl w:val="0"/>
          <w:numId w:val="7"/>
        </w:numPr>
        <w:spacing w:afterLines="50" w:after="156"/>
        <w:ind w:firstLineChars="0"/>
      </w:pPr>
      <w:bookmarkStart w:id="17" w:name="_Toc488228446"/>
      <w:r w:rsidRPr="001D1238">
        <w:rPr>
          <w:rFonts w:hint="eastAsia"/>
        </w:rPr>
        <w:lastRenderedPageBreak/>
        <w:t>防火墙未关闭</w:t>
      </w:r>
      <w:r w:rsidRPr="001D1238">
        <w:rPr>
          <w:rFonts w:hint="eastAsia"/>
        </w:rPr>
        <w:t>445</w:t>
      </w:r>
      <w:r w:rsidRPr="001D1238">
        <w:rPr>
          <w:rFonts w:hint="eastAsia"/>
        </w:rPr>
        <w:t>端口</w:t>
      </w:r>
      <w:bookmarkEnd w:id="17"/>
    </w:p>
    <w:p w14:paraId="668E522D" w14:textId="77777777" w:rsidR="00A0055A" w:rsidRPr="00776054" w:rsidRDefault="00A0055A" w:rsidP="00A0055A">
      <w:pPr>
        <w:widowControl/>
        <w:shd w:val="clear" w:color="auto" w:fill="FFFFFF"/>
        <w:spacing w:afterLines="50" w:after="156"/>
        <w:ind w:firstLineChars="202" w:firstLine="424"/>
      </w:pPr>
      <w:r w:rsidRPr="00776054">
        <w:rPr>
          <w:rFonts w:hint="eastAsia"/>
        </w:rPr>
        <w:t>这</w:t>
      </w:r>
      <w:r w:rsidRPr="00776054">
        <w:t>一问题主要发生</w:t>
      </w:r>
      <w:r w:rsidRPr="00776054">
        <w:rPr>
          <w:rFonts w:hint="eastAsia"/>
        </w:rPr>
        <w:t>在政企机构</w:t>
      </w:r>
      <w:r w:rsidRPr="00776054">
        <w:t>内部</w:t>
      </w:r>
      <w:r w:rsidRPr="00776054">
        <w:rPr>
          <w:rFonts w:hint="eastAsia"/>
        </w:rPr>
        <w:t>的</w:t>
      </w:r>
      <w:r w:rsidRPr="00776054">
        <w:t>不同</w:t>
      </w:r>
      <w:r w:rsidRPr="00776054">
        <w:rPr>
          <w:rFonts w:hint="eastAsia"/>
        </w:rPr>
        <w:t>子网</w:t>
      </w:r>
      <w:r w:rsidRPr="00776054">
        <w:t>之间</w:t>
      </w:r>
      <w:r w:rsidRPr="00776054">
        <w:rPr>
          <w:rFonts w:hint="eastAsia"/>
        </w:rPr>
        <w:t>。</w:t>
      </w:r>
      <w:r w:rsidRPr="00776054">
        <w:t>大型政企机构，或存在跨地域管理的政企机构之中</w:t>
      </w:r>
      <w:r w:rsidRPr="00776054">
        <w:rPr>
          <w:rFonts w:hint="eastAsia"/>
        </w:rPr>
        <w:t>，发生</w:t>
      </w:r>
      <w:r w:rsidRPr="00776054">
        <w:t>此类问题的较多。</w:t>
      </w:r>
      <w:r w:rsidRPr="00776054">
        <w:rPr>
          <w:rFonts w:hint="eastAsia"/>
        </w:rPr>
        <w:t>一般</w:t>
      </w:r>
      <w:r w:rsidRPr="00776054">
        <w:t>来说，企业使用的防火墙设备，大多会对互联网访问关闭</w:t>
      </w:r>
      <w:r w:rsidRPr="00776054">
        <w:rPr>
          <w:rFonts w:hint="eastAsia"/>
        </w:rPr>
        <w:t>445</w:t>
      </w:r>
      <w:r w:rsidRPr="00776054">
        <w:rPr>
          <w:rFonts w:hint="eastAsia"/>
        </w:rPr>
        <w:t>端口</w:t>
      </w:r>
      <w:r w:rsidRPr="00776054">
        <w:t>。</w:t>
      </w:r>
      <w:r w:rsidRPr="00776054">
        <w:rPr>
          <w:rFonts w:hint="eastAsia"/>
        </w:rPr>
        <w:t>但很多</w:t>
      </w:r>
      <w:r w:rsidRPr="00776054">
        <w:t>企业</w:t>
      </w:r>
      <w:r w:rsidRPr="00776054">
        <w:rPr>
          <w:rFonts w:hint="eastAsia"/>
        </w:rPr>
        <w:t>在</w:t>
      </w:r>
      <w:r w:rsidRPr="00776054">
        <w:t>内部多个子网系统</w:t>
      </w:r>
      <w:r w:rsidRPr="00776054">
        <w:rPr>
          <w:rFonts w:hint="eastAsia"/>
        </w:rPr>
        <w:t>之间</w:t>
      </w:r>
      <w:r w:rsidRPr="00776054">
        <w:t>的防火墙（</w:t>
      </w:r>
      <w:r w:rsidRPr="00776054">
        <w:rPr>
          <w:rFonts w:hint="eastAsia"/>
        </w:rPr>
        <w:t>内部</w:t>
      </w:r>
      <w:r w:rsidRPr="00776054">
        <w:t>防火墙）</w:t>
      </w:r>
      <w:r w:rsidRPr="00776054">
        <w:rPr>
          <w:rFonts w:hint="eastAsia"/>
        </w:rPr>
        <w:t>上</w:t>
      </w:r>
      <w:r w:rsidRPr="00776054">
        <w:t>，却没有</w:t>
      </w:r>
      <w:r w:rsidRPr="00776054">
        <w:rPr>
          <w:rFonts w:hint="eastAsia"/>
        </w:rPr>
        <w:t>关闭</w:t>
      </w:r>
      <w:r w:rsidRPr="00776054">
        <w:rPr>
          <w:rFonts w:hint="eastAsia"/>
        </w:rPr>
        <w:t>445</w:t>
      </w:r>
      <w:r w:rsidRPr="00776054">
        <w:rPr>
          <w:rFonts w:hint="eastAsia"/>
        </w:rPr>
        <w:t>端口。</w:t>
      </w:r>
      <w:r w:rsidRPr="00776054">
        <w:t>从而</w:t>
      </w:r>
      <w:r w:rsidRPr="00776054">
        <w:rPr>
          <w:rFonts w:hint="eastAsia"/>
        </w:rPr>
        <w:t>导致这些</w:t>
      </w:r>
      <w:r w:rsidRPr="00776054">
        <w:t>政企机构内部的某个子网中</w:t>
      </w:r>
      <w:r w:rsidRPr="00776054">
        <w:rPr>
          <w:rFonts w:hint="eastAsia"/>
        </w:rPr>
        <w:t>一旦</w:t>
      </w:r>
      <w:r w:rsidRPr="00776054">
        <w:t>有</w:t>
      </w:r>
      <w:r w:rsidRPr="00776054">
        <w:rPr>
          <w:rFonts w:hint="eastAsia"/>
        </w:rPr>
        <w:t>一台</w:t>
      </w:r>
      <w:r w:rsidRPr="00776054">
        <w:t>设备感染了</w:t>
      </w:r>
      <w:r w:rsidRPr="00776054">
        <w:t>WannaCry</w:t>
      </w:r>
      <w:r w:rsidRPr="00776054">
        <w:rPr>
          <w:rFonts w:hint="eastAsia"/>
        </w:rPr>
        <w:t>（可能</w:t>
      </w:r>
      <w:r w:rsidRPr="00776054">
        <w:t>是</w:t>
      </w:r>
      <w:r w:rsidRPr="00776054">
        <w:rPr>
          <w:rFonts w:hint="eastAsia"/>
        </w:rPr>
        <w:t>前述</w:t>
      </w:r>
      <w:r w:rsidRPr="00776054">
        <w:t>任何一种原因）</w:t>
      </w:r>
      <w:r w:rsidRPr="00776054">
        <w:rPr>
          <w:rFonts w:hint="eastAsia"/>
        </w:rPr>
        <w:t>，</w:t>
      </w:r>
      <w:r w:rsidRPr="00776054">
        <w:t>病毒就会</w:t>
      </w:r>
      <w:r w:rsidRPr="00776054">
        <w:rPr>
          <w:rFonts w:hint="eastAsia"/>
        </w:rPr>
        <w:t>穿透</w:t>
      </w:r>
      <w:r w:rsidRPr="00776054">
        <w:t>不同子网之间</w:t>
      </w:r>
      <w:r w:rsidRPr="00776054">
        <w:rPr>
          <w:rFonts w:hint="eastAsia"/>
        </w:rPr>
        <w:t>防火墙</w:t>
      </w:r>
      <w:r w:rsidRPr="00776054">
        <w:t>，直接对其他子网系统中的设备发动攻击</w:t>
      </w:r>
      <w:r w:rsidRPr="00776054">
        <w:rPr>
          <w:rFonts w:hint="eastAsia"/>
        </w:rPr>
        <w:t>，</w:t>
      </w:r>
      <w:r w:rsidRPr="00776054">
        <w:t>最终导致</w:t>
      </w:r>
      <w:r w:rsidRPr="00776054">
        <w:rPr>
          <w:rFonts w:hint="eastAsia"/>
        </w:rPr>
        <w:t>那些</w:t>
      </w:r>
      <w:r w:rsidRPr="00776054">
        <w:t>看起来相互隔离的多个子网系统全部沦陷，甚至</w:t>
      </w:r>
      <w:r w:rsidRPr="00776054">
        <w:rPr>
          <w:rFonts w:hint="eastAsia"/>
        </w:rPr>
        <w:t>有个别</w:t>
      </w:r>
      <w:r w:rsidRPr="00776054">
        <w:t>企业的共享服务器</w:t>
      </w:r>
      <w:r w:rsidRPr="00776054">
        <w:rPr>
          <w:rFonts w:hint="eastAsia"/>
        </w:rPr>
        <w:t>被</w:t>
      </w:r>
      <w:r w:rsidRPr="00776054">
        <w:t>感染后，直接导致</w:t>
      </w:r>
      <w:r w:rsidRPr="00776054">
        <w:rPr>
          <w:rFonts w:hint="eastAsia"/>
        </w:rPr>
        <w:t>其在</w:t>
      </w:r>
      <w:r w:rsidRPr="00776054">
        <w:t>各地</w:t>
      </w:r>
      <w:r w:rsidRPr="00776054">
        <w:rPr>
          <w:rFonts w:hint="eastAsia"/>
        </w:rPr>
        <w:t>分支</w:t>
      </w:r>
      <w:r w:rsidRPr="00776054">
        <w:t>机构的网络</w:t>
      </w:r>
      <w:r w:rsidRPr="00776054">
        <w:rPr>
          <w:rFonts w:hint="eastAsia"/>
        </w:rPr>
        <w:t>设备全部</w:t>
      </w:r>
      <w:r w:rsidRPr="00776054">
        <w:t>中招。</w:t>
      </w:r>
    </w:p>
    <w:p w14:paraId="7CF383FA" w14:textId="77777777" w:rsidR="00A0055A" w:rsidRPr="001D1238" w:rsidRDefault="00A0055A" w:rsidP="00A0055A">
      <w:pPr>
        <w:pStyle w:val="af2"/>
        <w:numPr>
          <w:ilvl w:val="0"/>
          <w:numId w:val="7"/>
        </w:numPr>
        <w:spacing w:afterLines="50" w:after="156"/>
        <w:ind w:firstLineChars="0"/>
      </w:pPr>
      <w:bookmarkStart w:id="18" w:name="_Toc488228447"/>
      <w:r w:rsidRPr="001D1238">
        <w:rPr>
          <w:rFonts w:hint="eastAsia"/>
        </w:rPr>
        <w:t>办公网与生活网未隔离</w:t>
      </w:r>
      <w:bookmarkEnd w:id="18"/>
    </w:p>
    <w:p w14:paraId="251B02C9" w14:textId="77777777" w:rsidR="00A0055A" w:rsidRPr="00776054" w:rsidRDefault="00A0055A" w:rsidP="00A0055A">
      <w:pPr>
        <w:spacing w:afterLines="50" w:after="156"/>
        <w:ind w:firstLine="420"/>
      </w:pPr>
      <w:r w:rsidRPr="00776054">
        <w:rPr>
          <w:rFonts w:hint="eastAsia"/>
        </w:rPr>
        <w:t>这</w:t>
      </w:r>
      <w:r w:rsidRPr="00776054">
        <w:t>一问题在</w:t>
      </w:r>
      <w:r w:rsidRPr="00776054">
        <w:rPr>
          <w:rFonts w:hint="eastAsia"/>
        </w:rPr>
        <w:t>某些</w:t>
      </w:r>
      <w:r w:rsidRPr="00776054">
        <w:t>超大型</w:t>
      </w:r>
      <w:r w:rsidRPr="00776054">
        <w:rPr>
          <w:rFonts w:hint="eastAsia"/>
        </w:rPr>
        <w:t>政企机构</w:t>
      </w:r>
      <w:r w:rsidRPr="00776054">
        <w:t>中比较突出。</w:t>
      </w:r>
      <w:r w:rsidRPr="00776054">
        <w:rPr>
          <w:rFonts w:hint="eastAsia"/>
        </w:rPr>
        <w:t>受到历史</w:t>
      </w:r>
      <w:r w:rsidRPr="00776054">
        <w:t>、地理等复杂因素的影响，</w:t>
      </w:r>
      <w:r w:rsidRPr="00776054">
        <w:rPr>
          <w:rFonts w:hint="eastAsia"/>
        </w:rPr>
        <w:t>这些机构大多自行建设</w:t>
      </w:r>
      <w:r w:rsidRPr="00776054">
        <w:t>了规模非常庞大的内部网络</w:t>
      </w:r>
      <w:r w:rsidRPr="00776054">
        <w:rPr>
          <w:rFonts w:hint="eastAsia"/>
        </w:rPr>
        <w:t>，</w:t>
      </w:r>
      <w:r w:rsidRPr="00776054">
        <w:t>而且这些网络本身并</w:t>
      </w:r>
      <w:r w:rsidRPr="00776054">
        <w:rPr>
          <w:rFonts w:hint="eastAsia"/>
        </w:rPr>
        <w:t>未</w:t>
      </w:r>
      <w:r w:rsidRPr="00776054">
        <w:t>进行非常有效的功能隔离。</w:t>
      </w:r>
      <w:r w:rsidRPr="00776054">
        <w:rPr>
          <w:rFonts w:hint="eastAsia"/>
        </w:rPr>
        <w:t>特别</w:t>
      </w:r>
      <w:r w:rsidRPr="00776054">
        <w:t>是</w:t>
      </w:r>
      <w:r w:rsidRPr="00776054">
        <w:rPr>
          <w:rFonts w:hint="eastAsia"/>
        </w:rPr>
        <w:t>这些</w:t>
      </w:r>
      <w:r w:rsidRPr="00776054">
        <w:t>企业在办公区附近</w:t>
      </w:r>
      <w:r w:rsidRPr="00776054">
        <w:rPr>
          <w:rFonts w:hint="eastAsia"/>
        </w:rPr>
        <w:t>自建</w:t>
      </w:r>
      <w:r w:rsidRPr="00776054">
        <w:t>的家属楼、饭店、网吧</w:t>
      </w:r>
      <w:r w:rsidRPr="00776054">
        <w:rPr>
          <w:rFonts w:hint="eastAsia"/>
        </w:rPr>
        <w:t>，及其他一些</w:t>
      </w:r>
      <w:r w:rsidRPr="00776054">
        <w:t>娱乐场所，</w:t>
      </w:r>
      <w:r w:rsidRPr="00776054">
        <w:rPr>
          <w:rFonts w:hint="eastAsia"/>
        </w:rPr>
        <w:t>其</w:t>
      </w:r>
      <w:r w:rsidRPr="00776054">
        <w:t>网络也</w:t>
      </w:r>
      <w:r w:rsidRPr="00776054">
        <w:rPr>
          <w:rFonts w:hint="eastAsia"/>
        </w:rPr>
        <w:t>往往</w:t>
      </w:r>
      <w:r w:rsidRPr="00776054">
        <w:t>是直接接入了企业的</w:t>
      </w:r>
      <w:r w:rsidRPr="00776054">
        <w:rPr>
          <w:rFonts w:hint="eastAsia"/>
        </w:rPr>
        <w:t>内部</w:t>
      </w:r>
      <w:r w:rsidRPr="00776054">
        <w:t>网络，而没有与办公区的网络进行有效隔离。</w:t>
      </w:r>
      <w:r w:rsidRPr="00776054">
        <w:rPr>
          <w:rFonts w:hint="eastAsia"/>
        </w:rPr>
        <w:t>这</w:t>
      </w:r>
      <w:r w:rsidRPr="00776054">
        <w:t>也就进一步</w:t>
      </w:r>
      <w:r w:rsidRPr="00776054">
        <w:rPr>
          <w:rFonts w:hint="eastAsia"/>
        </w:rPr>
        <w:t>加剧</w:t>
      </w:r>
      <w:r w:rsidRPr="00776054">
        <w:t>了不同功能区电脑设备之间的交叉感染情况。</w:t>
      </w:r>
    </w:p>
    <w:p w14:paraId="1846A154" w14:textId="77777777" w:rsidR="00A0055A" w:rsidRPr="001D1238" w:rsidRDefault="00A0055A" w:rsidP="00A0055A">
      <w:pPr>
        <w:pStyle w:val="af2"/>
        <w:numPr>
          <w:ilvl w:val="0"/>
          <w:numId w:val="7"/>
        </w:numPr>
        <w:spacing w:afterLines="50" w:after="156"/>
        <w:ind w:firstLineChars="0"/>
      </w:pPr>
      <w:bookmarkStart w:id="19" w:name="_Toc488228448"/>
      <w:r w:rsidRPr="001D1238">
        <w:rPr>
          <w:rFonts w:hint="eastAsia"/>
        </w:rPr>
        <w:t>外网</w:t>
      </w:r>
      <w:r w:rsidRPr="001D1238">
        <w:t>设备</w:t>
      </w:r>
      <w:r w:rsidRPr="001D1238">
        <w:rPr>
          <w:rFonts w:hint="eastAsia"/>
        </w:rPr>
        <w:t>分散无人管理</w:t>
      </w:r>
      <w:bookmarkEnd w:id="19"/>
    </w:p>
    <w:p w14:paraId="68A7D1DB" w14:textId="77777777" w:rsidR="00A0055A" w:rsidRPr="00776054" w:rsidRDefault="00A0055A" w:rsidP="00A0055A">
      <w:pPr>
        <w:spacing w:afterLines="50" w:after="156"/>
        <w:ind w:firstLine="420"/>
      </w:pPr>
      <w:r w:rsidRPr="00776054">
        <w:rPr>
          <w:rFonts w:hint="eastAsia"/>
        </w:rPr>
        <w:t>这也</w:t>
      </w:r>
      <w:r w:rsidRPr="00776054">
        <w:t>是一类比较特殊，</w:t>
      </w:r>
      <w:r w:rsidRPr="00776054">
        <w:rPr>
          <w:rFonts w:hint="eastAsia"/>
        </w:rPr>
        <w:t>但</w:t>
      </w:r>
      <w:r w:rsidRPr="00776054">
        <w:t>在某些</w:t>
      </w:r>
      <w:r w:rsidRPr="00776054">
        <w:rPr>
          <w:rFonts w:hint="eastAsia"/>
        </w:rPr>
        <w:t>政企机构</w:t>
      </w:r>
      <w:r w:rsidRPr="00776054">
        <w:t>中比较</w:t>
      </w:r>
      <w:r w:rsidRPr="00776054">
        <w:rPr>
          <w:rFonts w:hint="eastAsia"/>
        </w:rPr>
        <w:t>突出的</w:t>
      </w:r>
      <w:r w:rsidRPr="00776054">
        <w:t>问题。</w:t>
      </w:r>
      <w:r w:rsidRPr="00776054">
        <w:rPr>
          <w:rFonts w:hint="eastAsia"/>
        </w:rPr>
        <w:t>产生这</w:t>
      </w:r>
      <w:r w:rsidRPr="00776054">
        <w:t>一问题的主要原因是</w:t>
      </w:r>
      <w:r w:rsidRPr="00776054">
        <w:rPr>
          <w:rFonts w:hint="eastAsia"/>
        </w:rPr>
        <w:t>：</w:t>
      </w:r>
      <w:r w:rsidRPr="00776054">
        <w:t>某些</w:t>
      </w:r>
      <w:r w:rsidRPr="00776054">
        <w:rPr>
          <w:rFonts w:hint="eastAsia"/>
        </w:rPr>
        <w:t>政企</w:t>
      </w:r>
      <w:r w:rsidRPr="00776054">
        <w:t>机构，</w:t>
      </w:r>
      <w:r w:rsidRPr="00776054">
        <w:rPr>
          <w:rFonts w:hint="eastAsia"/>
        </w:rPr>
        <w:t>出于管辖、</w:t>
      </w:r>
      <w:r w:rsidRPr="00776054">
        <w:t>服务等目的，需要将自己的</w:t>
      </w:r>
      <w:r w:rsidRPr="00776054">
        <w:rPr>
          <w:rFonts w:hint="eastAsia"/>
        </w:rPr>
        <w:t>电脑</w:t>
      </w:r>
      <w:r w:rsidRPr="00776054">
        <w:t>设备放在</w:t>
      </w:r>
      <w:r w:rsidRPr="00776054">
        <w:rPr>
          <w:rFonts w:hint="eastAsia"/>
        </w:rPr>
        <w:t>关联第三方</w:t>
      </w:r>
      <w:r w:rsidRPr="00776054">
        <w:t>的办公</w:t>
      </w:r>
      <w:r w:rsidRPr="00776054">
        <w:rPr>
          <w:rFonts w:hint="eastAsia"/>
        </w:rPr>
        <w:t>环境中</w:t>
      </w:r>
      <w:r w:rsidRPr="00776054">
        <w:t>使用</w:t>
      </w:r>
      <w:r w:rsidRPr="00776054">
        <w:rPr>
          <w:rFonts w:hint="eastAsia"/>
        </w:rPr>
        <w:t>；但</w:t>
      </w:r>
      <w:r w:rsidRPr="00776054">
        <w:t>这些关联第三方</w:t>
      </w:r>
      <w:r w:rsidRPr="00776054">
        <w:rPr>
          <w:rFonts w:hint="eastAsia"/>
        </w:rPr>
        <w:t>可能</w:t>
      </w:r>
      <w:r w:rsidRPr="00776054">
        <w:t>是多家其他的政企机构，办公</w:t>
      </w:r>
      <w:r w:rsidRPr="00776054">
        <w:rPr>
          <w:rFonts w:hint="eastAsia"/>
        </w:rPr>
        <w:t>网点</w:t>
      </w:r>
      <w:r w:rsidRPr="00776054">
        <w:t>也可能分散在全国各地，</w:t>
      </w:r>
      <w:r w:rsidRPr="00776054">
        <w:rPr>
          <w:rFonts w:hint="eastAsia"/>
        </w:rPr>
        <w:t>甚至</w:t>
      </w:r>
      <w:r w:rsidRPr="00776054">
        <w:t>是一个城市中的多处不同地点</w:t>
      </w:r>
      <w:r w:rsidRPr="00776054">
        <w:rPr>
          <w:rFonts w:hint="eastAsia"/>
        </w:rPr>
        <w:t>；</w:t>
      </w:r>
      <w:r w:rsidRPr="00776054">
        <w:t>由此</w:t>
      </w:r>
      <w:r w:rsidRPr="00776054">
        <w:rPr>
          <w:rFonts w:hint="eastAsia"/>
        </w:rPr>
        <w:t>就</w:t>
      </w:r>
      <w:r w:rsidRPr="00776054">
        <w:t>导致了这些设备虽然被经常使用，但却长期无人</w:t>
      </w:r>
      <w:r w:rsidRPr="00776054">
        <w:rPr>
          <w:rFonts w:hint="eastAsia"/>
        </w:rPr>
        <w:t>进行</w:t>
      </w:r>
      <w:r w:rsidRPr="00776054">
        <w:t>安全管理</w:t>
      </w:r>
      <w:r w:rsidRPr="00776054">
        <w:rPr>
          <w:rFonts w:hint="eastAsia"/>
        </w:rPr>
        <w:t>和</w:t>
      </w:r>
      <w:r w:rsidRPr="00776054">
        <w:t>维护，</w:t>
      </w:r>
      <w:r w:rsidRPr="00776054">
        <w:rPr>
          <w:rFonts w:hint="eastAsia"/>
        </w:rPr>
        <w:t>电脑</w:t>
      </w:r>
      <w:r w:rsidRPr="00776054">
        <w:t>系统长期不打补丁，也不杀毒</w:t>
      </w:r>
      <w:r w:rsidRPr="00776054">
        <w:rPr>
          <w:rFonts w:hint="eastAsia"/>
        </w:rPr>
        <w:t>的</w:t>
      </w:r>
      <w:r w:rsidRPr="00776054">
        <w:t>情况</w:t>
      </w:r>
      <w:r w:rsidRPr="00776054">
        <w:rPr>
          <w:rFonts w:hint="eastAsia"/>
        </w:rPr>
        <w:t>，所以</w:t>
      </w:r>
      <w:r w:rsidRPr="00776054">
        <w:t>也有</w:t>
      </w:r>
      <w:r w:rsidRPr="00776054">
        <w:rPr>
          <w:rFonts w:hint="eastAsia"/>
        </w:rPr>
        <w:t>相当</w:t>
      </w:r>
      <w:r w:rsidRPr="00776054">
        <w:t>数量的电脑中招。</w:t>
      </w:r>
    </w:p>
    <w:p w14:paraId="092A9D32" w14:textId="77777777" w:rsidR="00A0055A" w:rsidRPr="001D1238" w:rsidRDefault="00A0055A" w:rsidP="00A0055A">
      <w:pPr>
        <w:numPr>
          <w:ilvl w:val="0"/>
          <w:numId w:val="5"/>
        </w:numPr>
        <w:spacing w:beforeLines="50" w:before="156"/>
        <w:outlineLvl w:val="1"/>
        <w:rPr>
          <w:rFonts w:eastAsia="黑体"/>
          <w:bCs/>
          <w:sz w:val="28"/>
          <w:szCs w:val="28"/>
        </w:rPr>
      </w:pPr>
      <w:bookmarkStart w:id="20" w:name="_Toc513739435"/>
      <w:r>
        <w:rPr>
          <w:rFonts w:eastAsia="黑体" w:hint="eastAsia"/>
          <w:bCs/>
          <w:sz w:val="28"/>
          <w:szCs w:val="28"/>
        </w:rPr>
        <w:t>其他</w:t>
      </w:r>
      <w:r w:rsidRPr="001D1238">
        <w:rPr>
          <w:rFonts w:eastAsia="黑体" w:hint="eastAsia"/>
          <w:bCs/>
          <w:sz w:val="28"/>
          <w:szCs w:val="28"/>
        </w:rPr>
        <w:t>暴露</w:t>
      </w:r>
      <w:r>
        <w:rPr>
          <w:rFonts w:eastAsia="黑体" w:hint="eastAsia"/>
          <w:bCs/>
          <w:sz w:val="28"/>
          <w:szCs w:val="28"/>
        </w:rPr>
        <w:t>出来</w:t>
      </w:r>
      <w:r>
        <w:rPr>
          <w:rFonts w:eastAsia="黑体"/>
          <w:bCs/>
          <w:sz w:val="28"/>
          <w:szCs w:val="28"/>
        </w:rPr>
        <w:t>的</w:t>
      </w:r>
      <w:r w:rsidRPr="001D1238">
        <w:rPr>
          <w:rFonts w:eastAsia="黑体" w:hint="eastAsia"/>
          <w:bCs/>
          <w:sz w:val="28"/>
          <w:szCs w:val="28"/>
        </w:rPr>
        <w:t>问题</w:t>
      </w:r>
      <w:bookmarkEnd w:id="13"/>
      <w:r w:rsidRPr="001D1238">
        <w:rPr>
          <w:rFonts w:eastAsia="黑体" w:hint="eastAsia"/>
          <w:bCs/>
          <w:sz w:val="28"/>
          <w:szCs w:val="28"/>
        </w:rPr>
        <w:t>简析</w:t>
      </w:r>
      <w:bookmarkEnd w:id="20"/>
    </w:p>
    <w:p w14:paraId="42DD4A73" w14:textId="77777777" w:rsidR="00A0055A" w:rsidRPr="001D1238" w:rsidRDefault="00A0055A" w:rsidP="00A0055A">
      <w:pPr>
        <w:pStyle w:val="3"/>
        <w:keepNext w:val="0"/>
        <w:keepLines w:val="0"/>
        <w:numPr>
          <w:ilvl w:val="0"/>
          <w:numId w:val="6"/>
        </w:numPr>
        <w:spacing w:beforeLines="50" w:before="156" w:afterLines="50" w:after="156" w:line="240" w:lineRule="auto"/>
        <w:ind w:left="1140" w:hanging="720"/>
        <w:rPr>
          <w:rFonts w:eastAsia="黑体"/>
          <w:b w:val="0"/>
          <w:sz w:val="24"/>
          <w:szCs w:val="30"/>
        </w:rPr>
      </w:pPr>
      <w:r w:rsidRPr="001D1238">
        <w:rPr>
          <w:rFonts w:eastAsia="黑体" w:hint="eastAsia"/>
          <w:b w:val="0"/>
          <w:sz w:val="24"/>
          <w:szCs w:val="30"/>
        </w:rPr>
        <w:t>意识</w:t>
      </w:r>
      <w:r w:rsidRPr="001D1238">
        <w:rPr>
          <w:rFonts w:eastAsia="黑体"/>
          <w:b w:val="0"/>
          <w:sz w:val="24"/>
          <w:szCs w:val="30"/>
        </w:rPr>
        <w:t>问题</w:t>
      </w:r>
    </w:p>
    <w:p w14:paraId="3E7DFBF6" w14:textId="77777777" w:rsidR="00A0055A" w:rsidRPr="00776054" w:rsidRDefault="00A0055A" w:rsidP="00A0055A">
      <w:pPr>
        <w:spacing w:afterLines="50" w:after="156"/>
        <w:ind w:firstLine="420"/>
      </w:pPr>
      <w:r w:rsidRPr="00776054">
        <w:rPr>
          <w:rFonts w:hint="eastAsia"/>
        </w:rPr>
        <w:t>员工</w:t>
      </w:r>
      <w:r w:rsidRPr="00776054">
        <w:t>甚至</w:t>
      </w:r>
      <w:r w:rsidRPr="00776054">
        <w:rPr>
          <w:rFonts w:hint="eastAsia"/>
        </w:rPr>
        <w:t>I</w:t>
      </w:r>
      <w:r w:rsidRPr="00776054">
        <w:t>T</w:t>
      </w:r>
      <w:r w:rsidRPr="00776054">
        <w:t>管理者</w:t>
      </w:r>
      <w:r w:rsidRPr="00776054">
        <w:rPr>
          <w:rFonts w:hint="eastAsia"/>
        </w:rPr>
        <w:t>的</w:t>
      </w:r>
      <w:r w:rsidRPr="00776054">
        <w:t>安全意识</w:t>
      </w:r>
      <w:r w:rsidRPr="00776054">
        <w:rPr>
          <w:rFonts w:hint="eastAsia"/>
        </w:rPr>
        <w:t>差</w:t>
      </w:r>
      <w:r w:rsidRPr="00776054">
        <w:t>，</w:t>
      </w:r>
      <w:r w:rsidRPr="00776054">
        <w:rPr>
          <w:rFonts w:hint="eastAsia"/>
        </w:rPr>
        <w:t>轻视</w:t>
      </w:r>
      <w:r w:rsidRPr="00776054">
        <w:t>安全问题，不能对突发安全事件</w:t>
      </w:r>
      <w:r w:rsidRPr="00776054">
        <w:rPr>
          <w:rFonts w:hint="eastAsia"/>
        </w:rPr>
        <w:t>做出</w:t>
      </w:r>
      <w:r w:rsidRPr="00776054">
        <w:t>正确的</w:t>
      </w:r>
      <w:r w:rsidRPr="00776054">
        <w:rPr>
          <w:rFonts w:hint="eastAsia"/>
        </w:rPr>
        <w:t>判断</w:t>
      </w:r>
      <w:r w:rsidRPr="00776054">
        <w:t>，</w:t>
      </w:r>
      <w:r w:rsidRPr="00776054">
        <w:rPr>
          <w:rFonts w:hint="eastAsia"/>
        </w:rPr>
        <w:t>是</w:t>
      </w:r>
      <w:r w:rsidRPr="00776054">
        <w:t>本次</w:t>
      </w:r>
      <w:r w:rsidRPr="00776054">
        <w:rPr>
          <w:rFonts w:hint="eastAsia"/>
        </w:rPr>
        <w:t>永恒之蓝</w:t>
      </w:r>
      <w:r w:rsidRPr="00776054">
        <w:t>勒索蠕虫</w:t>
      </w:r>
      <w:r w:rsidRPr="00776054">
        <w:rPr>
          <w:rFonts w:hint="eastAsia"/>
        </w:rPr>
        <w:t>在</w:t>
      </w:r>
      <w:r w:rsidRPr="00776054">
        <w:t>某些机构中未能做到第一</w:t>
      </w:r>
      <w:r w:rsidRPr="00776054">
        <w:rPr>
          <w:rFonts w:hint="eastAsia"/>
        </w:rPr>
        <w:t>时间</w:t>
      </w:r>
      <w:r w:rsidRPr="00776054">
        <w:t>有效处理</w:t>
      </w:r>
      <w:r w:rsidRPr="00776054">
        <w:rPr>
          <w:rFonts w:hint="eastAsia"/>
        </w:rPr>
        <w:t>的</w:t>
      </w:r>
      <w:r w:rsidRPr="00776054">
        <w:t>重要原因。</w:t>
      </w:r>
      <w:r w:rsidRPr="00776054">
        <w:rPr>
          <w:rFonts w:hint="eastAsia"/>
        </w:rPr>
        <w:t>具体表现</w:t>
      </w:r>
      <w:r w:rsidRPr="00776054">
        <w:t>在</w:t>
      </w:r>
      <w:r w:rsidRPr="00776054">
        <w:rPr>
          <w:rFonts w:hint="eastAsia"/>
        </w:rPr>
        <w:t>以下</w:t>
      </w:r>
      <w:r w:rsidRPr="00776054">
        <w:t>几个主要方面：</w:t>
      </w:r>
    </w:p>
    <w:p w14:paraId="0237F293" w14:textId="77777777" w:rsidR="00A0055A" w:rsidRPr="001D1238" w:rsidRDefault="00A0055A" w:rsidP="00A0055A">
      <w:pPr>
        <w:pStyle w:val="af2"/>
        <w:numPr>
          <w:ilvl w:val="0"/>
          <w:numId w:val="11"/>
        </w:numPr>
        <w:spacing w:after="156"/>
        <w:ind w:left="0" w:firstLineChars="0" w:firstLine="426"/>
      </w:pPr>
      <w:r w:rsidRPr="001D1238">
        <w:rPr>
          <w:rFonts w:hint="eastAsia"/>
        </w:rPr>
        <w:t>病毒预警不在乎：很多</w:t>
      </w:r>
      <w:r w:rsidRPr="001D1238">
        <w:t>企业员工</w:t>
      </w:r>
      <w:r w:rsidRPr="001D1238">
        <w:rPr>
          <w:rFonts w:hint="eastAsia"/>
        </w:rPr>
        <w:t>或</w:t>
      </w:r>
      <w:r w:rsidRPr="001D1238">
        <w:t>管理者根本</w:t>
      </w:r>
      <w:r w:rsidRPr="001D1238">
        <w:rPr>
          <w:rFonts w:hint="eastAsia"/>
        </w:rPr>
        <w:t>不</w:t>
      </w:r>
      <w:r w:rsidRPr="001D1238">
        <w:t>相信会</w:t>
      </w:r>
      <w:r w:rsidRPr="001D1238">
        <w:rPr>
          <w:rFonts w:hint="eastAsia"/>
        </w:rPr>
        <w:t>有</w:t>
      </w:r>
      <w:r w:rsidRPr="001D1238">
        <w:t>严重的病毒爆发，</w:t>
      </w:r>
      <w:r w:rsidRPr="001D1238">
        <w:rPr>
          <w:rFonts w:hint="eastAsia"/>
        </w:rPr>
        <w:t>即便是</w:t>
      </w:r>
      <w:r w:rsidRPr="001D1238">
        <w:t>看到国家有关部门的</w:t>
      </w:r>
      <w:r w:rsidRPr="001D1238">
        <w:rPr>
          <w:rFonts w:hint="eastAsia"/>
        </w:rPr>
        <w:t>预警</w:t>
      </w:r>
      <w:r w:rsidRPr="001D1238">
        <w:t>公告</w:t>
      </w:r>
      <w:r w:rsidRPr="001D1238">
        <w:rPr>
          <w:rFonts w:hint="eastAsia"/>
        </w:rPr>
        <w:t>后</w:t>
      </w:r>
      <w:r w:rsidRPr="001D1238">
        <w:t>，</w:t>
      </w:r>
      <w:r w:rsidRPr="001D1238">
        <w:rPr>
          <w:rFonts w:hint="eastAsia"/>
        </w:rPr>
        <w:t>也毫不在意。这种</w:t>
      </w:r>
      <w:r w:rsidRPr="001D1238">
        <w:t>倾向在越低层的员工中越明显。</w:t>
      </w:r>
    </w:p>
    <w:p w14:paraId="37619B96" w14:textId="77777777" w:rsidR="00A0055A" w:rsidRPr="001D1238" w:rsidRDefault="00A0055A" w:rsidP="00A0055A">
      <w:pPr>
        <w:pStyle w:val="af2"/>
        <w:numPr>
          <w:ilvl w:val="0"/>
          <w:numId w:val="11"/>
        </w:numPr>
        <w:spacing w:after="156"/>
        <w:ind w:left="0" w:firstLineChars="0" w:firstLine="426"/>
      </w:pPr>
      <w:r w:rsidRPr="001D1238">
        <w:t>管理</w:t>
      </w:r>
      <w:r w:rsidRPr="001D1238">
        <w:rPr>
          <w:rFonts w:hint="eastAsia"/>
        </w:rPr>
        <w:t>规定不</w:t>
      </w:r>
      <w:r w:rsidRPr="001D1238">
        <w:t>遵守</w:t>
      </w:r>
      <w:r w:rsidRPr="001D1238">
        <w:rPr>
          <w:rFonts w:hint="eastAsia"/>
        </w:rPr>
        <w:t>：政企</w:t>
      </w:r>
      <w:r w:rsidRPr="001D1238">
        <w:t>机构中普遍存在</w:t>
      </w:r>
      <w:r w:rsidRPr="001D1238">
        <w:rPr>
          <w:rFonts w:hint="eastAsia"/>
        </w:rPr>
        <w:t>上班时间上网</w:t>
      </w:r>
      <w:r w:rsidRPr="001D1238">
        <w:t>购物，上色情网站</w:t>
      </w:r>
      <w:r w:rsidRPr="001D1238">
        <w:rPr>
          <w:rFonts w:hint="eastAsia"/>
        </w:rPr>
        <w:t>的</w:t>
      </w:r>
      <w:r w:rsidRPr="001D1238">
        <w:t>情况</w:t>
      </w:r>
      <w:r w:rsidRPr="001D1238">
        <w:rPr>
          <w:rFonts w:hint="eastAsia"/>
        </w:rPr>
        <w:t>；还有</w:t>
      </w:r>
      <w:r w:rsidRPr="001D1238">
        <w:t>很多</w:t>
      </w:r>
      <w:r w:rsidRPr="001D1238">
        <w:rPr>
          <w:rFonts w:hint="eastAsia"/>
        </w:rPr>
        <w:t>私自搭建</w:t>
      </w:r>
      <w:r w:rsidRPr="001D1238">
        <w:rPr>
          <w:rFonts w:hint="eastAsia"/>
        </w:rPr>
        <w:t>WiFi</w:t>
      </w:r>
      <w:r w:rsidRPr="001D1238">
        <w:rPr>
          <w:rFonts w:hint="eastAsia"/>
        </w:rPr>
        <w:t>热点，造成了机构内网暴露。而</w:t>
      </w:r>
      <w:r w:rsidRPr="001D1238">
        <w:t>这些</w:t>
      </w:r>
      <w:r w:rsidRPr="001D1238">
        <w:rPr>
          <w:rFonts w:hint="eastAsia"/>
        </w:rPr>
        <w:t>行为</w:t>
      </w:r>
      <w:r w:rsidRPr="001D1238">
        <w:t>，</w:t>
      </w:r>
      <w:r w:rsidRPr="001D1238">
        <w:rPr>
          <w:rFonts w:hint="eastAsia"/>
        </w:rPr>
        <w:t>在</w:t>
      </w:r>
      <w:r w:rsidRPr="001D1238">
        <w:t>绝大多数机构中都是明文禁止的。</w:t>
      </w:r>
    </w:p>
    <w:p w14:paraId="369AAD73" w14:textId="77777777" w:rsidR="00A0055A" w:rsidRPr="001D1238" w:rsidRDefault="00A0055A" w:rsidP="00A0055A">
      <w:pPr>
        <w:pStyle w:val="af2"/>
        <w:numPr>
          <w:ilvl w:val="0"/>
          <w:numId w:val="11"/>
        </w:numPr>
        <w:spacing w:after="156"/>
        <w:ind w:left="0" w:firstLineChars="0" w:firstLine="426"/>
      </w:pPr>
      <w:r w:rsidRPr="001D1238">
        <w:rPr>
          <w:rFonts w:hint="eastAsia"/>
        </w:rPr>
        <w:t>应急方案不执行：看到</w:t>
      </w:r>
      <w:r w:rsidRPr="001D1238">
        <w:t>企业</w:t>
      </w:r>
      <w:r w:rsidRPr="001D1238">
        <w:rPr>
          <w:rFonts w:hint="eastAsia"/>
        </w:rPr>
        <w:t>紧急下发</w:t>
      </w:r>
      <w:r w:rsidRPr="001D1238">
        <w:t>的安全</w:t>
      </w:r>
      <w:r w:rsidRPr="001D1238">
        <w:rPr>
          <w:rFonts w:hint="eastAsia"/>
        </w:rPr>
        <w:t>须知</w:t>
      </w:r>
      <w:r w:rsidRPr="001D1238">
        <w:t>、应急办法和开机</w:t>
      </w:r>
      <w:r w:rsidRPr="001D1238">
        <w:rPr>
          <w:rFonts w:hint="eastAsia"/>
        </w:rPr>
        <w:t>操作规范等材料</w:t>
      </w:r>
      <w:r w:rsidRPr="001D1238">
        <w:t>，</w:t>
      </w:r>
      <w:r w:rsidRPr="001D1238">
        <w:rPr>
          <w:rFonts w:hint="eastAsia"/>
        </w:rPr>
        <w:t>很多机构</w:t>
      </w:r>
      <w:r w:rsidRPr="001D1238">
        <w:t>员工仍然我行我素，不按要求操作。</w:t>
      </w:r>
    </w:p>
    <w:p w14:paraId="66FCEB18" w14:textId="77777777" w:rsidR="00A0055A" w:rsidRPr="001D1238" w:rsidRDefault="00A0055A" w:rsidP="00A0055A">
      <w:pPr>
        <w:pStyle w:val="af2"/>
        <w:numPr>
          <w:ilvl w:val="0"/>
          <w:numId w:val="11"/>
        </w:numPr>
        <w:spacing w:after="156"/>
        <w:ind w:left="0" w:firstLineChars="0" w:firstLine="426"/>
      </w:pPr>
      <w:r w:rsidRPr="001D1238">
        <w:t>风险提示</w:t>
      </w:r>
      <w:r w:rsidRPr="001D1238">
        <w:rPr>
          <w:rFonts w:hint="eastAsia"/>
        </w:rPr>
        <w:t>不满意：有很多</w:t>
      </w:r>
      <w:r w:rsidRPr="001D1238">
        <w:t>员工</w:t>
      </w:r>
      <w:r w:rsidRPr="001D1238">
        <w:rPr>
          <w:rFonts w:hint="eastAsia"/>
        </w:rPr>
        <w:t>看到</w:t>
      </w:r>
      <w:r w:rsidRPr="001D1238">
        <w:t>安全软件进行风险提示，仍然选择放行相关程序</w:t>
      </w:r>
      <w:r w:rsidRPr="001D1238">
        <w:rPr>
          <w:rFonts w:hint="eastAsia"/>
        </w:rPr>
        <w:t>或</w:t>
      </w:r>
      <w:r w:rsidRPr="001D1238">
        <w:t>网页</w:t>
      </w:r>
      <w:r w:rsidRPr="001D1238">
        <w:rPr>
          <w:rFonts w:hint="eastAsia"/>
        </w:rPr>
        <w:t>；</w:t>
      </w:r>
      <w:r w:rsidRPr="001D1238">
        <w:t>甚至</w:t>
      </w:r>
      <w:r w:rsidRPr="001D1238">
        <w:rPr>
          <w:rFonts w:hint="eastAsia"/>
        </w:rPr>
        <w:t>有人</w:t>
      </w:r>
      <w:r w:rsidRPr="001D1238">
        <w:t>反馈</w:t>
      </w:r>
      <w:r w:rsidRPr="001D1238">
        <w:rPr>
          <w:rFonts w:hint="eastAsia"/>
        </w:rPr>
        <w:t>要求</w:t>
      </w:r>
      <w:r w:rsidRPr="001D1238">
        <w:t>安全厂商不要对某些恶意软件</w:t>
      </w:r>
      <w:r w:rsidRPr="001D1238">
        <w:rPr>
          <w:rFonts w:hint="eastAsia"/>
        </w:rPr>
        <w:t>或恶意</w:t>
      </w:r>
      <w:r w:rsidRPr="001D1238">
        <w:t>网站进行风险提示。</w:t>
      </w:r>
    </w:p>
    <w:p w14:paraId="0FD3DB27" w14:textId="77777777" w:rsidR="00A0055A" w:rsidRPr="001D1238" w:rsidRDefault="00A0055A" w:rsidP="00A0055A">
      <w:pPr>
        <w:pStyle w:val="3"/>
        <w:keepNext w:val="0"/>
        <w:keepLines w:val="0"/>
        <w:numPr>
          <w:ilvl w:val="0"/>
          <w:numId w:val="6"/>
        </w:numPr>
        <w:spacing w:beforeLines="50" w:before="156" w:afterLines="50" w:after="156" w:line="240" w:lineRule="auto"/>
        <w:ind w:left="1140" w:hanging="720"/>
        <w:rPr>
          <w:rFonts w:eastAsia="黑体"/>
          <w:b w:val="0"/>
          <w:sz w:val="24"/>
          <w:szCs w:val="30"/>
        </w:rPr>
      </w:pPr>
      <w:r w:rsidRPr="001D1238">
        <w:rPr>
          <w:rFonts w:eastAsia="黑体" w:hint="eastAsia"/>
          <w:b w:val="0"/>
          <w:sz w:val="24"/>
          <w:szCs w:val="30"/>
        </w:rPr>
        <w:t>管理</w:t>
      </w:r>
      <w:r w:rsidRPr="001D1238">
        <w:rPr>
          <w:rFonts w:eastAsia="黑体"/>
          <w:b w:val="0"/>
          <w:sz w:val="24"/>
          <w:szCs w:val="30"/>
        </w:rPr>
        <w:t>问题</w:t>
      </w:r>
    </w:p>
    <w:p w14:paraId="4D8B1C11" w14:textId="77777777" w:rsidR="00A0055A" w:rsidRPr="00776054" w:rsidRDefault="00A0055A" w:rsidP="00A0055A">
      <w:pPr>
        <w:spacing w:afterLines="50" w:after="156"/>
        <w:ind w:firstLine="420"/>
      </w:pPr>
      <w:r w:rsidRPr="00776054">
        <w:rPr>
          <w:rFonts w:hint="eastAsia"/>
        </w:rPr>
        <w:lastRenderedPageBreak/>
        <w:t>从</w:t>
      </w:r>
      <w:r w:rsidRPr="00776054">
        <w:t>永恒之蓝勒索蠕虫事件来看，凡是出现较大问题的</w:t>
      </w:r>
      <w:r w:rsidRPr="00776054">
        <w:rPr>
          <w:rFonts w:hint="eastAsia"/>
        </w:rPr>
        <w:t>政企</w:t>
      </w:r>
      <w:r w:rsidRPr="00776054">
        <w:t>机构，其内部</w:t>
      </w:r>
      <w:r w:rsidRPr="00776054">
        <w:rPr>
          <w:rFonts w:hint="eastAsia"/>
        </w:rPr>
        <w:t>的</w:t>
      </w:r>
      <w:r w:rsidRPr="00776054">
        <w:t>安全管理也普遍存在</w:t>
      </w:r>
      <w:r w:rsidRPr="00776054">
        <w:rPr>
          <w:rFonts w:hint="eastAsia"/>
        </w:rPr>
        <w:t>非常</w:t>
      </w:r>
      <w:r w:rsidRPr="00776054">
        <w:t>明显</w:t>
      </w:r>
      <w:r w:rsidRPr="00776054">
        <w:rPr>
          <w:rFonts w:hint="eastAsia"/>
        </w:rPr>
        <w:t>的</w:t>
      </w:r>
      <w:r w:rsidRPr="00776054">
        <w:t>问题</w:t>
      </w:r>
      <w:r w:rsidRPr="00776054">
        <w:rPr>
          <w:rFonts w:hint="eastAsia"/>
        </w:rPr>
        <w:t>。具体</w:t>
      </w:r>
      <w:r w:rsidRPr="00776054">
        <w:t>也表现在</w:t>
      </w:r>
      <w:r w:rsidRPr="00776054">
        <w:rPr>
          <w:rFonts w:hint="eastAsia"/>
        </w:rPr>
        <w:t>以下几个</w:t>
      </w:r>
      <w:r w:rsidRPr="00776054">
        <w:t>方面</w:t>
      </w:r>
      <w:r w:rsidRPr="00776054">
        <w:rPr>
          <w:rFonts w:hint="eastAsia"/>
        </w:rPr>
        <w:t>：</w:t>
      </w:r>
    </w:p>
    <w:p w14:paraId="6CC09B27" w14:textId="77777777" w:rsidR="00A0055A" w:rsidRPr="001D1238" w:rsidRDefault="00A0055A" w:rsidP="00A0055A">
      <w:pPr>
        <w:pStyle w:val="af2"/>
        <w:numPr>
          <w:ilvl w:val="0"/>
          <w:numId w:val="12"/>
        </w:numPr>
        <w:spacing w:after="156"/>
        <w:ind w:left="0" w:firstLineChars="0" w:firstLine="420"/>
      </w:pPr>
      <w:r w:rsidRPr="001D1238">
        <w:rPr>
          <w:rFonts w:hint="eastAsia"/>
        </w:rPr>
        <w:t>业务</w:t>
      </w:r>
      <w:r w:rsidRPr="001D1238">
        <w:t>优先忽视安全</w:t>
      </w:r>
      <w:r w:rsidRPr="001D1238">
        <w:rPr>
          <w:rFonts w:hint="eastAsia"/>
        </w:rPr>
        <w:t>：很多</w:t>
      </w:r>
      <w:r w:rsidRPr="001D1238">
        <w:t>政企机构非常</w:t>
      </w:r>
      <w:r w:rsidRPr="001D1238">
        <w:rPr>
          <w:rFonts w:hint="eastAsia"/>
        </w:rPr>
        <w:t>强调</w:t>
      </w:r>
      <w:r w:rsidRPr="001D1238">
        <w:t>业务优先</w:t>
      </w:r>
      <w:r w:rsidRPr="001D1238">
        <w:rPr>
          <w:rFonts w:hint="eastAsia"/>
        </w:rPr>
        <w:t>，</w:t>
      </w:r>
      <w:r w:rsidRPr="001D1238">
        <w:t>并要求任何安全措施的部署都不得影响或减缓业务</w:t>
      </w:r>
      <w:r w:rsidRPr="001D1238">
        <w:rPr>
          <w:rFonts w:hint="eastAsia"/>
        </w:rPr>
        <w:t>工作</w:t>
      </w:r>
      <w:r w:rsidRPr="001D1238">
        <w:t>的开展</w:t>
      </w:r>
      <w:r w:rsidRPr="001D1238">
        <w:rPr>
          <w:rFonts w:hint="eastAsia"/>
        </w:rPr>
        <w:t>；</w:t>
      </w:r>
      <w:r w:rsidRPr="001D1238">
        <w:t>甚至有</w:t>
      </w:r>
      <w:r w:rsidRPr="001D1238">
        <w:rPr>
          <w:rFonts w:hint="eastAsia"/>
        </w:rPr>
        <w:t>个别</w:t>
      </w:r>
      <w:r w:rsidRPr="001D1238">
        <w:t>机构在明知</w:t>
      </w:r>
      <w:r w:rsidRPr="001D1238">
        <w:rPr>
          <w:rFonts w:hint="eastAsia"/>
        </w:rPr>
        <w:t>自身</w:t>
      </w:r>
      <w:r w:rsidRPr="001D1238">
        <w:t>网络系统及电脑设备</w:t>
      </w:r>
      <w:r w:rsidRPr="001D1238">
        <w:rPr>
          <w:rFonts w:hint="eastAsia"/>
        </w:rPr>
        <w:t>存在重大</w:t>
      </w:r>
      <w:r w:rsidRPr="001D1238">
        <w:t>安全漏洞</w:t>
      </w:r>
      <w:r w:rsidRPr="001D1238">
        <w:rPr>
          <w:rFonts w:hint="eastAsia"/>
        </w:rPr>
        <w:t>或</w:t>
      </w:r>
      <w:r w:rsidRPr="001D1238">
        <w:t>已</w:t>
      </w:r>
      <w:r w:rsidRPr="001D1238">
        <w:rPr>
          <w:rFonts w:hint="eastAsia"/>
        </w:rPr>
        <w:t>大量感染病毒</w:t>
      </w:r>
      <w:r w:rsidRPr="001D1238">
        <w:t>的情况，仍然要求</w:t>
      </w:r>
      <w:r w:rsidRPr="001D1238">
        <w:rPr>
          <w:rFonts w:hint="eastAsia"/>
        </w:rPr>
        <w:t>业务</w:t>
      </w:r>
      <w:r w:rsidRPr="001D1238">
        <w:t>系统带毒运行，拒绝安全排查和治理。</w:t>
      </w:r>
      <w:r w:rsidRPr="001D1238">
        <w:rPr>
          <w:rFonts w:hint="eastAsia"/>
        </w:rPr>
        <w:t>更有</w:t>
      </w:r>
      <w:r w:rsidRPr="001D1238">
        <w:t>个别</w:t>
      </w:r>
      <w:r w:rsidRPr="001D1238">
        <w:rPr>
          <w:rFonts w:hint="eastAsia"/>
        </w:rPr>
        <w:t>机构为保证</w:t>
      </w:r>
      <w:r w:rsidRPr="001D1238">
        <w:t>信息传达的及时，</w:t>
      </w:r>
      <w:r w:rsidRPr="001D1238">
        <w:rPr>
          <w:rFonts w:hint="eastAsia"/>
        </w:rPr>
        <w:t>上级</w:t>
      </w:r>
      <w:r w:rsidRPr="001D1238">
        <w:t>部门领导即便收到了带毒邮件，看到了安全软件的风险提示</w:t>
      </w:r>
      <w:r w:rsidRPr="001D1238">
        <w:rPr>
          <w:rFonts w:hint="eastAsia"/>
        </w:rPr>
        <w:t>后</w:t>
      </w:r>
      <w:r w:rsidRPr="001D1238">
        <w:t>，</w:t>
      </w:r>
      <w:r w:rsidRPr="001D1238">
        <w:rPr>
          <w:rFonts w:hint="eastAsia"/>
        </w:rPr>
        <w:t>仍然</w:t>
      </w:r>
      <w:r w:rsidRPr="001D1238">
        <w:t>会坚持向下级部门</w:t>
      </w:r>
      <w:r w:rsidRPr="001D1238">
        <w:rPr>
          <w:rFonts w:hint="eastAsia"/>
        </w:rPr>
        <w:t>进行</w:t>
      </w:r>
      <w:r w:rsidRPr="001D1238">
        <w:t>转发</w:t>
      </w:r>
      <w:r w:rsidRPr="001D1238">
        <w:rPr>
          <w:rFonts w:hint="eastAsia"/>
        </w:rPr>
        <w:t>。</w:t>
      </w:r>
    </w:p>
    <w:p w14:paraId="340D2559" w14:textId="77777777" w:rsidR="00A0055A" w:rsidRPr="001D1238" w:rsidRDefault="00A0055A" w:rsidP="00A0055A">
      <w:pPr>
        <w:pStyle w:val="af2"/>
        <w:numPr>
          <w:ilvl w:val="0"/>
          <w:numId w:val="12"/>
        </w:numPr>
        <w:spacing w:after="156"/>
        <w:ind w:left="0" w:firstLineChars="0" w:firstLine="420"/>
      </w:pPr>
      <w:r w:rsidRPr="001D1238">
        <w:rPr>
          <w:rFonts w:hint="eastAsia"/>
        </w:rPr>
        <w:t>安全</w:t>
      </w:r>
      <w:r w:rsidRPr="001D1238">
        <w:t>监管地位</w:t>
      </w:r>
      <w:r w:rsidRPr="001D1238">
        <w:rPr>
          <w:rFonts w:hint="eastAsia"/>
        </w:rPr>
        <w:t>较低：政企</w:t>
      </w:r>
      <w:r w:rsidRPr="001D1238">
        <w:t>机构</w:t>
      </w:r>
      <w:r w:rsidRPr="001D1238">
        <w:rPr>
          <w:rFonts w:hint="eastAsia"/>
        </w:rPr>
        <w:t>中</w:t>
      </w:r>
      <w:r w:rsidRPr="001D1238">
        <w:t>的</w:t>
      </w:r>
      <w:r w:rsidRPr="001D1238">
        <w:rPr>
          <w:rFonts w:hint="eastAsia"/>
        </w:rPr>
        <w:t>安全监管</w:t>
      </w:r>
      <w:r w:rsidRPr="001D1238">
        <w:t>机构，安全监管领导的</w:t>
      </w:r>
      <w:r w:rsidRPr="001D1238">
        <w:rPr>
          <w:rFonts w:hint="eastAsia"/>
        </w:rPr>
        <w:t>行政</w:t>
      </w:r>
      <w:r w:rsidRPr="001D1238">
        <w:t>级别较低</w:t>
      </w:r>
      <w:r w:rsidRPr="001D1238">
        <w:rPr>
          <w:rFonts w:hint="eastAsia"/>
        </w:rPr>
        <w:t>，</w:t>
      </w:r>
      <w:r w:rsidRPr="001D1238">
        <w:t>缺乏话语权和推动力，难以推动落实网络安全规范</w:t>
      </w:r>
      <w:r w:rsidRPr="001D1238">
        <w:rPr>
          <w:rFonts w:hint="eastAsia"/>
        </w:rPr>
        <w:t>，无法</w:t>
      </w:r>
      <w:r w:rsidRPr="001D1238">
        <w:t>及时有效应对实时威胁</w:t>
      </w:r>
      <w:r w:rsidRPr="001D1238">
        <w:rPr>
          <w:rFonts w:hint="eastAsia"/>
        </w:rPr>
        <w:t>，</w:t>
      </w:r>
      <w:r w:rsidRPr="001D1238">
        <w:t>也是</w:t>
      </w:r>
      <w:r w:rsidRPr="001D1238">
        <w:rPr>
          <w:rFonts w:hint="eastAsia"/>
        </w:rPr>
        <w:t>大规模</w:t>
      </w:r>
      <w:r w:rsidRPr="001D1238">
        <w:t>中招企业</w:t>
      </w:r>
      <w:r w:rsidRPr="001D1238">
        <w:rPr>
          <w:rFonts w:hint="eastAsia"/>
        </w:rPr>
        <w:t>普遍</w:t>
      </w:r>
      <w:r w:rsidRPr="001D1238">
        <w:t>存在的一个典型特征。</w:t>
      </w:r>
    </w:p>
    <w:p w14:paraId="775E9CAC" w14:textId="77777777" w:rsidR="00A0055A" w:rsidRPr="001D1238" w:rsidRDefault="00A0055A" w:rsidP="00A0055A">
      <w:pPr>
        <w:pStyle w:val="af2"/>
        <w:numPr>
          <w:ilvl w:val="0"/>
          <w:numId w:val="12"/>
        </w:numPr>
        <w:spacing w:after="156"/>
        <w:ind w:left="0" w:firstLineChars="0" w:firstLine="420"/>
      </w:pPr>
      <w:r w:rsidRPr="001D1238">
        <w:rPr>
          <w:rFonts w:hint="eastAsia"/>
        </w:rPr>
        <w:t>管理</w:t>
      </w:r>
      <w:r w:rsidRPr="001D1238">
        <w:t>措施无法落实</w:t>
      </w:r>
      <w:r w:rsidRPr="001D1238">
        <w:rPr>
          <w:rFonts w:hint="eastAsia"/>
        </w:rPr>
        <w:t>：由于安全</w:t>
      </w:r>
      <w:r w:rsidRPr="001D1238">
        <w:t>监管</w:t>
      </w:r>
      <w:r w:rsidRPr="001D1238">
        <w:rPr>
          <w:rFonts w:hint="eastAsia"/>
        </w:rPr>
        <w:t>部门</w:t>
      </w:r>
      <w:r w:rsidRPr="001D1238">
        <w:t>在机构内的地位</w:t>
      </w:r>
      <w:r w:rsidRPr="001D1238">
        <w:rPr>
          <w:rFonts w:hint="eastAsia"/>
        </w:rPr>
        <w:t>较低，</w:t>
      </w:r>
      <w:r w:rsidRPr="001D1238">
        <w:t>日常的安全教育和培训</w:t>
      </w:r>
      <w:r w:rsidRPr="001D1238">
        <w:rPr>
          <w:rFonts w:hint="eastAsia"/>
        </w:rPr>
        <w:t>又十分</w:t>
      </w:r>
      <w:r w:rsidRPr="001D1238">
        <w:t>缺乏，从而导致了很多政企机构内部的安全管理措施无法落实。</w:t>
      </w:r>
    </w:p>
    <w:p w14:paraId="03AD6E6B" w14:textId="77777777" w:rsidR="00A0055A" w:rsidRPr="001D1238" w:rsidRDefault="00A0055A" w:rsidP="00A0055A">
      <w:pPr>
        <w:pStyle w:val="3"/>
        <w:keepNext w:val="0"/>
        <w:keepLines w:val="0"/>
        <w:numPr>
          <w:ilvl w:val="0"/>
          <w:numId w:val="6"/>
        </w:numPr>
        <w:spacing w:beforeLines="50" w:before="156" w:afterLines="50" w:after="156" w:line="240" w:lineRule="auto"/>
        <w:ind w:left="1140" w:hanging="720"/>
        <w:rPr>
          <w:rFonts w:eastAsia="黑体"/>
          <w:b w:val="0"/>
          <w:sz w:val="24"/>
          <w:szCs w:val="30"/>
        </w:rPr>
      </w:pPr>
      <w:r w:rsidRPr="001D1238">
        <w:rPr>
          <w:rFonts w:eastAsia="黑体" w:hint="eastAsia"/>
          <w:b w:val="0"/>
          <w:sz w:val="24"/>
          <w:szCs w:val="30"/>
        </w:rPr>
        <w:t>技术</w:t>
      </w:r>
      <w:r w:rsidRPr="001D1238">
        <w:rPr>
          <w:rFonts w:eastAsia="黑体"/>
          <w:b w:val="0"/>
          <w:sz w:val="24"/>
          <w:szCs w:val="30"/>
        </w:rPr>
        <w:t>问题</w:t>
      </w:r>
    </w:p>
    <w:p w14:paraId="2F71C322" w14:textId="77777777" w:rsidR="00A0055A" w:rsidRPr="001D1238" w:rsidRDefault="00A0055A" w:rsidP="00A0055A">
      <w:pPr>
        <w:widowControl/>
        <w:shd w:val="clear" w:color="auto" w:fill="FFFFFF"/>
        <w:spacing w:afterLines="50" w:after="156"/>
        <w:ind w:firstLineChars="202" w:firstLine="424"/>
        <w:rPr>
          <w:rFonts w:cs="Helvetica"/>
          <w:kern w:val="0"/>
          <w:szCs w:val="21"/>
        </w:rPr>
      </w:pPr>
      <w:r w:rsidRPr="001D1238">
        <w:rPr>
          <w:rFonts w:cs="Helvetica" w:hint="eastAsia"/>
          <w:kern w:val="0"/>
          <w:szCs w:val="21"/>
        </w:rPr>
        <w:t>客观的</w:t>
      </w:r>
      <w:r w:rsidRPr="001D1238">
        <w:rPr>
          <w:rFonts w:cs="Helvetica"/>
          <w:kern w:val="0"/>
          <w:szCs w:val="21"/>
        </w:rPr>
        <w:t>说，通过员工教育</w:t>
      </w:r>
      <w:r w:rsidRPr="001D1238">
        <w:rPr>
          <w:rFonts w:cs="Helvetica" w:hint="eastAsia"/>
          <w:kern w:val="0"/>
          <w:szCs w:val="21"/>
        </w:rPr>
        <w:t>来提高整体</w:t>
      </w:r>
      <w:r w:rsidRPr="001D1238">
        <w:rPr>
          <w:rFonts w:cs="Helvetica"/>
          <w:kern w:val="0"/>
          <w:szCs w:val="21"/>
        </w:rPr>
        <w:t>安全意识</w:t>
      </w:r>
      <w:r w:rsidRPr="001D1238">
        <w:rPr>
          <w:rFonts w:cs="Helvetica" w:hint="eastAsia"/>
          <w:kern w:val="0"/>
          <w:szCs w:val="21"/>
        </w:rPr>
        <w:t>，</w:t>
      </w:r>
      <w:r w:rsidRPr="001D1238">
        <w:rPr>
          <w:rFonts w:cs="Helvetica"/>
          <w:kern w:val="0"/>
          <w:szCs w:val="21"/>
        </w:rPr>
        <w:t>在实践中往往</w:t>
      </w:r>
      <w:r w:rsidRPr="001D1238">
        <w:rPr>
          <w:rFonts w:cs="Helvetica" w:hint="eastAsia"/>
          <w:kern w:val="0"/>
          <w:szCs w:val="21"/>
        </w:rPr>
        <w:t>是</w:t>
      </w:r>
      <w:r w:rsidRPr="001D1238">
        <w:rPr>
          <w:rFonts w:cs="Helvetica"/>
          <w:kern w:val="0"/>
          <w:szCs w:val="21"/>
        </w:rPr>
        <w:t>难以实现的。</w:t>
      </w:r>
      <w:r w:rsidRPr="001D1238">
        <w:rPr>
          <w:rFonts w:cs="Helvetica" w:hint="eastAsia"/>
          <w:kern w:val="0"/>
          <w:szCs w:val="21"/>
        </w:rPr>
        <w:t>采用必要</w:t>
      </w:r>
      <w:r w:rsidRPr="001D1238">
        <w:rPr>
          <w:rFonts w:cs="Helvetica"/>
          <w:kern w:val="0"/>
          <w:szCs w:val="21"/>
        </w:rPr>
        <w:t>的</w:t>
      </w:r>
      <w:r w:rsidRPr="001D1238">
        <w:rPr>
          <w:rFonts w:cs="Helvetica" w:hint="eastAsia"/>
          <w:kern w:val="0"/>
          <w:szCs w:val="21"/>
        </w:rPr>
        <w:t>技术手段</w:t>
      </w:r>
      <w:r w:rsidRPr="001D1238">
        <w:rPr>
          <w:rFonts w:cs="Helvetica"/>
          <w:kern w:val="0"/>
          <w:szCs w:val="21"/>
        </w:rPr>
        <w:t>还是十分必须的。从</w:t>
      </w:r>
      <w:r w:rsidRPr="001D1238">
        <w:rPr>
          <w:rFonts w:cs="Helvetica" w:hint="eastAsia"/>
          <w:kern w:val="0"/>
          <w:szCs w:val="21"/>
        </w:rPr>
        <w:t>永恒之蓝</w:t>
      </w:r>
      <w:r w:rsidRPr="001D1238">
        <w:rPr>
          <w:rFonts w:cs="Helvetica"/>
          <w:kern w:val="0"/>
          <w:szCs w:val="21"/>
        </w:rPr>
        <w:t>勒索蠕虫的应急过程来看，</w:t>
      </w:r>
      <w:r w:rsidRPr="001D1238">
        <w:rPr>
          <w:rFonts w:cs="Helvetica" w:hint="eastAsia"/>
          <w:kern w:val="0"/>
          <w:szCs w:val="21"/>
        </w:rPr>
        <w:t>政企</w:t>
      </w:r>
      <w:r w:rsidRPr="001D1238">
        <w:rPr>
          <w:rFonts w:cs="Helvetica"/>
          <w:kern w:val="0"/>
          <w:szCs w:val="21"/>
        </w:rPr>
        <w:t>机构</w:t>
      </w:r>
      <w:r w:rsidRPr="001D1238">
        <w:rPr>
          <w:rFonts w:cs="Helvetica" w:hint="eastAsia"/>
          <w:kern w:val="0"/>
          <w:szCs w:val="21"/>
        </w:rPr>
        <w:t>内网</w:t>
      </w:r>
      <w:r w:rsidRPr="001D1238">
        <w:rPr>
          <w:rFonts w:cs="Helvetica"/>
          <w:kern w:val="0"/>
          <w:szCs w:val="21"/>
        </w:rPr>
        <w:t>设备遭大规模感染的主要</w:t>
      </w:r>
      <w:r w:rsidRPr="001D1238">
        <w:rPr>
          <w:rFonts w:cs="Helvetica" w:hint="eastAsia"/>
          <w:kern w:val="0"/>
          <w:szCs w:val="21"/>
        </w:rPr>
        <w:t>技术</w:t>
      </w:r>
      <w:r w:rsidRPr="001D1238">
        <w:rPr>
          <w:rFonts w:cs="Helvetica"/>
          <w:kern w:val="0"/>
          <w:szCs w:val="21"/>
        </w:rPr>
        <w:t>原因有以下几个方面：</w:t>
      </w:r>
    </w:p>
    <w:p w14:paraId="3A57B509" w14:textId="77777777" w:rsidR="00A0055A" w:rsidRPr="001D1238" w:rsidRDefault="00A0055A" w:rsidP="00A0055A">
      <w:pPr>
        <w:pStyle w:val="af2"/>
        <w:numPr>
          <w:ilvl w:val="0"/>
          <w:numId w:val="13"/>
        </w:numPr>
        <w:spacing w:after="156"/>
        <w:ind w:left="0" w:firstLineChars="0" w:firstLine="426"/>
      </w:pPr>
      <w:r w:rsidRPr="001D1238">
        <w:rPr>
          <w:rFonts w:hint="eastAsia"/>
        </w:rPr>
        <w:t>物理</w:t>
      </w:r>
      <w:r w:rsidRPr="001D1238">
        <w:t>隔离网络缺乏</w:t>
      </w:r>
      <w:r w:rsidRPr="001D1238">
        <w:rPr>
          <w:rFonts w:hint="eastAsia"/>
        </w:rPr>
        <w:t>外联检测</w:t>
      </w:r>
      <w:r w:rsidRPr="001D1238">
        <w:t>控制</w:t>
      </w:r>
      <w:r w:rsidRPr="001D1238">
        <w:rPr>
          <w:rFonts w:hint="eastAsia"/>
        </w:rPr>
        <w:t>：</w:t>
      </w:r>
      <w:r w:rsidRPr="001D1238">
        <w:t>很多</w:t>
      </w:r>
      <w:r w:rsidRPr="001D1238">
        <w:rPr>
          <w:rFonts w:hint="eastAsia"/>
        </w:rPr>
        <w:t>采用</w:t>
      </w:r>
      <w:r w:rsidRPr="001D1238">
        <w:t>物理隔离网络</w:t>
      </w:r>
      <w:r w:rsidRPr="001D1238">
        <w:rPr>
          <w:rFonts w:hint="eastAsia"/>
        </w:rPr>
        <w:t>的</w:t>
      </w:r>
      <w:r w:rsidRPr="001D1238">
        <w:t>机构，</w:t>
      </w:r>
      <w:r w:rsidRPr="001D1238">
        <w:rPr>
          <w:rFonts w:hint="eastAsia"/>
        </w:rPr>
        <w:t>仅仅</w:t>
      </w:r>
      <w:r w:rsidRPr="001D1238">
        <w:t>是在网络建设方面搭建了</w:t>
      </w:r>
      <w:r w:rsidRPr="001D1238">
        <w:rPr>
          <w:rFonts w:hint="eastAsia"/>
        </w:rPr>
        <w:t>一张</w:t>
      </w:r>
      <w:r w:rsidRPr="001D1238">
        <w:t>与互联网物理隔离的网络，而对联网设备</w:t>
      </w:r>
      <w:r w:rsidRPr="001D1238">
        <w:rPr>
          <w:rFonts w:hint="eastAsia"/>
        </w:rPr>
        <w:t>本身</w:t>
      </w:r>
      <w:r w:rsidRPr="001D1238">
        <w:t>是否</w:t>
      </w:r>
      <w:r w:rsidRPr="001D1238">
        <w:rPr>
          <w:rFonts w:hint="eastAsia"/>
        </w:rPr>
        <w:t>真的</w:t>
      </w:r>
      <w:r w:rsidRPr="001D1238">
        <w:t>会</w:t>
      </w:r>
      <w:r w:rsidRPr="001D1238">
        <w:rPr>
          <w:rFonts w:hint="eastAsia"/>
        </w:rPr>
        <w:t>连接</w:t>
      </w:r>
      <w:r w:rsidRPr="001D1238">
        <w:t>到互联网上，则没有</w:t>
      </w:r>
      <w:r w:rsidRPr="001D1238">
        <w:rPr>
          <w:rFonts w:hint="eastAsia"/>
        </w:rPr>
        <w:t>采取</w:t>
      </w:r>
      <w:r w:rsidRPr="001D1238">
        <w:t>任何实际有效的技术</w:t>
      </w:r>
      <w:r w:rsidRPr="001D1238">
        <w:rPr>
          <w:rFonts w:hint="eastAsia"/>
        </w:rPr>
        <w:t>检测</w:t>
      </w:r>
      <w:r w:rsidRPr="001D1238">
        <w:t>或管理方法。</w:t>
      </w:r>
    </w:p>
    <w:p w14:paraId="51C8F143" w14:textId="77777777" w:rsidR="00A0055A" w:rsidRPr="001D1238" w:rsidRDefault="00A0055A" w:rsidP="00A0055A">
      <w:pPr>
        <w:pStyle w:val="af2"/>
        <w:numPr>
          <w:ilvl w:val="0"/>
          <w:numId w:val="13"/>
        </w:numPr>
        <w:spacing w:after="156"/>
        <w:ind w:left="0" w:firstLineChars="0" w:firstLine="426"/>
      </w:pPr>
      <w:r w:rsidRPr="001D1238">
        <w:rPr>
          <w:rFonts w:hint="eastAsia"/>
        </w:rPr>
        <w:t>逻辑</w:t>
      </w:r>
      <w:r w:rsidRPr="001D1238">
        <w:t>隔离网络缺乏内网分隔管理</w:t>
      </w:r>
      <w:r w:rsidRPr="001D1238">
        <w:rPr>
          <w:rFonts w:hint="eastAsia"/>
        </w:rPr>
        <w:t>：采取逻辑隔离</w:t>
      </w:r>
      <w:r w:rsidRPr="001D1238">
        <w:t>的</w:t>
      </w:r>
      <w:r w:rsidRPr="001D1238">
        <w:rPr>
          <w:rFonts w:hint="eastAsia"/>
        </w:rPr>
        <w:t>网络，很多都存在内部</w:t>
      </w:r>
      <w:r w:rsidRPr="001D1238">
        <w:t>子网之间边界不清</w:t>
      </w:r>
      <w:r w:rsidRPr="001D1238">
        <w:rPr>
          <w:rFonts w:hint="eastAsia"/>
        </w:rPr>
        <w:t>的</w:t>
      </w:r>
      <w:r w:rsidRPr="001D1238">
        <w:t>问题</w:t>
      </w:r>
      <w:r w:rsidRPr="001D1238">
        <w:rPr>
          <w:rFonts w:hint="eastAsia"/>
        </w:rPr>
        <w:t>。这</w:t>
      </w:r>
      <w:r w:rsidRPr="001D1238">
        <w:t>一方面表现为很多</w:t>
      </w:r>
      <w:r w:rsidRPr="001D1238">
        <w:rPr>
          <w:rFonts w:hint="eastAsia"/>
        </w:rPr>
        <w:t>不同</w:t>
      </w:r>
      <w:r w:rsidRPr="001D1238">
        <w:t>功能的网络设备完全没有任何隔离措施</w:t>
      </w:r>
      <w:r w:rsidRPr="001D1238">
        <w:rPr>
          <w:rFonts w:hint="eastAsia"/>
        </w:rPr>
        <w:t>——如前述的</w:t>
      </w:r>
      <w:r w:rsidRPr="001D1238">
        <w:t>某些</w:t>
      </w:r>
      <w:r w:rsidRPr="001D1238">
        <w:rPr>
          <w:rFonts w:hint="eastAsia"/>
        </w:rPr>
        <w:t>大型</w:t>
      </w:r>
      <w:r w:rsidRPr="001D1238">
        <w:t>政企机构自建的家属区、饭店、网吧</w:t>
      </w:r>
      <w:r w:rsidRPr="001D1238">
        <w:rPr>
          <w:rFonts w:hint="eastAsia"/>
        </w:rPr>
        <w:t>等的</w:t>
      </w:r>
      <w:r w:rsidRPr="001D1238">
        <w:t>网络</w:t>
      </w:r>
      <w:r w:rsidRPr="001D1238">
        <w:rPr>
          <w:rFonts w:hint="eastAsia"/>
        </w:rPr>
        <w:t>与</w:t>
      </w:r>
      <w:r w:rsidRPr="001D1238">
        <w:t>办公网没有隔离</w:t>
      </w:r>
      <w:r w:rsidRPr="001D1238">
        <w:rPr>
          <w:rFonts w:hint="eastAsia"/>
        </w:rPr>
        <w:t>；</w:t>
      </w:r>
      <w:r w:rsidRPr="001D1238">
        <w:t>另一方面则表现为</w:t>
      </w:r>
      <w:r w:rsidRPr="001D1238">
        <w:rPr>
          <w:rFonts w:hint="eastAsia"/>
        </w:rPr>
        <w:t>尽管</w:t>
      </w:r>
      <w:r w:rsidRPr="001D1238">
        <w:t>子网之间有</w:t>
      </w:r>
      <w:r w:rsidRPr="001D1238">
        <w:rPr>
          <w:rFonts w:hint="eastAsia"/>
        </w:rPr>
        <w:t>相互</w:t>
      </w:r>
      <w:r w:rsidRPr="001D1238">
        <w:t>隔离，但</w:t>
      </w:r>
      <w:r w:rsidRPr="001D1238">
        <w:rPr>
          <w:rFonts w:hint="eastAsia"/>
        </w:rPr>
        <w:t>由于</w:t>
      </w:r>
      <w:r w:rsidRPr="001D1238">
        <w:t>配置不当</w:t>
      </w:r>
      <w:r w:rsidRPr="001D1238">
        <w:rPr>
          <w:rFonts w:hint="eastAsia"/>
        </w:rPr>
        <w:t>导致</w:t>
      </w:r>
      <w:r w:rsidRPr="001D1238">
        <w:t>措施不够有效</w:t>
      </w:r>
      <w:r w:rsidRPr="001D1238">
        <w:rPr>
          <w:rFonts w:hint="eastAsia"/>
        </w:rPr>
        <w:t>。</w:t>
      </w:r>
    </w:p>
    <w:p w14:paraId="24DC6CC3" w14:textId="77777777" w:rsidR="00A0055A" w:rsidRDefault="00A0055A" w:rsidP="00A0055A">
      <w:pPr>
        <w:pStyle w:val="af2"/>
        <w:numPr>
          <w:ilvl w:val="0"/>
          <w:numId w:val="13"/>
        </w:numPr>
        <w:spacing w:after="156"/>
        <w:ind w:left="0" w:firstLineChars="0" w:firstLine="426"/>
      </w:pPr>
      <w:r w:rsidRPr="001D1238">
        <w:rPr>
          <w:rFonts w:hint="eastAsia"/>
        </w:rPr>
        <w:t>隔离</w:t>
      </w:r>
      <w:r w:rsidRPr="001D1238">
        <w:t>网内</w:t>
      </w:r>
      <w:r w:rsidRPr="001D1238">
        <w:rPr>
          <w:rFonts w:hint="eastAsia"/>
        </w:rPr>
        <w:t>电脑不打补丁</w:t>
      </w:r>
      <w:r w:rsidRPr="001D1238">
        <w:t>情况严重</w:t>
      </w:r>
      <w:r w:rsidRPr="001D1238">
        <w:rPr>
          <w:rFonts w:hint="eastAsia"/>
        </w:rPr>
        <w:t>：电脑</w:t>
      </w:r>
      <w:r w:rsidRPr="001D1238">
        <w:t>不打补丁，是永恒之蓝勒索蠕虫能够大范围攻击内网设备的</w:t>
      </w:r>
      <w:r w:rsidRPr="001D1238">
        <w:rPr>
          <w:rFonts w:hint="eastAsia"/>
        </w:rPr>
        <w:t>根本</w:t>
      </w:r>
      <w:r w:rsidRPr="001D1238">
        <w:t>原因。</w:t>
      </w:r>
      <w:r w:rsidRPr="001D1238">
        <w:rPr>
          <w:rFonts w:hint="eastAsia"/>
        </w:rPr>
        <w:t>而政企单位内部</w:t>
      </w:r>
      <w:r w:rsidRPr="001D1238">
        <w:t>隔离网络中的设备不打补丁的情况实际上非常普遍，但原因</w:t>
      </w:r>
      <w:r w:rsidRPr="001D1238">
        <w:rPr>
          <w:rFonts w:hint="eastAsia"/>
        </w:rPr>
        <w:t>却是</w:t>
      </w:r>
      <w:r w:rsidRPr="001D1238">
        <w:t>多种多样的。</w:t>
      </w:r>
    </w:p>
    <w:p w14:paraId="37452B04" w14:textId="77777777" w:rsidR="00A0055A" w:rsidRPr="001D1238" w:rsidRDefault="00A0055A" w:rsidP="00A0055A">
      <w:pPr>
        <w:widowControl/>
        <w:shd w:val="clear" w:color="auto" w:fill="FFFFFF"/>
        <w:spacing w:afterLines="50" w:after="156"/>
        <w:ind w:firstLineChars="202" w:firstLine="424"/>
      </w:pPr>
      <w:r w:rsidRPr="001D1238">
        <w:rPr>
          <w:rFonts w:cs="Helvetica" w:hint="eastAsia"/>
          <w:kern w:val="0"/>
          <w:szCs w:val="21"/>
        </w:rPr>
        <w:t>我们不妨</w:t>
      </w:r>
      <w:r>
        <w:rPr>
          <w:rFonts w:cs="Helvetica" w:hint="eastAsia"/>
          <w:kern w:val="0"/>
          <w:szCs w:val="21"/>
        </w:rPr>
        <w:t>先</w:t>
      </w:r>
      <w:r>
        <w:rPr>
          <w:rFonts w:cs="Helvetica"/>
          <w:kern w:val="0"/>
          <w:szCs w:val="21"/>
        </w:rPr>
        <w:t>来</w:t>
      </w:r>
      <w:r w:rsidRPr="001D1238">
        <w:rPr>
          <w:rFonts w:cs="Helvetica" w:hint="eastAsia"/>
          <w:kern w:val="0"/>
          <w:szCs w:val="21"/>
        </w:rPr>
        <w:t>看看永恒之蓝相关的几个关键时间点：</w:t>
      </w:r>
      <w:r w:rsidRPr="001D1238">
        <w:t xml:space="preserve"> </w:t>
      </w:r>
    </w:p>
    <w:tbl>
      <w:tblPr>
        <w:tblStyle w:val="4-30"/>
        <w:tblW w:w="7938" w:type="dxa"/>
        <w:jc w:val="center"/>
        <w:tblLook w:val="04A0" w:firstRow="1" w:lastRow="0" w:firstColumn="1" w:lastColumn="0" w:noHBand="0" w:noVBand="1"/>
      </w:tblPr>
      <w:tblGrid>
        <w:gridCol w:w="2226"/>
        <w:gridCol w:w="5712"/>
      </w:tblGrid>
      <w:tr w:rsidR="00A0055A" w:rsidRPr="001D1238" w14:paraId="6F84948E" w14:textId="77777777" w:rsidTr="00D64E93">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26" w:type="dxa"/>
            <w:shd w:val="clear" w:color="auto" w:fill="00B050"/>
            <w:noWrap/>
            <w:vAlign w:val="center"/>
          </w:tcPr>
          <w:p w14:paraId="738FF870" w14:textId="77777777" w:rsidR="00A0055A" w:rsidRPr="00667E51" w:rsidRDefault="00A0055A" w:rsidP="00D64E93">
            <w:pPr>
              <w:widowControl/>
              <w:jc w:val="center"/>
              <w:rPr>
                <w:rFonts w:cs="宋体"/>
                <w:kern w:val="0"/>
                <w:szCs w:val="24"/>
              </w:rPr>
            </w:pPr>
            <w:r w:rsidRPr="00667E51">
              <w:rPr>
                <w:rFonts w:hint="eastAsia"/>
              </w:rPr>
              <w:t>时间点</w:t>
            </w:r>
          </w:p>
        </w:tc>
        <w:tc>
          <w:tcPr>
            <w:tcW w:w="5712" w:type="dxa"/>
            <w:shd w:val="clear" w:color="auto" w:fill="00B050"/>
          </w:tcPr>
          <w:p w14:paraId="753AE588" w14:textId="77777777" w:rsidR="00A0055A" w:rsidRPr="00667E51" w:rsidRDefault="00A0055A" w:rsidP="00D64E93">
            <w:pPr>
              <w:widowControl/>
              <w:jc w:val="center"/>
              <w:cnfStyle w:val="100000000000" w:firstRow="1" w:lastRow="0" w:firstColumn="0" w:lastColumn="0" w:oddVBand="0" w:evenVBand="0" w:oddHBand="0" w:evenHBand="0" w:firstRowFirstColumn="0" w:firstRowLastColumn="0" w:lastRowFirstColumn="0" w:lastRowLastColumn="0"/>
            </w:pPr>
            <w:r w:rsidRPr="00667E51">
              <w:rPr>
                <w:rFonts w:hint="eastAsia"/>
              </w:rPr>
              <w:t>事项</w:t>
            </w:r>
          </w:p>
        </w:tc>
      </w:tr>
      <w:tr w:rsidR="00A0055A" w:rsidRPr="001D1238" w14:paraId="00EB67AF" w14:textId="77777777" w:rsidTr="00D64E9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4C43F90E" w14:textId="77777777" w:rsidR="00A0055A" w:rsidRPr="001D1238" w:rsidRDefault="00A0055A" w:rsidP="00D64E93">
            <w:pPr>
              <w:widowControl/>
              <w:jc w:val="center"/>
              <w:rPr>
                <w:rFonts w:cs="宋体"/>
                <w:b w:val="0"/>
                <w:kern w:val="0"/>
                <w:szCs w:val="24"/>
              </w:rPr>
            </w:pPr>
            <w:r w:rsidRPr="001D1238">
              <w:rPr>
                <w:rFonts w:hint="eastAsia"/>
                <w:b w:val="0"/>
              </w:rPr>
              <w:t>2017.3.14</w:t>
            </w:r>
          </w:p>
        </w:tc>
        <w:tc>
          <w:tcPr>
            <w:tcW w:w="5712" w:type="dxa"/>
          </w:tcPr>
          <w:p w14:paraId="66B67676" w14:textId="77777777" w:rsidR="00A0055A" w:rsidRPr="001D1238" w:rsidRDefault="00A0055A" w:rsidP="00D64E93">
            <w:pPr>
              <w:widowControl/>
              <w:jc w:val="center"/>
              <w:cnfStyle w:val="000000100000" w:firstRow="0" w:lastRow="0" w:firstColumn="0" w:lastColumn="0" w:oddVBand="0" w:evenVBand="0" w:oddHBand="1" w:evenHBand="0" w:firstRowFirstColumn="0" w:firstRowLastColumn="0" w:lastRowFirstColumn="0" w:lastRowLastColumn="0"/>
            </w:pPr>
            <w:r w:rsidRPr="001D1238">
              <w:rPr>
                <w:rFonts w:hint="eastAsia"/>
              </w:rPr>
              <w:t>微软发布安全补丁</w:t>
            </w:r>
            <w:r w:rsidRPr="001D1238">
              <w:rPr>
                <w:rFonts w:hint="eastAsia"/>
              </w:rPr>
              <w:t>MS17-010</w:t>
            </w:r>
          </w:p>
        </w:tc>
      </w:tr>
      <w:tr w:rsidR="00A0055A" w:rsidRPr="001D1238" w14:paraId="1112C33D" w14:textId="77777777" w:rsidTr="00D64E93">
        <w:trPr>
          <w:trHeight w:val="28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61F55DBE" w14:textId="77777777" w:rsidR="00A0055A" w:rsidRPr="001D1238" w:rsidRDefault="00A0055A" w:rsidP="00D64E93">
            <w:pPr>
              <w:widowControl/>
              <w:jc w:val="center"/>
              <w:rPr>
                <w:rFonts w:cs="宋体"/>
                <w:b w:val="0"/>
                <w:kern w:val="0"/>
                <w:szCs w:val="24"/>
              </w:rPr>
            </w:pPr>
            <w:r w:rsidRPr="001D1238">
              <w:rPr>
                <w:rFonts w:hint="eastAsia"/>
                <w:b w:val="0"/>
              </w:rPr>
              <w:t>2017.4.14</w:t>
            </w:r>
          </w:p>
        </w:tc>
        <w:tc>
          <w:tcPr>
            <w:tcW w:w="5712" w:type="dxa"/>
          </w:tcPr>
          <w:p w14:paraId="1D1A3292" w14:textId="77777777" w:rsidR="00A0055A" w:rsidRPr="001D1238" w:rsidRDefault="00A0055A" w:rsidP="00D64E93">
            <w:pPr>
              <w:widowControl/>
              <w:jc w:val="center"/>
              <w:cnfStyle w:val="000000000000" w:firstRow="0" w:lastRow="0" w:firstColumn="0" w:lastColumn="0" w:oddVBand="0" w:evenVBand="0" w:oddHBand="0" w:evenHBand="0" w:firstRowFirstColumn="0" w:firstRowLastColumn="0" w:lastRowFirstColumn="0" w:lastRowLastColumn="0"/>
            </w:pPr>
            <w:r w:rsidRPr="001D1238">
              <w:rPr>
                <w:rFonts w:hint="eastAsia"/>
              </w:rPr>
              <w:t>NSA</w:t>
            </w:r>
            <w:r w:rsidRPr="001D1238">
              <w:rPr>
                <w:rFonts w:hint="eastAsia"/>
              </w:rPr>
              <w:t>“永恒之蓝”黑客工具泄漏</w:t>
            </w:r>
          </w:p>
        </w:tc>
      </w:tr>
      <w:tr w:rsidR="00A0055A" w:rsidRPr="001D1238" w14:paraId="56F5D0F4" w14:textId="77777777" w:rsidTr="00D64E9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26" w:type="dxa"/>
            <w:noWrap/>
            <w:hideMark/>
          </w:tcPr>
          <w:p w14:paraId="17D8B77B" w14:textId="77777777" w:rsidR="00A0055A" w:rsidRPr="001D1238" w:rsidRDefault="00A0055A" w:rsidP="00D64E93">
            <w:pPr>
              <w:widowControl/>
              <w:jc w:val="center"/>
              <w:rPr>
                <w:rFonts w:cs="宋体"/>
                <w:b w:val="0"/>
                <w:kern w:val="0"/>
                <w:szCs w:val="24"/>
              </w:rPr>
            </w:pPr>
            <w:r w:rsidRPr="001D1238">
              <w:rPr>
                <w:rFonts w:hint="eastAsia"/>
                <w:b w:val="0"/>
              </w:rPr>
              <w:t>2017.5.12</w:t>
            </w:r>
          </w:p>
        </w:tc>
        <w:tc>
          <w:tcPr>
            <w:tcW w:w="5712" w:type="dxa"/>
          </w:tcPr>
          <w:p w14:paraId="7003A5A0" w14:textId="77777777" w:rsidR="00A0055A" w:rsidRPr="001D1238" w:rsidRDefault="00A0055A" w:rsidP="00D64E93">
            <w:pPr>
              <w:keepNext/>
              <w:widowControl/>
              <w:jc w:val="center"/>
              <w:cnfStyle w:val="000000100000" w:firstRow="0" w:lastRow="0" w:firstColumn="0" w:lastColumn="0" w:oddVBand="0" w:evenVBand="0" w:oddHBand="1" w:evenHBand="0" w:firstRowFirstColumn="0" w:firstRowLastColumn="0" w:lastRowFirstColumn="0" w:lastRowLastColumn="0"/>
            </w:pPr>
            <w:r w:rsidRPr="001D1238">
              <w:rPr>
                <w:rFonts w:hint="eastAsia"/>
              </w:rPr>
              <w:t>永恒之蓝勒索蠕虫爆发</w:t>
            </w:r>
          </w:p>
        </w:tc>
      </w:tr>
    </w:tbl>
    <w:p w14:paraId="2F5DF4C9" w14:textId="77777777" w:rsidR="00A0055A" w:rsidRPr="001D1238" w:rsidRDefault="00A0055A" w:rsidP="00A0055A">
      <w:pPr>
        <w:widowControl/>
        <w:shd w:val="clear" w:color="auto" w:fill="FFFFFF"/>
        <w:spacing w:afterLines="50" w:after="156"/>
        <w:jc w:val="center"/>
        <w:rPr>
          <w:rFonts w:cs="Helvetica"/>
          <w:kern w:val="0"/>
          <w:szCs w:val="21"/>
        </w:rPr>
      </w:pPr>
      <w:r w:rsidRPr="001D1238">
        <w:rPr>
          <w:rFonts w:cs="Helvetica" w:hint="eastAsia"/>
          <w:kern w:val="0"/>
          <w:szCs w:val="21"/>
        </w:rPr>
        <w:t>表</w:t>
      </w:r>
      <w:r>
        <w:rPr>
          <w:rFonts w:cs="Helvetica"/>
          <w:kern w:val="0"/>
          <w:szCs w:val="21"/>
        </w:rPr>
        <w:fldChar w:fldCharType="begin"/>
      </w:r>
      <w:r>
        <w:rPr>
          <w:rFonts w:cs="Helvetica"/>
          <w:kern w:val="0"/>
          <w:szCs w:val="21"/>
        </w:rPr>
        <w:instrText xml:space="preserve"> </w:instrText>
      </w:r>
      <w:r>
        <w:rPr>
          <w:rFonts w:cs="Helvetica" w:hint="eastAsia"/>
          <w:kern w:val="0"/>
          <w:szCs w:val="21"/>
        </w:rPr>
        <w:instrText xml:space="preserve">SEQ </w:instrText>
      </w:r>
      <w:r>
        <w:rPr>
          <w:rFonts w:cs="Helvetica" w:hint="eastAsia"/>
          <w:kern w:val="0"/>
          <w:szCs w:val="21"/>
        </w:rPr>
        <w:instrText>表格</w:instrText>
      </w:r>
      <w:r>
        <w:rPr>
          <w:rFonts w:cs="Helvetica" w:hint="eastAsia"/>
          <w:kern w:val="0"/>
          <w:szCs w:val="21"/>
        </w:rPr>
        <w:instrText xml:space="preserve"> \* ARABIC</w:instrText>
      </w:r>
      <w:r>
        <w:rPr>
          <w:rFonts w:cs="Helvetica"/>
          <w:kern w:val="0"/>
          <w:szCs w:val="21"/>
        </w:rPr>
        <w:instrText xml:space="preserve"> </w:instrText>
      </w:r>
      <w:r>
        <w:rPr>
          <w:rFonts w:cs="Helvetica"/>
          <w:kern w:val="0"/>
          <w:szCs w:val="21"/>
        </w:rPr>
        <w:fldChar w:fldCharType="separate"/>
      </w:r>
      <w:r w:rsidR="009B71E1">
        <w:rPr>
          <w:rFonts w:cs="Helvetica"/>
          <w:noProof/>
          <w:kern w:val="0"/>
          <w:szCs w:val="21"/>
        </w:rPr>
        <w:t>1</w:t>
      </w:r>
      <w:r>
        <w:rPr>
          <w:rFonts w:cs="Helvetica"/>
          <w:kern w:val="0"/>
          <w:szCs w:val="21"/>
        </w:rPr>
        <w:fldChar w:fldCharType="end"/>
      </w:r>
      <w:r w:rsidRPr="001D1238">
        <w:rPr>
          <w:rFonts w:cs="Helvetica"/>
          <w:kern w:val="0"/>
          <w:szCs w:val="21"/>
        </w:rPr>
        <w:t xml:space="preserve">  </w:t>
      </w:r>
      <w:r w:rsidRPr="001D1238">
        <w:rPr>
          <w:rFonts w:cs="Helvetica" w:hint="eastAsia"/>
          <w:kern w:val="0"/>
          <w:szCs w:val="21"/>
        </w:rPr>
        <w:t>永恒</w:t>
      </w:r>
      <w:r w:rsidRPr="001D1238">
        <w:rPr>
          <w:rFonts w:cs="Helvetica"/>
          <w:kern w:val="0"/>
          <w:szCs w:val="21"/>
        </w:rPr>
        <w:t>之蓝</w:t>
      </w:r>
      <w:r w:rsidRPr="001D1238">
        <w:rPr>
          <w:rFonts w:cs="Helvetica" w:hint="eastAsia"/>
          <w:kern w:val="0"/>
          <w:szCs w:val="21"/>
        </w:rPr>
        <w:t>关键</w:t>
      </w:r>
      <w:r w:rsidRPr="001D1238">
        <w:rPr>
          <w:rFonts w:cs="Helvetica"/>
          <w:kern w:val="0"/>
          <w:szCs w:val="21"/>
        </w:rPr>
        <w:t>事件</w:t>
      </w:r>
      <w:r w:rsidRPr="001D1238">
        <w:rPr>
          <w:rFonts w:cs="Helvetica" w:hint="eastAsia"/>
          <w:kern w:val="0"/>
          <w:szCs w:val="21"/>
        </w:rPr>
        <w:t>对应</w:t>
      </w:r>
      <w:r w:rsidRPr="001D1238">
        <w:rPr>
          <w:rFonts w:cs="Helvetica"/>
          <w:kern w:val="0"/>
          <w:szCs w:val="21"/>
        </w:rPr>
        <w:t>的时间点</w:t>
      </w:r>
    </w:p>
    <w:p w14:paraId="42849C2F" w14:textId="77777777" w:rsidR="00A0055A" w:rsidRPr="00776054" w:rsidRDefault="00A0055A" w:rsidP="00A0055A">
      <w:pPr>
        <w:spacing w:afterLines="50" w:after="156"/>
        <w:ind w:firstLine="420"/>
      </w:pPr>
      <w:r w:rsidRPr="00776054">
        <w:rPr>
          <w:rFonts w:hint="eastAsia"/>
        </w:rPr>
        <w:t>也就是说，永恒之蓝勒索蠕虫在爆发之前，我们是有</w:t>
      </w:r>
      <w:r w:rsidRPr="00776054">
        <w:rPr>
          <w:rFonts w:hint="eastAsia"/>
        </w:rPr>
        <w:t>58</w:t>
      </w:r>
      <w:r w:rsidRPr="00776054">
        <w:rPr>
          <w:rFonts w:hint="eastAsia"/>
        </w:rPr>
        <w:t>天的时间可以布防的，但因为很多政企单位在意识、管理、技术方面存在一些问题，导致平时的安全运营工作没有做到位，才会在永恒之蓝来临之际手忙脚乱。</w:t>
      </w:r>
    </w:p>
    <w:p w14:paraId="746896C1" w14:textId="77777777" w:rsidR="00A0055A" w:rsidRPr="00776054" w:rsidRDefault="00A0055A" w:rsidP="00A0055A">
      <w:pPr>
        <w:spacing w:afterLines="50" w:after="156"/>
        <w:ind w:firstLine="420"/>
      </w:pPr>
      <w:r w:rsidRPr="00776054">
        <w:rPr>
          <w:rFonts w:hint="eastAsia"/>
        </w:rPr>
        <w:t>对于</w:t>
      </w:r>
      <w:r w:rsidRPr="00776054">
        <w:t>为何有大量的</w:t>
      </w:r>
      <w:r w:rsidRPr="00776054">
        <w:rPr>
          <w:rFonts w:hint="eastAsia"/>
        </w:rPr>
        <w:t>政企机构</w:t>
      </w:r>
      <w:r w:rsidRPr="00776054">
        <w:t>不给</w:t>
      </w:r>
      <w:r w:rsidRPr="00776054">
        <w:rPr>
          <w:rFonts w:hint="eastAsia"/>
        </w:rPr>
        <w:t>内网</w:t>
      </w:r>
      <w:r w:rsidRPr="00776054">
        <w:t>电脑打补丁</w:t>
      </w:r>
      <w:r w:rsidRPr="00776054">
        <w:rPr>
          <w:rFonts w:hint="eastAsia"/>
        </w:rPr>
        <w:t>这个具体</w:t>
      </w:r>
      <w:r w:rsidRPr="00776054">
        <w:t>问题，</w:t>
      </w:r>
      <w:r w:rsidRPr="00776054">
        <w:rPr>
          <w:rFonts w:hint="eastAsia"/>
        </w:rPr>
        <w:t>我们</w:t>
      </w:r>
      <w:r w:rsidRPr="00776054">
        <w:t>也一并在这里进行一个归纳总结。</w:t>
      </w:r>
      <w:r w:rsidRPr="00776054">
        <w:rPr>
          <w:rFonts w:hint="eastAsia"/>
        </w:rPr>
        <w:t>具体</w:t>
      </w:r>
      <w:r w:rsidRPr="00776054">
        <w:t>如下：</w:t>
      </w:r>
    </w:p>
    <w:p w14:paraId="6B6C6897" w14:textId="77777777" w:rsidR="00A0055A" w:rsidRDefault="00A0055A" w:rsidP="00A0055A">
      <w:pPr>
        <w:pStyle w:val="af2"/>
        <w:numPr>
          <w:ilvl w:val="0"/>
          <w:numId w:val="46"/>
        </w:numPr>
        <w:spacing w:afterLines="50" w:after="156"/>
        <w:ind w:firstLineChars="0"/>
        <w:rPr>
          <w:rFonts w:asciiTheme="minorEastAsia" w:hAnsiTheme="minorEastAsia"/>
        </w:rPr>
      </w:pPr>
      <w:r w:rsidRPr="00CD6785">
        <w:rPr>
          <w:rFonts w:asciiTheme="minorEastAsia" w:hAnsiTheme="minorEastAsia" w:hint="eastAsia"/>
        </w:rPr>
        <w:t>认为</w:t>
      </w:r>
      <w:r w:rsidRPr="00CD6785">
        <w:rPr>
          <w:rFonts w:asciiTheme="minorEastAsia" w:hAnsiTheme="minorEastAsia"/>
        </w:rPr>
        <w:t>隔离措施</w:t>
      </w:r>
      <w:r>
        <w:rPr>
          <w:rFonts w:asciiTheme="minorEastAsia" w:hAnsiTheme="minorEastAsia" w:hint="eastAsia"/>
        </w:rPr>
        <w:t>足够</w:t>
      </w:r>
      <w:r>
        <w:rPr>
          <w:rFonts w:asciiTheme="minorEastAsia" w:hAnsiTheme="minorEastAsia"/>
        </w:rPr>
        <w:t>安全</w:t>
      </w:r>
    </w:p>
    <w:p w14:paraId="38F55A13" w14:textId="77777777" w:rsidR="00A0055A" w:rsidRPr="00776054" w:rsidRDefault="00A0055A" w:rsidP="00A0055A">
      <w:pPr>
        <w:spacing w:afterLines="50" w:after="156"/>
        <w:ind w:firstLine="420"/>
      </w:pPr>
      <w:r w:rsidRPr="00776054">
        <w:rPr>
          <w:rFonts w:hint="eastAsia"/>
        </w:rPr>
        <w:lastRenderedPageBreak/>
        <w:t>很多</w:t>
      </w:r>
      <w:r w:rsidRPr="00776054">
        <w:t>机构管理者想当然的认为隔离的网络是安全的，特别是物理</w:t>
      </w:r>
      <w:r w:rsidRPr="00776054">
        <w:rPr>
          <w:rFonts w:hint="eastAsia"/>
        </w:rPr>
        <w:t>隔离</w:t>
      </w:r>
      <w:r w:rsidRPr="00776054">
        <w:t>可以</w:t>
      </w:r>
      <w:r w:rsidRPr="00776054">
        <w:rPr>
          <w:rFonts w:hint="eastAsia"/>
        </w:rPr>
        <w:t>100</w:t>
      </w:r>
      <w:r w:rsidRPr="00776054">
        <w:t>%</w:t>
      </w:r>
      <w:r w:rsidRPr="00776054">
        <w:t>的保证内网设备安全，因此不必增加</w:t>
      </w:r>
      <w:r w:rsidRPr="00776054">
        <w:rPr>
          <w:rFonts w:hint="eastAsia"/>
        </w:rPr>
        <w:t>打补丁</w:t>
      </w:r>
      <w:r w:rsidRPr="00776054">
        <w:t>、安全管控</w:t>
      </w:r>
      <w:r w:rsidRPr="00776054">
        <w:rPr>
          <w:rFonts w:hint="eastAsia"/>
        </w:rPr>
        <w:t>和病毒查杀等</w:t>
      </w:r>
      <w:r w:rsidRPr="00776054">
        <w:t>配置。</w:t>
      </w:r>
    </w:p>
    <w:p w14:paraId="378D5010" w14:textId="77777777" w:rsidR="00A0055A" w:rsidRDefault="00A0055A" w:rsidP="00A0055A">
      <w:pPr>
        <w:pStyle w:val="af2"/>
        <w:numPr>
          <w:ilvl w:val="0"/>
          <w:numId w:val="46"/>
        </w:numPr>
        <w:spacing w:afterLines="50" w:after="156"/>
        <w:ind w:firstLineChars="0"/>
        <w:rPr>
          <w:rFonts w:asciiTheme="minorEastAsia" w:hAnsiTheme="minorEastAsia"/>
        </w:rPr>
      </w:pPr>
      <w:r>
        <w:rPr>
          <w:rFonts w:asciiTheme="minorEastAsia" w:hAnsiTheme="minorEastAsia" w:hint="eastAsia"/>
        </w:rPr>
        <w:t>认为每</w:t>
      </w:r>
      <w:r>
        <w:rPr>
          <w:rFonts w:asciiTheme="minorEastAsia" w:hAnsiTheme="minorEastAsia"/>
        </w:rPr>
        <w:t>月打补丁太麻烦</w:t>
      </w:r>
    </w:p>
    <w:p w14:paraId="43454264" w14:textId="77777777" w:rsidR="00A0055A" w:rsidRPr="00776054" w:rsidRDefault="00A0055A" w:rsidP="00A0055A">
      <w:pPr>
        <w:spacing w:afterLines="50" w:after="156"/>
        <w:ind w:firstLine="420"/>
      </w:pPr>
      <w:r w:rsidRPr="00776054">
        <w:rPr>
          <w:rFonts w:hint="eastAsia"/>
        </w:rPr>
        <w:t>在那些</w:t>
      </w:r>
      <w:r w:rsidRPr="00776054">
        <w:t>缺乏补丁</w:t>
      </w:r>
      <w:r w:rsidRPr="00776054">
        <w:rPr>
          <w:rFonts w:hint="eastAsia"/>
        </w:rPr>
        <w:t>集中</w:t>
      </w:r>
      <w:r w:rsidRPr="00776054">
        <w:t>管理措施的</w:t>
      </w:r>
      <w:r w:rsidRPr="00776054">
        <w:rPr>
          <w:rFonts w:hint="eastAsia"/>
        </w:rPr>
        <w:t>机构</w:t>
      </w:r>
      <w:r w:rsidRPr="00776054">
        <w:t>，</w:t>
      </w:r>
      <w:r w:rsidRPr="00776054">
        <w:rPr>
          <w:rFonts w:hint="eastAsia"/>
        </w:rPr>
        <w:t>业务</w:t>
      </w:r>
      <w:r w:rsidRPr="00776054">
        <w:t>系统过于复杂的机构，或者是打补丁后</w:t>
      </w:r>
      <w:r w:rsidRPr="00776054">
        <w:rPr>
          <w:rFonts w:hint="eastAsia"/>
        </w:rPr>
        <w:t>很</w:t>
      </w:r>
      <w:r w:rsidRPr="00776054">
        <w:t>容易出现异常的机构</w:t>
      </w:r>
      <w:r w:rsidRPr="00776054">
        <w:rPr>
          <w:rFonts w:hint="eastAsia"/>
        </w:rPr>
        <w:t>中，此类观点</w:t>
      </w:r>
      <w:r w:rsidRPr="00776054">
        <w:t>非常普遍。</w:t>
      </w:r>
    </w:p>
    <w:p w14:paraId="5310C23B" w14:textId="77777777" w:rsidR="00A0055A" w:rsidRDefault="00A0055A" w:rsidP="00A0055A">
      <w:pPr>
        <w:pStyle w:val="af2"/>
        <w:numPr>
          <w:ilvl w:val="0"/>
          <w:numId w:val="46"/>
        </w:numPr>
        <w:spacing w:afterLines="50" w:after="156"/>
        <w:ind w:firstLineChars="0"/>
        <w:rPr>
          <w:rFonts w:asciiTheme="minorEastAsia" w:hAnsiTheme="minorEastAsia"/>
        </w:rPr>
      </w:pPr>
      <w:r>
        <w:rPr>
          <w:rFonts w:asciiTheme="minorEastAsia" w:hAnsiTheme="minorEastAsia" w:hint="eastAsia"/>
        </w:rPr>
        <w:t>打</w:t>
      </w:r>
      <w:r>
        <w:rPr>
          <w:rFonts w:asciiTheme="minorEastAsia" w:hAnsiTheme="minorEastAsia"/>
        </w:rPr>
        <w:t>补丁</w:t>
      </w:r>
      <w:r>
        <w:rPr>
          <w:rFonts w:asciiTheme="minorEastAsia" w:hAnsiTheme="minorEastAsia" w:hint="eastAsia"/>
        </w:rPr>
        <w:t>影响</w:t>
      </w:r>
      <w:r>
        <w:rPr>
          <w:rFonts w:asciiTheme="minorEastAsia" w:hAnsiTheme="minorEastAsia"/>
        </w:rPr>
        <w:t>业务占带宽</w:t>
      </w:r>
    </w:p>
    <w:p w14:paraId="44F82B59" w14:textId="77777777" w:rsidR="00A0055A" w:rsidRPr="00776054" w:rsidRDefault="00A0055A" w:rsidP="00A0055A">
      <w:pPr>
        <w:spacing w:afterLines="50" w:after="156"/>
        <w:ind w:firstLine="420"/>
      </w:pPr>
      <w:r w:rsidRPr="00776054">
        <w:rPr>
          <w:rFonts w:hint="eastAsia"/>
        </w:rPr>
        <w:t>很多</w:t>
      </w:r>
      <w:r w:rsidRPr="00776054">
        <w:t>带宽资源紧张</w:t>
      </w:r>
      <w:r w:rsidRPr="00776054">
        <w:rPr>
          <w:rFonts w:hint="eastAsia"/>
        </w:rPr>
        <w:t>或是</w:t>
      </w:r>
      <w:r w:rsidRPr="00776054">
        <w:t>内网设备数量众多的</w:t>
      </w:r>
      <w:r w:rsidRPr="00776054">
        <w:rPr>
          <w:rFonts w:hint="eastAsia"/>
        </w:rPr>
        <w:t>机构都</w:t>
      </w:r>
      <w:r w:rsidRPr="00776054">
        <w:t>持这一观点。</w:t>
      </w:r>
      <w:r w:rsidRPr="00776054">
        <w:rPr>
          <w:rFonts w:hint="eastAsia"/>
        </w:rPr>
        <w:t>有些机构即便是</w:t>
      </w:r>
      <w:r w:rsidRPr="00776054">
        <w:t>采用</w:t>
      </w:r>
      <w:r w:rsidRPr="00776054">
        <w:rPr>
          <w:rFonts w:hint="eastAsia"/>
        </w:rPr>
        <w:t>了</w:t>
      </w:r>
      <w:r w:rsidRPr="00776054">
        <w:t>内网</w:t>
      </w:r>
      <w:r w:rsidRPr="00776054">
        <w:rPr>
          <w:rFonts w:hint="eastAsia"/>
        </w:rPr>
        <w:t>统一</w:t>
      </w:r>
      <w:r w:rsidRPr="00776054">
        <w:t>下发补丁的</w:t>
      </w:r>
      <w:r w:rsidRPr="00776054">
        <w:rPr>
          <w:rFonts w:hint="eastAsia"/>
        </w:rPr>
        <w:t>方式</w:t>
      </w:r>
      <w:r w:rsidRPr="00776054">
        <w:t>，仍然会由于内网带宽有限</w:t>
      </w:r>
      <w:r w:rsidRPr="00776054">
        <w:rPr>
          <w:rFonts w:hint="eastAsia"/>
        </w:rPr>
        <w:t>、</w:t>
      </w:r>
      <w:r w:rsidRPr="00776054">
        <w:t>防火墙</w:t>
      </w:r>
      <w:r w:rsidRPr="00776054">
        <w:rPr>
          <w:rFonts w:hint="eastAsia"/>
        </w:rPr>
        <w:t>速率过低</w:t>
      </w:r>
      <w:r w:rsidRPr="00776054">
        <w:t>，</w:t>
      </w:r>
      <w:r w:rsidRPr="00776054">
        <w:rPr>
          <w:rFonts w:hint="eastAsia"/>
        </w:rPr>
        <w:t>或</w:t>
      </w:r>
      <w:r w:rsidRPr="00776054">
        <w:t>补丁服务器性能不足等原因</w:t>
      </w:r>
      <w:r w:rsidRPr="00776054">
        <w:rPr>
          <w:rFonts w:hint="eastAsia"/>
        </w:rPr>
        <w:t>，</w:t>
      </w:r>
      <w:r w:rsidRPr="00776054">
        <w:t>导致内部网络拥塞</w:t>
      </w:r>
      <w:r w:rsidRPr="00776054">
        <w:rPr>
          <w:rFonts w:hint="eastAsia"/>
        </w:rPr>
        <w:t>，</w:t>
      </w:r>
      <w:r w:rsidRPr="00776054">
        <w:t>进而</w:t>
      </w:r>
      <w:r w:rsidRPr="00776054">
        <w:rPr>
          <w:rFonts w:hint="eastAsia"/>
        </w:rPr>
        <w:t>影响</w:t>
      </w:r>
      <w:r w:rsidRPr="00776054">
        <w:t>正常业务。</w:t>
      </w:r>
    </w:p>
    <w:p w14:paraId="7FA3CDF8" w14:textId="77777777" w:rsidR="00A0055A" w:rsidRDefault="00A0055A" w:rsidP="00A0055A">
      <w:pPr>
        <w:pStyle w:val="af2"/>
        <w:numPr>
          <w:ilvl w:val="0"/>
          <w:numId w:val="46"/>
        </w:numPr>
        <w:spacing w:afterLines="50" w:after="156"/>
        <w:ind w:firstLineChars="0"/>
        <w:rPr>
          <w:rFonts w:asciiTheme="minorEastAsia" w:hAnsiTheme="minorEastAsia"/>
        </w:rPr>
      </w:pPr>
      <w:r>
        <w:rPr>
          <w:rFonts w:asciiTheme="minorEastAsia" w:hAnsiTheme="minorEastAsia" w:hint="eastAsia"/>
        </w:rPr>
        <w:t>打补丁</w:t>
      </w:r>
      <w:r>
        <w:rPr>
          <w:rFonts w:asciiTheme="minorEastAsia" w:hAnsiTheme="minorEastAsia"/>
        </w:rPr>
        <w:t>影响</w:t>
      </w:r>
      <w:r>
        <w:rPr>
          <w:rFonts w:asciiTheme="minorEastAsia" w:hAnsiTheme="minorEastAsia" w:hint="eastAsia"/>
        </w:rPr>
        <w:t>系统兼容性</w:t>
      </w:r>
    </w:p>
    <w:p w14:paraId="4A219EBA" w14:textId="77777777" w:rsidR="00A0055A" w:rsidRPr="00776054" w:rsidRDefault="00A0055A" w:rsidP="00A0055A">
      <w:pPr>
        <w:spacing w:afterLines="50" w:after="156"/>
        <w:ind w:firstLine="420"/>
      </w:pPr>
      <w:r w:rsidRPr="00776054">
        <w:rPr>
          <w:rFonts w:hint="eastAsia"/>
        </w:rPr>
        <w:t>因为</w:t>
      </w:r>
      <w:r w:rsidRPr="00776054">
        <w:t>很多</w:t>
      </w:r>
      <w:r w:rsidRPr="00776054">
        <w:rPr>
          <w:rFonts w:hint="eastAsia"/>
        </w:rPr>
        <w:t>机构</w:t>
      </w:r>
      <w:r w:rsidRPr="00776054">
        <w:t>内部</w:t>
      </w:r>
      <w:r w:rsidRPr="00776054">
        <w:rPr>
          <w:rFonts w:hint="eastAsia"/>
        </w:rPr>
        <w:t>的办公</w:t>
      </w:r>
      <w:r w:rsidRPr="00776054">
        <w:t>系统</w:t>
      </w:r>
      <w:r w:rsidRPr="00776054">
        <w:rPr>
          <w:rFonts w:hint="eastAsia"/>
        </w:rPr>
        <w:t>或</w:t>
      </w:r>
      <w:r w:rsidRPr="00776054">
        <w:t>业务系统都是</w:t>
      </w:r>
      <w:r w:rsidRPr="00776054">
        <w:rPr>
          <w:rFonts w:hint="eastAsia"/>
        </w:rPr>
        <w:t>自行</w:t>
      </w:r>
      <w:r w:rsidRPr="00776054">
        <w:t>研发或多年前研发的，很多系统</w:t>
      </w:r>
      <w:r w:rsidRPr="00776054">
        <w:rPr>
          <w:rFonts w:hint="eastAsia"/>
        </w:rPr>
        <w:t>早已</w:t>
      </w:r>
      <w:r w:rsidRPr="00776054">
        <w:t>多年无人维护升级，</w:t>
      </w:r>
      <w:r w:rsidRPr="00776054">
        <w:rPr>
          <w:rFonts w:hint="eastAsia"/>
        </w:rPr>
        <w:t>如果给</w:t>
      </w:r>
      <w:r w:rsidRPr="00776054">
        <w:t>内网电脑全面打补丁，</w:t>
      </w:r>
      <w:r w:rsidRPr="00776054">
        <w:rPr>
          <w:rFonts w:hint="eastAsia"/>
        </w:rPr>
        <w:t>就</w:t>
      </w:r>
      <w:r w:rsidRPr="00776054">
        <w:t>有可能导致某些办公系统无法再正常使用。</w:t>
      </w:r>
    </w:p>
    <w:p w14:paraId="06D31453" w14:textId="77777777" w:rsidR="00A0055A" w:rsidRDefault="00A0055A" w:rsidP="00A0055A">
      <w:pPr>
        <w:pStyle w:val="af2"/>
        <w:numPr>
          <w:ilvl w:val="0"/>
          <w:numId w:val="46"/>
        </w:numPr>
        <w:spacing w:afterLines="50" w:after="156"/>
        <w:ind w:left="777" w:firstLineChars="0" w:hanging="357"/>
        <w:rPr>
          <w:rFonts w:asciiTheme="minorEastAsia" w:hAnsiTheme="minorEastAsia"/>
        </w:rPr>
      </w:pPr>
      <w:r>
        <w:rPr>
          <w:rFonts w:asciiTheme="minorEastAsia" w:hAnsiTheme="minorEastAsia" w:hint="eastAsia"/>
        </w:rPr>
        <w:t>打补丁可能</w:t>
      </w:r>
      <w:r>
        <w:rPr>
          <w:rFonts w:asciiTheme="minorEastAsia" w:hAnsiTheme="minorEastAsia"/>
        </w:rPr>
        <w:t>致</w:t>
      </w:r>
      <w:r>
        <w:rPr>
          <w:rFonts w:asciiTheme="minorEastAsia" w:hAnsiTheme="minorEastAsia" w:hint="eastAsia"/>
        </w:rPr>
        <w:t>电脑</w:t>
      </w:r>
      <w:r>
        <w:rPr>
          <w:rFonts w:asciiTheme="minorEastAsia" w:hAnsiTheme="minorEastAsia"/>
        </w:rPr>
        <w:t>蓝屏</w:t>
      </w:r>
    </w:p>
    <w:p w14:paraId="48F7AFCF" w14:textId="77777777" w:rsidR="00A0055A" w:rsidRDefault="00A0055A" w:rsidP="00A0055A">
      <w:pPr>
        <w:spacing w:afterLines="50" w:after="156"/>
        <w:ind w:firstLine="420"/>
      </w:pPr>
      <w:r w:rsidRPr="00776054">
        <w:rPr>
          <w:rFonts w:hint="eastAsia"/>
        </w:rPr>
        <w:t>这</w:t>
      </w:r>
      <w:r w:rsidRPr="00776054">
        <w:t>主要是因为</w:t>
      </w:r>
      <w:r w:rsidRPr="00776054">
        <w:rPr>
          <w:rFonts w:hint="eastAsia"/>
        </w:rPr>
        <w:t>某些</w:t>
      </w:r>
      <w:r w:rsidRPr="00776054">
        <w:t>机构内部电脑的软硬件环境</w:t>
      </w:r>
      <w:r w:rsidRPr="00776054">
        <w:rPr>
          <w:rFonts w:hint="eastAsia"/>
        </w:rPr>
        <w:t>复杂</w:t>
      </w:r>
      <w:r w:rsidRPr="00776054">
        <w:t>，</w:t>
      </w:r>
      <w:r w:rsidRPr="00776054">
        <w:rPr>
          <w:rFonts w:hint="eastAsia"/>
        </w:rPr>
        <w:t>容易出现</w:t>
      </w:r>
      <w:r w:rsidRPr="00776054">
        <w:t>系统冲突</w:t>
      </w:r>
      <w:r w:rsidRPr="00776054">
        <w:rPr>
          <w:rFonts w:hint="eastAsia"/>
        </w:rPr>
        <w:t>。</w:t>
      </w:r>
      <w:r w:rsidRPr="00776054">
        <w:t>如</w:t>
      </w:r>
      <w:r w:rsidRPr="00776054">
        <w:rPr>
          <w:rFonts w:hint="eastAsia"/>
        </w:rPr>
        <w:t>主板</w:t>
      </w:r>
      <w:r w:rsidRPr="00776054">
        <w:t>型号过老，</w:t>
      </w:r>
      <w:r w:rsidRPr="00776054">
        <w:rPr>
          <w:rFonts w:hint="eastAsia"/>
        </w:rPr>
        <w:t>长期未</w:t>
      </w:r>
      <w:r w:rsidRPr="00776054">
        <w:t>更新</w:t>
      </w:r>
      <w:r w:rsidRPr="00776054">
        <w:rPr>
          <w:rFonts w:hint="eastAsia"/>
        </w:rPr>
        <w:t>的</w:t>
      </w:r>
      <w:r w:rsidRPr="00776054">
        <w:t>软件</w:t>
      </w:r>
      <w:r w:rsidRPr="00776054">
        <w:rPr>
          <w:rFonts w:hint="eastAsia"/>
        </w:rPr>
        <w:t>或企业</w:t>
      </w:r>
      <w:r w:rsidRPr="00776054">
        <w:t>自用软件</w:t>
      </w:r>
      <w:r w:rsidRPr="00776054">
        <w:rPr>
          <w:rFonts w:hint="eastAsia"/>
        </w:rPr>
        <w:t>可能</w:t>
      </w:r>
      <w:r w:rsidRPr="00776054">
        <w:t>与微软补丁冲突等，</w:t>
      </w:r>
      <w:r w:rsidRPr="00776054">
        <w:rPr>
          <w:rFonts w:hint="eastAsia"/>
        </w:rPr>
        <w:t>都</w:t>
      </w:r>
      <w:r w:rsidRPr="00776054">
        <w:t>有</w:t>
      </w:r>
      <w:r w:rsidRPr="00776054">
        <w:rPr>
          <w:rFonts w:hint="eastAsia"/>
        </w:rPr>
        <w:t>可能</w:t>
      </w:r>
      <w:r w:rsidRPr="00776054">
        <w:t>导致电脑打补丁后出现蓝屏</w:t>
      </w:r>
      <w:r w:rsidRPr="00776054">
        <w:rPr>
          <w:rFonts w:hint="eastAsia"/>
        </w:rPr>
        <w:t>等</w:t>
      </w:r>
      <w:r w:rsidRPr="00776054">
        <w:t>异常情况。</w:t>
      </w:r>
    </w:p>
    <w:p w14:paraId="663B68FC" w14:textId="6120770F" w:rsidR="00A0055A" w:rsidRPr="00A0055A" w:rsidRDefault="00A0055A" w:rsidP="00A0055A">
      <w:pPr>
        <w:spacing w:afterLines="50" w:after="156"/>
        <w:ind w:firstLine="420"/>
      </w:pPr>
      <w:r>
        <w:rPr>
          <w:rFonts w:hint="eastAsia"/>
        </w:rPr>
        <w:t>综上所述</w:t>
      </w:r>
      <w:r>
        <w:t>，很多政企机构不给</w:t>
      </w:r>
      <w:r>
        <w:rPr>
          <w:rFonts w:hint="eastAsia"/>
        </w:rPr>
        <w:t>隔离</w:t>
      </w:r>
      <w:r>
        <w:t>网环境下的电脑打补丁，</w:t>
      </w:r>
      <w:r>
        <w:rPr>
          <w:rFonts w:hint="eastAsia"/>
        </w:rPr>
        <w:t>也</w:t>
      </w:r>
      <w:r>
        <w:t>并不都是因为</w:t>
      </w:r>
      <w:r>
        <w:rPr>
          <w:rFonts w:hint="eastAsia"/>
        </w:rPr>
        <w:t>缺乏安全</w:t>
      </w:r>
      <w:r>
        <w:t>意识或怕麻烦</w:t>
      </w:r>
      <w:r>
        <w:rPr>
          <w:rFonts w:hint="eastAsia"/>
        </w:rPr>
        <w:t>，</w:t>
      </w:r>
      <w:r>
        <w:t>也确实有很多</w:t>
      </w:r>
      <w:r>
        <w:rPr>
          <w:rFonts w:hint="eastAsia"/>
        </w:rPr>
        <w:t>现实</w:t>
      </w:r>
      <w:r>
        <w:t>的技术困难。但</w:t>
      </w:r>
      <w:r>
        <w:rPr>
          <w:rFonts w:hint="eastAsia"/>
        </w:rPr>
        <w:t>从</w:t>
      </w:r>
      <w:r>
        <w:t>更深</w:t>
      </w:r>
      <w:r>
        <w:rPr>
          <w:rFonts w:hint="eastAsia"/>
        </w:rPr>
        <w:t>的</w:t>
      </w:r>
      <w:r>
        <w:t>层次来看，</w:t>
      </w:r>
      <w:r>
        <w:rPr>
          <w:rFonts w:hint="eastAsia"/>
        </w:rPr>
        <w:t>绝大多数政企</w:t>
      </w:r>
      <w:r>
        <w:t>机构在</w:t>
      </w:r>
      <w:r>
        <w:rPr>
          <w:rFonts w:hint="eastAsia"/>
        </w:rPr>
        <w:t>给</w:t>
      </w:r>
      <w:r>
        <w:t>电脑打补丁过程中所遇到的问题，本质上</w:t>
      </w:r>
      <w:r>
        <w:rPr>
          <w:rFonts w:hint="eastAsia"/>
        </w:rPr>
        <w:t>来</w:t>
      </w:r>
      <w:r>
        <w:t>说</w:t>
      </w:r>
      <w:r>
        <w:rPr>
          <w:rFonts w:hint="eastAsia"/>
        </w:rPr>
        <w:t>都</w:t>
      </w:r>
      <w:r>
        <w:t>是信息化建设与业务发展不相称</w:t>
      </w:r>
      <w:r>
        <w:rPr>
          <w:rFonts w:hint="eastAsia"/>
        </w:rPr>
        <w:t>造成</w:t>
      </w:r>
      <w:r>
        <w:t>的，进而导致</w:t>
      </w:r>
      <w:r>
        <w:rPr>
          <w:rFonts w:hint="eastAsia"/>
        </w:rPr>
        <w:t>了必要</w:t>
      </w:r>
      <w:r>
        <w:t>的安全措施无法实施</w:t>
      </w:r>
      <w:r>
        <w:rPr>
          <w:rFonts w:hint="eastAsia"/>
        </w:rPr>
        <w:t>的</w:t>
      </w:r>
      <w:r>
        <w:t>问题。所以</w:t>
      </w:r>
      <w:r>
        <w:rPr>
          <w:rFonts w:hint="eastAsia"/>
        </w:rPr>
        <w:t>，</w:t>
      </w:r>
      <w:r>
        <w:t>企业在不断加强</w:t>
      </w:r>
      <w:r>
        <w:rPr>
          <w:rFonts w:hint="eastAsia"/>
        </w:rPr>
        <w:t>网络</w:t>
      </w:r>
      <w:r>
        <w:t>安全建设的</w:t>
      </w:r>
      <w:r>
        <w:rPr>
          <w:rFonts w:hint="eastAsia"/>
        </w:rPr>
        <w:t>同时</w:t>
      </w:r>
      <w:r>
        <w:t>，也必须不断提高信息</w:t>
      </w:r>
      <w:r>
        <w:rPr>
          <w:rFonts w:hint="eastAsia"/>
        </w:rPr>
        <w:t>化</w:t>
      </w:r>
      <w:r>
        <w:t>建设的整体水平，逐步</w:t>
      </w:r>
      <w:r>
        <w:rPr>
          <w:rFonts w:hint="eastAsia"/>
        </w:rPr>
        <w:t>淘汰</w:t>
      </w:r>
      <w:r>
        <w:t>老旧设备，老旧系统，</w:t>
      </w:r>
      <w:r>
        <w:rPr>
          <w:rFonts w:hint="eastAsia"/>
        </w:rPr>
        <w:t>老旧软件。</w:t>
      </w:r>
      <w:r>
        <w:t>否则</w:t>
      </w:r>
      <w:r>
        <w:rPr>
          <w:rFonts w:hint="eastAsia"/>
        </w:rPr>
        <w:t>，</w:t>
      </w:r>
      <w:r>
        <w:t>再好的</w:t>
      </w:r>
      <w:r>
        <w:rPr>
          <w:rFonts w:hint="eastAsia"/>
        </w:rPr>
        <w:t>安全</w:t>
      </w:r>
      <w:r>
        <w:t>技术</w:t>
      </w:r>
      <w:r>
        <w:rPr>
          <w:rFonts w:hint="eastAsia"/>
        </w:rPr>
        <w:t>与</w:t>
      </w:r>
      <w:r>
        <w:t>安全系统，也未必能发挥出最好的，甚至是必要的作用。</w:t>
      </w:r>
    </w:p>
    <w:p w14:paraId="30632F67" w14:textId="77777777" w:rsidR="00A0055A" w:rsidRDefault="00A0055A">
      <w:pPr>
        <w:widowControl/>
        <w:jc w:val="left"/>
        <w:rPr>
          <w:rFonts w:eastAsia="微软雅黑"/>
          <w:sz w:val="32"/>
        </w:rPr>
      </w:pPr>
      <w:r>
        <w:rPr>
          <w:rFonts w:eastAsia="微软雅黑"/>
          <w:sz w:val="32"/>
        </w:rPr>
        <w:br w:type="page"/>
      </w:r>
    </w:p>
    <w:p w14:paraId="48FC92B3" w14:textId="358452A4" w:rsidR="00CE01F4" w:rsidRPr="00D11B11" w:rsidRDefault="0036635A" w:rsidP="00D11B11">
      <w:pPr>
        <w:numPr>
          <w:ilvl w:val="0"/>
          <w:numId w:val="1"/>
        </w:numPr>
        <w:spacing w:beforeLines="50" w:before="156" w:afterLines="150" w:after="468"/>
        <w:ind w:left="743" w:hanging="743"/>
        <w:jc w:val="center"/>
        <w:outlineLvl w:val="0"/>
        <w:rPr>
          <w:rFonts w:eastAsia="微软雅黑"/>
          <w:sz w:val="32"/>
        </w:rPr>
      </w:pPr>
      <w:bookmarkStart w:id="21" w:name="_Toc513739436"/>
      <w:r w:rsidRPr="00D11B11">
        <w:rPr>
          <w:rFonts w:eastAsia="微软雅黑" w:hint="eastAsia"/>
          <w:sz w:val="32"/>
        </w:rPr>
        <w:lastRenderedPageBreak/>
        <w:t>勒索软件的攻击特点</w:t>
      </w:r>
      <w:bookmarkEnd w:id="21"/>
    </w:p>
    <w:p w14:paraId="56D3FF36" w14:textId="293B6D27" w:rsidR="00CE01F4" w:rsidRPr="00776054" w:rsidRDefault="00CE01F4" w:rsidP="00776054">
      <w:pPr>
        <w:spacing w:afterLines="50" w:after="156"/>
        <w:ind w:firstLine="420"/>
      </w:pPr>
      <w:r w:rsidRPr="00776054">
        <w:rPr>
          <w:rFonts w:hint="eastAsia"/>
        </w:rPr>
        <w:t>2017</w:t>
      </w:r>
      <w:r w:rsidRPr="00776054">
        <w:rPr>
          <w:rFonts w:hint="eastAsia"/>
        </w:rPr>
        <w:t>年</w:t>
      </w:r>
      <w:r w:rsidR="00D11B11">
        <w:t>以来</w:t>
      </w:r>
      <w:r w:rsidRPr="00776054">
        <w:t>，勒索软件的攻击</w:t>
      </w:r>
      <w:r w:rsidR="00D11B11">
        <w:rPr>
          <w:rFonts w:hint="eastAsia"/>
        </w:rPr>
        <w:t>主要</w:t>
      </w:r>
      <w:r w:rsidRPr="00776054">
        <w:t>呈现</w:t>
      </w:r>
      <w:r w:rsidRPr="00776054">
        <w:rPr>
          <w:rFonts w:hint="eastAsia"/>
        </w:rPr>
        <w:t>出</w:t>
      </w:r>
      <w:r w:rsidRPr="00776054">
        <w:t>以下</w:t>
      </w:r>
      <w:r w:rsidR="00EA3334" w:rsidRPr="00776054">
        <w:rPr>
          <w:rFonts w:hint="eastAsia"/>
        </w:rPr>
        <w:t>六</w:t>
      </w:r>
      <w:r w:rsidRPr="00776054">
        <w:t>个明显的特点：</w:t>
      </w:r>
      <w:r w:rsidRPr="00776054">
        <w:rPr>
          <w:rFonts w:hint="eastAsia"/>
        </w:rPr>
        <w:t>无</w:t>
      </w:r>
      <w:r w:rsidRPr="00776054">
        <w:rPr>
          <w:rFonts w:hint="eastAsia"/>
        </w:rPr>
        <w:t>C2</w:t>
      </w:r>
      <w:r w:rsidRPr="00776054">
        <w:rPr>
          <w:rFonts w:hint="eastAsia"/>
        </w:rPr>
        <w:t>服务器加密技术</w:t>
      </w:r>
      <w:r w:rsidR="00247292" w:rsidRPr="00776054">
        <w:rPr>
          <w:rFonts w:hint="eastAsia"/>
        </w:rPr>
        <w:t>流行</w:t>
      </w:r>
      <w:r w:rsidRPr="00776054">
        <w:rPr>
          <w:rFonts w:hint="eastAsia"/>
        </w:rPr>
        <w:t>、</w:t>
      </w:r>
      <w:r w:rsidR="00674949" w:rsidRPr="00776054">
        <w:rPr>
          <w:rFonts w:hint="eastAsia"/>
        </w:rPr>
        <w:t>攻击目标转向政企机构</w:t>
      </w:r>
      <w:r w:rsidR="00247292" w:rsidRPr="00776054">
        <w:rPr>
          <w:rFonts w:hint="eastAsia"/>
        </w:rPr>
        <w:t>、</w:t>
      </w:r>
      <w:r w:rsidR="00674949" w:rsidRPr="00776054">
        <w:rPr>
          <w:rFonts w:hint="eastAsia"/>
        </w:rPr>
        <w:t>攻击目的开始多样化</w:t>
      </w:r>
      <w:r w:rsidR="00247292" w:rsidRPr="00776054">
        <w:rPr>
          <w:rFonts w:hint="eastAsia"/>
        </w:rPr>
        <w:t>、</w:t>
      </w:r>
      <w:r w:rsidR="00674949" w:rsidRPr="00776054">
        <w:rPr>
          <w:rFonts w:hint="eastAsia"/>
        </w:rPr>
        <w:t>勒索软件平台化运营</w:t>
      </w:r>
      <w:r w:rsidR="00247292" w:rsidRPr="00776054">
        <w:rPr>
          <w:rFonts w:hint="eastAsia"/>
        </w:rPr>
        <w:t>、</w:t>
      </w:r>
      <w:r w:rsidR="00674949" w:rsidRPr="00776054">
        <w:rPr>
          <w:rFonts w:hint="eastAsia"/>
        </w:rPr>
        <w:t>影响大的家族赎金</w:t>
      </w:r>
      <w:r w:rsidR="00EA3334" w:rsidRPr="00776054">
        <w:rPr>
          <w:rFonts w:hint="eastAsia"/>
        </w:rPr>
        <w:t>相对</w:t>
      </w:r>
      <w:r w:rsidR="00674949" w:rsidRPr="00776054">
        <w:rPr>
          <w:rFonts w:hint="eastAsia"/>
        </w:rPr>
        <w:t>少</w:t>
      </w:r>
      <w:r w:rsidR="00EA3334" w:rsidRPr="00776054">
        <w:rPr>
          <w:rFonts w:hint="eastAsia"/>
        </w:rPr>
        <w:t>、境外攻击者多于境内攻击者</w:t>
      </w:r>
      <w:r w:rsidR="001D1238" w:rsidRPr="00776054">
        <w:t>。</w:t>
      </w:r>
    </w:p>
    <w:p w14:paraId="38271E6E" w14:textId="5D0FC21E" w:rsidR="0036635A" w:rsidRPr="00FE0158" w:rsidRDefault="0036635A" w:rsidP="00FE0158">
      <w:pPr>
        <w:numPr>
          <w:ilvl w:val="0"/>
          <w:numId w:val="51"/>
        </w:numPr>
        <w:spacing w:beforeLines="50" w:before="156" w:afterLines="50" w:after="156"/>
        <w:outlineLvl w:val="1"/>
        <w:rPr>
          <w:rFonts w:eastAsia="黑体"/>
          <w:bCs/>
          <w:sz w:val="28"/>
          <w:szCs w:val="28"/>
        </w:rPr>
      </w:pPr>
      <w:bookmarkStart w:id="22" w:name="_Toc513739437"/>
      <w:r w:rsidRPr="00FE0158">
        <w:rPr>
          <w:rFonts w:eastAsia="黑体" w:hint="eastAsia"/>
          <w:bCs/>
          <w:sz w:val="28"/>
          <w:szCs w:val="28"/>
        </w:rPr>
        <w:t>无</w:t>
      </w:r>
      <w:r w:rsidRPr="00FE0158">
        <w:rPr>
          <w:rFonts w:eastAsia="黑体"/>
          <w:bCs/>
          <w:sz w:val="28"/>
          <w:szCs w:val="28"/>
        </w:rPr>
        <w:t>C2</w:t>
      </w:r>
      <w:r w:rsidRPr="00FE0158">
        <w:rPr>
          <w:rFonts w:eastAsia="黑体"/>
          <w:bCs/>
          <w:sz w:val="28"/>
          <w:szCs w:val="28"/>
        </w:rPr>
        <w:t>服务器加密技术</w:t>
      </w:r>
      <w:r w:rsidR="00247292" w:rsidRPr="00FE0158">
        <w:rPr>
          <w:rFonts w:eastAsia="黑体" w:hint="eastAsia"/>
          <w:bCs/>
          <w:sz w:val="28"/>
          <w:szCs w:val="28"/>
        </w:rPr>
        <w:t>流行</w:t>
      </w:r>
      <w:bookmarkEnd w:id="22"/>
    </w:p>
    <w:p w14:paraId="4FC72FE3" w14:textId="2D627DD9" w:rsidR="0036635A" w:rsidRPr="00776054" w:rsidRDefault="0036635A" w:rsidP="00776054">
      <w:pPr>
        <w:spacing w:afterLines="50" w:after="156"/>
        <w:ind w:firstLine="420"/>
      </w:pPr>
      <w:r w:rsidRPr="00776054">
        <w:rPr>
          <w:rFonts w:hint="eastAsia"/>
        </w:rPr>
        <w:t>2017</w:t>
      </w:r>
      <w:r w:rsidR="00415C37" w:rsidRPr="00776054">
        <w:rPr>
          <w:rFonts w:hint="eastAsia"/>
        </w:rPr>
        <w:t>年</w:t>
      </w:r>
      <w:r w:rsidR="00D11B11">
        <w:t>以来</w:t>
      </w:r>
      <w:r w:rsidR="00415C37" w:rsidRPr="00776054">
        <w:rPr>
          <w:rFonts w:hint="eastAsia"/>
        </w:rPr>
        <w:t>，我们发现黑客在对文件加密的过程中，一般不再</w:t>
      </w:r>
      <w:r w:rsidRPr="00776054">
        <w:rPr>
          <w:rFonts w:hint="eastAsia"/>
        </w:rPr>
        <w:t>使用</w:t>
      </w:r>
      <w:r w:rsidRPr="00776054">
        <w:rPr>
          <w:rFonts w:hint="eastAsia"/>
        </w:rPr>
        <w:t>C2</w:t>
      </w:r>
      <w:r w:rsidRPr="00776054">
        <w:rPr>
          <w:rFonts w:hint="eastAsia"/>
        </w:rPr>
        <w:t>服务器了，也就是说现在的勒索软件加密过程中不需要回传私钥了。</w:t>
      </w:r>
    </w:p>
    <w:p w14:paraId="2784EDB6" w14:textId="6546BC28" w:rsidR="0036635A" w:rsidRPr="00776054" w:rsidRDefault="00C52F85" w:rsidP="00776054">
      <w:pPr>
        <w:spacing w:afterLines="50" w:after="156"/>
        <w:ind w:firstLine="420"/>
      </w:pPr>
      <w:r w:rsidRPr="00776054">
        <w:rPr>
          <w:rFonts w:hint="eastAsia"/>
        </w:rPr>
        <w:t>这种</w:t>
      </w:r>
      <w:r w:rsidRPr="00776054">
        <w:t>技术的</w:t>
      </w:r>
      <w:r w:rsidR="0036635A" w:rsidRPr="00776054">
        <w:rPr>
          <w:rFonts w:hint="eastAsia"/>
        </w:rPr>
        <w:t>加密过程大致如下：</w:t>
      </w:r>
    </w:p>
    <w:p w14:paraId="31A01537" w14:textId="77777777" w:rsidR="0036635A" w:rsidRPr="001D1238" w:rsidRDefault="0036635A" w:rsidP="00E3502E">
      <w:pPr>
        <w:pStyle w:val="af2"/>
        <w:widowControl/>
        <w:numPr>
          <w:ilvl w:val="0"/>
          <w:numId w:val="15"/>
        </w:numPr>
        <w:shd w:val="clear" w:color="auto" w:fill="FFFFFF"/>
        <w:spacing w:afterLines="50" w:after="156"/>
        <w:ind w:left="0" w:firstLineChars="0" w:firstLine="426"/>
        <w:rPr>
          <w:rFonts w:cs="Helvetica"/>
          <w:kern w:val="0"/>
          <w:szCs w:val="21"/>
        </w:rPr>
      </w:pPr>
      <w:r w:rsidRPr="001D1238">
        <w:rPr>
          <w:rFonts w:cs="Helvetica" w:hint="eastAsia"/>
          <w:kern w:val="0"/>
          <w:szCs w:val="21"/>
        </w:rPr>
        <w:t>在加密前随机生成新的加密密钥对（非对称公、私钥）</w:t>
      </w:r>
    </w:p>
    <w:p w14:paraId="655ABE5D" w14:textId="77777777" w:rsidR="0036635A" w:rsidRPr="001D1238" w:rsidRDefault="0036635A" w:rsidP="00E3502E">
      <w:pPr>
        <w:pStyle w:val="af2"/>
        <w:widowControl/>
        <w:numPr>
          <w:ilvl w:val="0"/>
          <w:numId w:val="15"/>
        </w:numPr>
        <w:shd w:val="clear" w:color="auto" w:fill="FFFFFF"/>
        <w:spacing w:afterLines="50" w:after="156"/>
        <w:ind w:left="0" w:firstLineChars="0" w:firstLine="426"/>
        <w:rPr>
          <w:rFonts w:cs="Helvetica"/>
          <w:kern w:val="0"/>
          <w:szCs w:val="21"/>
        </w:rPr>
      </w:pPr>
      <w:r w:rsidRPr="001D1238">
        <w:rPr>
          <w:rFonts w:cs="Helvetica" w:hint="eastAsia"/>
          <w:kern w:val="0"/>
          <w:szCs w:val="21"/>
        </w:rPr>
        <w:t>使用该新生成新的公钥对文件进行加密</w:t>
      </w:r>
    </w:p>
    <w:p w14:paraId="6545D864" w14:textId="77777777" w:rsidR="0036635A" w:rsidRPr="001D1238" w:rsidRDefault="0036635A" w:rsidP="00E3502E">
      <w:pPr>
        <w:pStyle w:val="af2"/>
        <w:widowControl/>
        <w:numPr>
          <w:ilvl w:val="0"/>
          <w:numId w:val="15"/>
        </w:numPr>
        <w:shd w:val="clear" w:color="auto" w:fill="FFFFFF"/>
        <w:spacing w:afterLines="50" w:after="156"/>
        <w:ind w:left="0" w:firstLineChars="0" w:firstLine="426"/>
        <w:rPr>
          <w:rFonts w:cs="Helvetica"/>
          <w:kern w:val="0"/>
          <w:szCs w:val="21"/>
        </w:rPr>
      </w:pPr>
      <w:r w:rsidRPr="001D1238">
        <w:rPr>
          <w:rFonts w:cs="Helvetica" w:hint="eastAsia"/>
          <w:kern w:val="0"/>
          <w:szCs w:val="21"/>
        </w:rPr>
        <w:t>把新生成的私钥采用黑客预埋的公钥进行加密保存在一个</w:t>
      </w:r>
      <w:r w:rsidRPr="001D1238">
        <w:rPr>
          <w:rFonts w:cs="Helvetica" w:hint="eastAsia"/>
          <w:kern w:val="0"/>
          <w:szCs w:val="21"/>
        </w:rPr>
        <w:t>ID</w:t>
      </w:r>
      <w:r w:rsidRPr="001D1238">
        <w:rPr>
          <w:rFonts w:cs="Helvetica" w:hint="eastAsia"/>
          <w:kern w:val="0"/>
          <w:szCs w:val="21"/>
        </w:rPr>
        <w:t>文件或嵌入在加密文件里</w:t>
      </w:r>
    </w:p>
    <w:p w14:paraId="438B4FAA" w14:textId="77777777" w:rsidR="0036635A" w:rsidRPr="001D1238" w:rsidRDefault="0036635A" w:rsidP="0036635A">
      <w:pPr>
        <w:widowControl/>
        <w:shd w:val="clear" w:color="auto" w:fill="FFFFFF"/>
        <w:spacing w:afterLines="50" w:after="156"/>
        <w:ind w:firstLineChars="202" w:firstLine="424"/>
        <w:rPr>
          <w:rFonts w:cs="Helvetica"/>
          <w:kern w:val="0"/>
          <w:szCs w:val="21"/>
        </w:rPr>
      </w:pPr>
      <w:r w:rsidRPr="001D1238">
        <w:rPr>
          <w:rFonts w:cs="Helvetica" w:hint="eastAsia"/>
          <w:kern w:val="0"/>
          <w:szCs w:val="21"/>
        </w:rPr>
        <w:t>解密过程大致如下：</w:t>
      </w:r>
    </w:p>
    <w:p w14:paraId="527C16B5" w14:textId="06D05FDB" w:rsidR="0036635A" w:rsidRPr="001D1238" w:rsidRDefault="0036635A" w:rsidP="00E3502E">
      <w:pPr>
        <w:pStyle w:val="af2"/>
        <w:widowControl/>
        <w:numPr>
          <w:ilvl w:val="0"/>
          <w:numId w:val="16"/>
        </w:numPr>
        <w:shd w:val="clear" w:color="auto" w:fill="FFFFFF"/>
        <w:spacing w:afterLines="50" w:after="156"/>
        <w:ind w:left="0" w:firstLineChars="0" w:firstLine="426"/>
        <w:rPr>
          <w:rFonts w:cs="Helvetica"/>
          <w:kern w:val="0"/>
          <w:szCs w:val="21"/>
        </w:rPr>
      </w:pPr>
      <w:r w:rsidRPr="001D1238">
        <w:rPr>
          <w:rFonts w:cs="Helvetica" w:hint="eastAsia"/>
          <w:kern w:val="0"/>
          <w:szCs w:val="21"/>
        </w:rPr>
        <w:t>通过邮件或在线提交的方式，提交</w:t>
      </w:r>
      <w:r w:rsidRPr="001D1238">
        <w:rPr>
          <w:rFonts w:cs="Helvetica" w:hint="eastAsia"/>
          <w:kern w:val="0"/>
          <w:szCs w:val="21"/>
        </w:rPr>
        <w:t>ID</w:t>
      </w:r>
      <w:r w:rsidRPr="001D1238">
        <w:rPr>
          <w:rFonts w:cs="Helvetica" w:hint="eastAsia"/>
          <w:kern w:val="0"/>
          <w:szCs w:val="21"/>
        </w:rPr>
        <w:t>串或加密文件里的加密私钥</w:t>
      </w:r>
      <w:r w:rsidR="00C52F85">
        <w:rPr>
          <w:rFonts w:cs="Helvetica" w:hint="eastAsia"/>
          <w:kern w:val="0"/>
          <w:szCs w:val="21"/>
        </w:rPr>
        <w:t>（</w:t>
      </w:r>
      <w:r w:rsidRPr="001D1238">
        <w:rPr>
          <w:rFonts w:cs="Helvetica" w:hint="eastAsia"/>
          <w:kern w:val="0"/>
          <w:szCs w:val="21"/>
        </w:rPr>
        <w:t>该私钥一般黑客会提供工具提取</w:t>
      </w:r>
      <w:r w:rsidR="00C52F85">
        <w:rPr>
          <w:rFonts w:cs="Helvetica" w:hint="eastAsia"/>
          <w:kern w:val="0"/>
          <w:szCs w:val="21"/>
        </w:rPr>
        <w:t>）</w:t>
      </w:r>
      <w:r w:rsidRPr="001D1238">
        <w:rPr>
          <w:rFonts w:cs="Helvetica" w:hint="eastAsia"/>
          <w:kern w:val="0"/>
          <w:szCs w:val="21"/>
        </w:rPr>
        <w:t>；</w:t>
      </w:r>
    </w:p>
    <w:p w14:paraId="7D7FF172" w14:textId="77777777" w:rsidR="0036635A" w:rsidRPr="001D1238" w:rsidRDefault="0036635A" w:rsidP="00E3502E">
      <w:pPr>
        <w:pStyle w:val="af2"/>
        <w:widowControl/>
        <w:numPr>
          <w:ilvl w:val="0"/>
          <w:numId w:val="16"/>
        </w:numPr>
        <w:shd w:val="clear" w:color="auto" w:fill="FFFFFF"/>
        <w:spacing w:afterLines="50" w:after="156"/>
        <w:ind w:left="0" w:firstLineChars="0" w:firstLine="426"/>
        <w:rPr>
          <w:rFonts w:cs="Helvetica"/>
          <w:kern w:val="0"/>
          <w:szCs w:val="21"/>
        </w:rPr>
      </w:pPr>
      <w:r w:rsidRPr="001D1238">
        <w:rPr>
          <w:rFonts w:cs="Helvetica" w:hint="eastAsia"/>
          <w:kern w:val="0"/>
          <w:szCs w:val="21"/>
        </w:rPr>
        <w:t>黑客使用保留的预埋公钥对应的私钥解密受害者提交过来的私钥；</w:t>
      </w:r>
    </w:p>
    <w:p w14:paraId="305E9E7F" w14:textId="77777777" w:rsidR="0036635A" w:rsidRPr="001D1238" w:rsidRDefault="0036635A" w:rsidP="00E3502E">
      <w:pPr>
        <w:pStyle w:val="af2"/>
        <w:widowControl/>
        <w:numPr>
          <w:ilvl w:val="0"/>
          <w:numId w:val="16"/>
        </w:numPr>
        <w:shd w:val="clear" w:color="auto" w:fill="FFFFFF"/>
        <w:spacing w:afterLines="50" w:after="156"/>
        <w:ind w:left="0" w:firstLineChars="0" w:firstLine="426"/>
        <w:rPr>
          <w:rFonts w:cs="Helvetica"/>
          <w:kern w:val="0"/>
          <w:szCs w:val="21"/>
        </w:rPr>
      </w:pPr>
      <w:r w:rsidRPr="001D1238">
        <w:rPr>
          <w:rFonts w:cs="Helvetica" w:hint="eastAsia"/>
          <w:kern w:val="0"/>
          <w:szCs w:val="21"/>
        </w:rPr>
        <w:t>把解密私钥或解密工具交付给受害者进行解密。</w:t>
      </w:r>
    </w:p>
    <w:p w14:paraId="100DB323" w14:textId="104B6D7C" w:rsidR="00416BCB" w:rsidRPr="001D1238" w:rsidRDefault="00E90077" w:rsidP="001866AF">
      <w:pPr>
        <w:widowControl/>
        <w:shd w:val="clear" w:color="auto" w:fill="FFFFFF"/>
        <w:spacing w:beforeLines="50" w:before="156" w:afterLines="50" w:after="156"/>
        <w:jc w:val="center"/>
        <w:rPr>
          <w:rFonts w:cs="Helvetica"/>
          <w:kern w:val="0"/>
          <w:szCs w:val="21"/>
        </w:rPr>
      </w:pPr>
      <w:r w:rsidRPr="001D1238">
        <w:rPr>
          <w:noProof/>
        </w:rPr>
        <w:drawing>
          <wp:inline distT="0" distB="0" distL="0" distR="0" wp14:anchorId="3CBC775E" wp14:editId="253C2B07">
            <wp:extent cx="5040000" cy="2698372"/>
            <wp:effectExtent l="0" t="0" r="8255" b="6985"/>
            <wp:docPr id="14" name="图片 14" descr="C:\Users\liuchuanqi\Desktop\勒索软件-360互联网安全中心\幻灯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uchuanqi\Desktop\勒索软件-360互联网安全中心\幻灯片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698372"/>
                    </a:xfrm>
                    <a:prstGeom prst="rect">
                      <a:avLst/>
                    </a:prstGeom>
                    <a:noFill/>
                    <a:ln>
                      <a:noFill/>
                    </a:ln>
                  </pic:spPr>
                </pic:pic>
              </a:graphicData>
            </a:graphic>
          </wp:inline>
        </w:drawing>
      </w:r>
    </w:p>
    <w:p w14:paraId="38F3402F" w14:textId="613FCCD7" w:rsidR="0036635A" w:rsidRPr="00776054" w:rsidRDefault="0036635A" w:rsidP="00776054">
      <w:pPr>
        <w:spacing w:afterLines="50" w:after="156"/>
        <w:ind w:firstLine="420"/>
      </w:pPr>
      <w:r w:rsidRPr="00776054">
        <w:rPr>
          <w:rFonts w:hint="eastAsia"/>
        </w:rPr>
        <w:t>通过以上过程可以实现每个受害者的解密私钥都不相同，同时可以避免联网回传私钥。这也就意味着不需要联网，勒索病毒也可以对终端完成加密，甚至是在隔离网环境下，依然可以对文件和数据进行加密。</w:t>
      </w:r>
      <w:r w:rsidR="00C52F85" w:rsidRPr="00776054">
        <w:rPr>
          <w:rFonts w:hint="eastAsia"/>
        </w:rPr>
        <w:t>显然</w:t>
      </w:r>
      <w:r w:rsidR="00C52F85" w:rsidRPr="00776054">
        <w:rPr>
          <w:rFonts w:hint="eastAsia"/>
        </w:rPr>
        <w:t xml:space="preserve"> </w:t>
      </w:r>
      <w:r w:rsidR="00C52F85" w:rsidRPr="00776054">
        <w:rPr>
          <w:rFonts w:hint="eastAsia"/>
        </w:rPr>
        <w:t>，</w:t>
      </w:r>
      <w:r w:rsidR="00C52F85" w:rsidRPr="00776054">
        <w:t>这种技术</w:t>
      </w:r>
      <w:r w:rsidR="00C52F85" w:rsidRPr="00776054">
        <w:rPr>
          <w:rFonts w:hint="eastAsia"/>
        </w:rPr>
        <w:t>是</w:t>
      </w:r>
      <w:r w:rsidR="00C52F85" w:rsidRPr="00776054">
        <w:t>针对</w:t>
      </w:r>
      <w:r w:rsidR="00C52F85" w:rsidRPr="00776054">
        <w:rPr>
          <w:rFonts w:hint="eastAsia"/>
        </w:rPr>
        <w:t>采用</w:t>
      </w:r>
      <w:r w:rsidR="00C52F85" w:rsidRPr="00776054">
        <w:t>了各种隔离</w:t>
      </w:r>
      <w:r w:rsidR="00C52F85" w:rsidRPr="00776054">
        <w:rPr>
          <w:rFonts w:hint="eastAsia"/>
        </w:rPr>
        <w:t>措施</w:t>
      </w:r>
      <w:r w:rsidR="00C52F85" w:rsidRPr="00776054">
        <w:t>的政企机构所设计的。</w:t>
      </w:r>
    </w:p>
    <w:p w14:paraId="7478782F" w14:textId="10624C1E" w:rsidR="00C52F85" w:rsidRPr="00FE0158" w:rsidRDefault="00C52F85" w:rsidP="00FE0158">
      <w:pPr>
        <w:numPr>
          <w:ilvl w:val="0"/>
          <w:numId w:val="51"/>
        </w:numPr>
        <w:spacing w:beforeLines="50" w:before="156" w:afterLines="50" w:after="156"/>
        <w:outlineLvl w:val="1"/>
        <w:rPr>
          <w:rFonts w:eastAsia="黑体"/>
          <w:bCs/>
          <w:sz w:val="28"/>
          <w:szCs w:val="28"/>
        </w:rPr>
      </w:pPr>
      <w:bookmarkStart w:id="23" w:name="_Toc513739438"/>
      <w:r w:rsidRPr="00FE0158">
        <w:rPr>
          <w:rFonts w:eastAsia="黑体" w:hint="eastAsia"/>
          <w:bCs/>
          <w:sz w:val="28"/>
          <w:szCs w:val="28"/>
        </w:rPr>
        <w:lastRenderedPageBreak/>
        <w:t>攻击目标</w:t>
      </w:r>
      <w:r w:rsidRPr="00FE0158">
        <w:rPr>
          <w:rFonts w:eastAsia="黑体"/>
          <w:bCs/>
          <w:sz w:val="28"/>
          <w:szCs w:val="28"/>
        </w:rPr>
        <w:t>转向</w:t>
      </w:r>
      <w:r w:rsidR="004C60DA" w:rsidRPr="00FE0158">
        <w:rPr>
          <w:rFonts w:eastAsia="黑体" w:hint="eastAsia"/>
          <w:bCs/>
          <w:sz w:val="28"/>
          <w:szCs w:val="28"/>
        </w:rPr>
        <w:t>政企机构</w:t>
      </w:r>
      <w:bookmarkEnd w:id="23"/>
    </w:p>
    <w:p w14:paraId="4DCC4B6B" w14:textId="48BE46A2" w:rsidR="00E911B1" w:rsidRDefault="00C52F85" w:rsidP="00E911B1">
      <w:pPr>
        <w:spacing w:afterLines="50" w:after="156"/>
        <w:ind w:firstLine="420"/>
      </w:pPr>
      <w:r w:rsidRPr="00776054">
        <w:rPr>
          <w:rFonts w:hint="eastAsia"/>
        </w:rPr>
        <w:t>2</w:t>
      </w:r>
      <w:r w:rsidRPr="00776054">
        <w:t>017</w:t>
      </w:r>
      <w:r w:rsidRPr="00776054">
        <w:rPr>
          <w:rFonts w:hint="eastAsia"/>
        </w:rPr>
        <w:t>年</w:t>
      </w:r>
      <w:r w:rsidR="00D11B11">
        <w:t>以来</w:t>
      </w:r>
      <w:r w:rsidRPr="00776054">
        <w:t>，勒索软件</w:t>
      </w:r>
      <w:r w:rsidRPr="00776054">
        <w:rPr>
          <w:rFonts w:hint="eastAsia"/>
        </w:rPr>
        <w:t>的</w:t>
      </w:r>
      <w:r w:rsidRPr="00776054">
        <w:t>攻击</w:t>
      </w:r>
      <w:r w:rsidRPr="00776054">
        <w:rPr>
          <w:rFonts w:hint="eastAsia"/>
        </w:rPr>
        <w:t>进一步</w:t>
      </w:r>
      <w:r w:rsidRPr="00776054">
        <w:t>聚焦在</w:t>
      </w:r>
      <w:r w:rsidRPr="00776054">
        <w:rPr>
          <w:rFonts w:hint="eastAsia"/>
        </w:rPr>
        <w:t>高利润目标上，</w:t>
      </w:r>
      <w:r w:rsidR="007D1339" w:rsidRPr="00776054">
        <w:rPr>
          <w:rFonts w:hint="eastAsia"/>
        </w:rPr>
        <w:t>特别</w:t>
      </w:r>
      <w:r w:rsidR="007D1339" w:rsidRPr="00776054">
        <w:t>是</w:t>
      </w:r>
      <w:r w:rsidR="007D1339" w:rsidRPr="00776054">
        <w:rPr>
          <w:rFonts w:hint="eastAsia"/>
        </w:rPr>
        <w:t>针对</w:t>
      </w:r>
      <w:r w:rsidR="007D1339" w:rsidRPr="00776054">
        <w:t>中小企业网络服务器</w:t>
      </w:r>
      <w:r w:rsidR="004C60DA" w:rsidRPr="00776054">
        <w:t>的</w:t>
      </w:r>
      <w:r w:rsidR="007D1339" w:rsidRPr="00776054">
        <w:rPr>
          <w:rFonts w:hint="eastAsia"/>
        </w:rPr>
        <w:t>攻击</w:t>
      </w:r>
      <w:r w:rsidR="004C60DA" w:rsidRPr="00776054">
        <w:t>急剧增长。</w:t>
      </w:r>
      <w:r w:rsidR="004C60DA" w:rsidRPr="00776054">
        <w:rPr>
          <w:rFonts w:hint="eastAsia"/>
        </w:rPr>
        <w:t>据</w:t>
      </w:r>
      <w:r w:rsidR="004C60DA" w:rsidRPr="00776054">
        <w:t>不完全统计，</w:t>
      </w:r>
      <w:r w:rsidR="004C60DA" w:rsidRPr="00776054">
        <w:rPr>
          <w:rFonts w:hint="eastAsia"/>
        </w:rPr>
        <w:t>2017</w:t>
      </w:r>
      <w:r w:rsidR="004C60DA" w:rsidRPr="00776054">
        <w:rPr>
          <w:rFonts w:hint="eastAsia"/>
        </w:rPr>
        <w:t>年</w:t>
      </w:r>
      <w:r w:rsidR="004C60DA" w:rsidRPr="00776054">
        <w:t>，</w:t>
      </w:r>
      <w:r w:rsidR="004C60DA" w:rsidRPr="001D425C">
        <w:rPr>
          <w:rFonts w:hint="eastAsia"/>
        </w:rPr>
        <w:t>约</w:t>
      </w:r>
      <w:r w:rsidR="004C60DA" w:rsidRPr="001D425C">
        <w:rPr>
          <w:rFonts w:hint="eastAsia"/>
        </w:rPr>
        <w:t>15</w:t>
      </w:r>
      <w:r w:rsidR="004C60DA" w:rsidRPr="001D425C">
        <w:t>%</w:t>
      </w:r>
      <w:r w:rsidR="004C60DA" w:rsidRPr="001D425C">
        <w:rPr>
          <w:rFonts w:hint="eastAsia"/>
        </w:rPr>
        <w:t>的勒索</w:t>
      </w:r>
      <w:r w:rsidR="004C60DA" w:rsidRPr="001D425C">
        <w:t>软件</w:t>
      </w:r>
      <w:r w:rsidR="004C60DA">
        <w:rPr>
          <w:rFonts w:hint="eastAsia"/>
        </w:rPr>
        <w:t>攻击</w:t>
      </w:r>
      <w:r w:rsidR="004C60DA">
        <w:t>是针对</w:t>
      </w:r>
      <w:r w:rsidR="004C60DA" w:rsidRPr="001D425C">
        <w:t>中小企业</w:t>
      </w:r>
      <w:r w:rsidR="004C60DA">
        <w:rPr>
          <w:rFonts w:hint="eastAsia"/>
        </w:rPr>
        <w:t>服务器</w:t>
      </w:r>
      <w:r w:rsidR="004C60DA" w:rsidRPr="001D425C">
        <w:rPr>
          <w:rFonts w:hint="eastAsia"/>
        </w:rPr>
        <w:t>发起</w:t>
      </w:r>
      <w:r w:rsidR="004C60DA">
        <w:rPr>
          <w:rFonts w:hint="eastAsia"/>
        </w:rPr>
        <w:t>的</w:t>
      </w:r>
      <w:r w:rsidR="004C60DA">
        <w:t>定向攻击</w:t>
      </w:r>
      <w:r w:rsidR="004C60DA">
        <w:rPr>
          <w:rFonts w:hint="eastAsia"/>
        </w:rPr>
        <w:t>，尤</w:t>
      </w:r>
      <w:r w:rsidR="004C60DA" w:rsidRPr="001D425C">
        <w:rPr>
          <w:rFonts w:hint="eastAsia"/>
        </w:rPr>
        <w:t>以</w:t>
      </w:r>
      <w:r w:rsidR="004C60DA" w:rsidRPr="001D425C">
        <w:rPr>
          <w:rFonts w:hint="eastAsia"/>
        </w:rPr>
        <w:t>Crysis</w:t>
      </w:r>
      <w:r w:rsidR="004C60DA" w:rsidRPr="001D425C">
        <w:rPr>
          <w:rFonts w:hint="eastAsia"/>
        </w:rPr>
        <w:t>、</w:t>
      </w:r>
      <w:r w:rsidR="004C60DA" w:rsidRPr="001D425C">
        <w:rPr>
          <w:rFonts w:hint="eastAsia"/>
        </w:rPr>
        <w:t>xtbl</w:t>
      </w:r>
      <w:r w:rsidR="004C60DA" w:rsidRPr="001D425C">
        <w:rPr>
          <w:rFonts w:hint="eastAsia"/>
        </w:rPr>
        <w:t>、</w:t>
      </w:r>
      <w:r w:rsidR="004C60DA" w:rsidRPr="001D425C">
        <w:rPr>
          <w:rFonts w:hint="eastAsia"/>
        </w:rPr>
        <w:t>wallet</w:t>
      </w:r>
      <w:r w:rsidR="004C60DA" w:rsidRPr="001D425C">
        <w:rPr>
          <w:rFonts w:hint="eastAsia"/>
        </w:rPr>
        <w:t>、</w:t>
      </w:r>
      <w:r w:rsidR="004C60DA" w:rsidRPr="001D425C">
        <w:rPr>
          <w:rFonts w:hint="eastAsia"/>
        </w:rPr>
        <w:t>arena</w:t>
      </w:r>
      <w:r w:rsidR="004C60DA" w:rsidRPr="001D425C">
        <w:rPr>
          <w:rFonts w:hint="eastAsia"/>
        </w:rPr>
        <w:t>、</w:t>
      </w:r>
      <w:r w:rsidR="004C60DA" w:rsidRPr="001D425C">
        <w:rPr>
          <w:rFonts w:hint="eastAsia"/>
        </w:rPr>
        <w:t>Cobra</w:t>
      </w:r>
      <w:r w:rsidR="004C60DA" w:rsidRPr="001D425C">
        <w:rPr>
          <w:rFonts w:hint="eastAsia"/>
        </w:rPr>
        <w:t>等家族为代表。</w:t>
      </w:r>
      <w:r w:rsidR="00412C2F">
        <w:rPr>
          <w:rFonts w:hint="eastAsia"/>
        </w:rPr>
        <w:t>而</w:t>
      </w:r>
      <w:r w:rsidR="00990C5A">
        <w:rPr>
          <w:rFonts w:hint="eastAsia"/>
        </w:rPr>
        <w:t>到了</w:t>
      </w:r>
      <w:r w:rsidR="00990C5A">
        <w:rPr>
          <w:rFonts w:hint="eastAsia"/>
        </w:rPr>
        <w:t>2018</w:t>
      </w:r>
      <w:r w:rsidR="00990C5A">
        <w:rPr>
          <w:rFonts w:hint="eastAsia"/>
        </w:rPr>
        <w:t>年</w:t>
      </w:r>
      <w:r w:rsidR="00990C5A">
        <w:rPr>
          <w:rFonts w:hint="eastAsia"/>
        </w:rPr>
        <w:t>1</w:t>
      </w:r>
      <w:r w:rsidR="00990C5A">
        <w:t>-4</w:t>
      </w:r>
      <w:r w:rsidR="00990C5A">
        <w:rPr>
          <w:rFonts w:hint="eastAsia"/>
        </w:rPr>
        <w:t>月</w:t>
      </w:r>
      <w:r w:rsidR="00990C5A">
        <w:t>，</w:t>
      </w:r>
      <w:r w:rsidR="009D5763">
        <w:t>被</w:t>
      </w:r>
      <w:r w:rsidR="009D5763">
        <w:rPr>
          <w:rFonts w:hint="eastAsia"/>
        </w:rPr>
        <w:t>勒索</w:t>
      </w:r>
      <w:r w:rsidR="009D5763">
        <w:t>软件感染的电脑</w:t>
      </w:r>
      <w:r w:rsidR="009D5763">
        <w:rPr>
          <w:rFonts w:hint="eastAsia"/>
        </w:rPr>
        <w:t>中</w:t>
      </w:r>
      <w:r w:rsidR="009D5763">
        <w:t>，</w:t>
      </w:r>
      <w:r w:rsidR="00412C2F">
        <w:rPr>
          <w:rFonts w:hint="eastAsia"/>
        </w:rPr>
        <w:t>75.2</w:t>
      </w:r>
      <w:r w:rsidR="00412C2F">
        <w:t>%</w:t>
      </w:r>
      <w:r w:rsidR="00990C5A">
        <w:rPr>
          <w:rFonts w:hint="eastAsia"/>
        </w:rPr>
        <w:t>为</w:t>
      </w:r>
      <w:r w:rsidR="00412C2F">
        <w:rPr>
          <w:rFonts w:hint="eastAsia"/>
        </w:rPr>
        <w:t xml:space="preserve">Windows </w:t>
      </w:r>
      <w:r w:rsidR="00412C2F">
        <w:t>Server</w:t>
      </w:r>
      <w:r w:rsidR="00412C2F">
        <w:rPr>
          <w:rFonts w:hint="eastAsia"/>
        </w:rPr>
        <w:t>服务器</w:t>
      </w:r>
      <w:r w:rsidR="00990C5A">
        <w:rPr>
          <w:rFonts w:hint="eastAsia"/>
        </w:rPr>
        <w:t>，</w:t>
      </w:r>
      <w:r w:rsidR="00990C5A">
        <w:t>受害者多</w:t>
      </w:r>
      <w:r w:rsidR="00990C5A">
        <w:rPr>
          <w:rFonts w:hint="eastAsia"/>
        </w:rPr>
        <w:t>为</w:t>
      </w:r>
      <w:r w:rsidR="00990C5A">
        <w:t>中小企业</w:t>
      </w:r>
      <w:r w:rsidR="00412C2F">
        <w:t>。</w:t>
      </w:r>
      <w:r w:rsidR="00E911B1">
        <w:rPr>
          <w:rFonts w:hint="eastAsia"/>
        </w:rPr>
        <w:t>可见</w:t>
      </w:r>
      <w:r w:rsidR="00E911B1">
        <w:t>，勒索软件攻击者将主要攻击目标从高价值个人转向了企业服务器</w:t>
      </w:r>
      <w:r w:rsidR="00E911B1">
        <w:rPr>
          <w:rFonts w:hint="eastAsia"/>
        </w:rPr>
        <w:t>的</w:t>
      </w:r>
      <w:r w:rsidR="00E911B1">
        <w:t>趋势更加明显</w:t>
      </w:r>
      <w:r w:rsidR="00E911B1">
        <w:rPr>
          <w:rFonts w:hint="eastAsia"/>
        </w:rPr>
        <w:t>，</w:t>
      </w:r>
      <w:r w:rsidR="00E911B1">
        <w:t>而且目标</w:t>
      </w:r>
      <w:r w:rsidR="00E911B1">
        <w:rPr>
          <w:rFonts w:hint="eastAsia"/>
        </w:rPr>
        <w:t>转移</w:t>
      </w:r>
      <w:r w:rsidR="00E911B1">
        <w:t>的速度非常之快。</w:t>
      </w:r>
    </w:p>
    <w:p w14:paraId="44D1930A" w14:textId="598C1E63" w:rsidR="00223D4F" w:rsidRDefault="00223D4F" w:rsidP="00776054">
      <w:pPr>
        <w:spacing w:afterLines="50" w:after="156"/>
        <w:ind w:firstLine="420"/>
      </w:pPr>
      <w:r>
        <w:rPr>
          <w:rFonts w:hint="eastAsia"/>
        </w:rPr>
        <w:t>客观</w:t>
      </w:r>
      <w:r>
        <w:t>的说，</w:t>
      </w:r>
      <w:r>
        <w:rPr>
          <w:rFonts w:hint="eastAsia"/>
        </w:rPr>
        <w:t>中小企业</w:t>
      </w:r>
      <w:r>
        <w:t>往往</w:t>
      </w:r>
      <w:r>
        <w:rPr>
          <w:rFonts w:hint="eastAsia"/>
        </w:rPr>
        <w:t>安全</w:t>
      </w:r>
      <w:r>
        <w:t>架构</w:t>
      </w:r>
      <w:r>
        <w:rPr>
          <w:rFonts w:hint="eastAsia"/>
        </w:rPr>
        <w:t>单一</w:t>
      </w:r>
      <w:r>
        <w:t>，相对容易被攻破。</w:t>
      </w:r>
      <w:r>
        <w:rPr>
          <w:rFonts w:hint="eastAsia"/>
        </w:rPr>
        <w:t>同时，勒索</w:t>
      </w:r>
      <w:r>
        <w:t>软件以企业服务器为</w:t>
      </w:r>
      <w:r>
        <w:rPr>
          <w:rFonts w:hint="eastAsia"/>
        </w:rPr>
        <w:t>攻击</w:t>
      </w:r>
      <w:r>
        <w:t>目标，往往</w:t>
      </w:r>
      <w:r>
        <w:rPr>
          <w:rFonts w:hint="eastAsia"/>
        </w:rPr>
        <w:t>也</w:t>
      </w:r>
      <w:r>
        <w:t>更容易获得高额赎金。</w:t>
      </w:r>
      <w:r w:rsidRPr="00776054">
        <w:rPr>
          <w:rFonts w:hint="eastAsia"/>
        </w:rPr>
        <w:t>例如</w:t>
      </w:r>
      <w:r w:rsidRPr="00776054">
        <w:t>：</w:t>
      </w:r>
      <w:r w:rsidRPr="00776054">
        <w:rPr>
          <w:rFonts w:hint="eastAsia"/>
        </w:rPr>
        <w:t>针对</w:t>
      </w:r>
      <w:r w:rsidRPr="00776054">
        <w:rPr>
          <w:rFonts w:hint="eastAsia"/>
        </w:rPr>
        <w:t>Linux</w:t>
      </w:r>
      <w:r w:rsidRPr="00776054">
        <w:rPr>
          <w:rFonts w:hint="eastAsia"/>
        </w:rPr>
        <w:t>服务器的勒索软件</w:t>
      </w:r>
      <w:r w:rsidRPr="00776054">
        <w:rPr>
          <w:rFonts w:hint="eastAsia"/>
        </w:rPr>
        <w:t>Rrebus</w:t>
      </w:r>
      <w:r w:rsidRPr="00776054">
        <w:rPr>
          <w:rFonts w:hint="eastAsia"/>
        </w:rPr>
        <w:t>，虽然名气不大，却轻松从韩国</w:t>
      </w:r>
      <w:r w:rsidRPr="00776054">
        <w:rPr>
          <w:rFonts w:hint="eastAsia"/>
        </w:rPr>
        <w:t>Web</w:t>
      </w:r>
      <w:r w:rsidRPr="00776054">
        <w:rPr>
          <w:rFonts w:hint="eastAsia"/>
        </w:rPr>
        <w:t>托管公司</w:t>
      </w:r>
      <w:r w:rsidRPr="00776054">
        <w:rPr>
          <w:rFonts w:hint="eastAsia"/>
        </w:rPr>
        <w:t>Nayana</w:t>
      </w:r>
      <w:r w:rsidRPr="00776054">
        <w:rPr>
          <w:rFonts w:hint="eastAsia"/>
        </w:rPr>
        <w:t>收取了</w:t>
      </w:r>
      <w:r w:rsidRPr="00776054">
        <w:rPr>
          <w:rFonts w:hint="eastAsia"/>
        </w:rPr>
        <w:t>100</w:t>
      </w:r>
      <w:r w:rsidRPr="00776054">
        <w:rPr>
          <w:rFonts w:hint="eastAsia"/>
        </w:rPr>
        <w:t>万美元赎金，是震惊全球的永恒之蓝全部收入的</w:t>
      </w:r>
      <w:r w:rsidRPr="00776054">
        <w:rPr>
          <w:rFonts w:hint="eastAsia"/>
        </w:rPr>
        <w:t>7</w:t>
      </w:r>
      <w:r w:rsidRPr="00776054">
        <w:rPr>
          <w:rFonts w:hint="eastAsia"/>
        </w:rPr>
        <w:t>倍之多。</w:t>
      </w:r>
      <w:r w:rsidRPr="00776054">
        <w:rPr>
          <w:rFonts w:hint="eastAsia"/>
        </w:rPr>
        <w:t>Nayana</w:t>
      </w:r>
      <w:r w:rsidRPr="00776054">
        <w:rPr>
          <w:rFonts w:hint="eastAsia"/>
        </w:rPr>
        <w:t>所以屈服，是因为超</w:t>
      </w:r>
      <w:r w:rsidRPr="00776054">
        <w:rPr>
          <w:rFonts w:hint="eastAsia"/>
        </w:rPr>
        <w:t>150</w:t>
      </w:r>
      <w:r w:rsidRPr="00776054">
        <w:rPr>
          <w:rFonts w:hint="eastAsia"/>
        </w:rPr>
        <w:t>台服务器受到攻击，上面托管着</w:t>
      </w:r>
      <w:r w:rsidRPr="00776054">
        <w:rPr>
          <w:rFonts w:hint="eastAsia"/>
        </w:rPr>
        <w:t>3400</w:t>
      </w:r>
      <w:r w:rsidRPr="00776054">
        <w:rPr>
          <w:rFonts w:hint="eastAsia"/>
        </w:rPr>
        <w:t>多家中小企业客户的站点。这款勒索病毒的覆盖面有限，韩国几乎是唯一的重灾区。</w:t>
      </w:r>
    </w:p>
    <w:p w14:paraId="2161DCCD" w14:textId="328BFA45" w:rsidR="008F4859" w:rsidRPr="00FE0158" w:rsidRDefault="008F4859" w:rsidP="00FE0158">
      <w:pPr>
        <w:numPr>
          <w:ilvl w:val="0"/>
          <w:numId w:val="51"/>
        </w:numPr>
        <w:spacing w:beforeLines="50" w:before="156" w:afterLines="50" w:after="156"/>
        <w:outlineLvl w:val="1"/>
        <w:rPr>
          <w:rFonts w:eastAsia="黑体"/>
          <w:bCs/>
          <w:sz w:val="28"/>
          <w:szCs w:val="28"/>
        </w:rPr>
      </w:pPr>
      <w:bookmarkStart w:id="24" w:name="_Toc513739439"/>
      <w:r w:rsidRPr="00FE0158">
        <w:rPr>
          <w:rFonts w:eastAsia="黑体" w:hint="eastAsia"/>
          <w:bCs/>
          <w:sz w:val="28"/>
          <w:szCs w:val="28"/>
        </w:rPr>
        <w:t>针对关键信息基础设施的攻击</w:t>
      </w:r>
      <w:bookmarkEnd w:id="24"/>
    </w:p>
    <w:p w14:paraId="74A779D3" w14:textId="2F388BC6" w:rsidR="009A06E5" w:rsidRPr="00776054" w:rsidRDefault="00D11B11" w:rsidP="009A06E5">
      <w:pPr>
        <w:spacing w:afterLines="50" w:after="156"/>
        <w:ind w:firstLine="420"/>
      </w:pPr>
      <w:r>
        <w:rPr>
          <w:rFonts w:hint="eastAsia"/>
        </w:rPr>
        <w:t>传统</w:t>
      </w:r>
      <w:r>
        <w:t>的勒索软件攻击，大多是以高价值个人为攻击目标。而</w:t>
      </w:r>
      <w:r>
        <w:rPr>
          <w:rFonts w:hint="eastAsia"/>
        </w:rPr>
        <w:t>2017</w:t>
      </w:r>
      <w:r>
        <w:rPr>
          <w:rFonts w:hint="eastAsia"/>
        </w:rPr>
        <w:t>年</w:t>
      </w:r>
      <w:r>
        <w:t>以来，</w:t>
      </w:r>
      <w:r w:rsidR="004C60DA">
        <w:t>以</w:t>
      </w:r>
      <w:r w:rsidR="004C60DA">
        <w:rPr>
          <w:rFonts w:hint="eastAsia"/>
        </w:rPr>
        <w:t>WannaCry</w:t>
      </w:r>
      <w:r w:rsidR="00223D4F">
        <w:rPr>
          <w:rFonts w:hint="eastAsia"/>
        </w:rPr>
        <w:t>、</w:t>
      </w:r>
      <w:r w:rsidR="004C60DA">
        <w:rPr>
          <w:rFonts w:hint="eastAsia"/>
        </w:rPr>
        <w:t>类</w:t>
      </w:r>
      <w:r w:rsidR="00223D4F" w:rsidRPr="00776054">
        <w:t>Petya</w:t>
      </w:r>
      <w:r w:rsidR="00223D4F" w:rsidRPr="00776054">
        <w:rPr>
          <w:rFonts w:hint="eastAsia"/>
        </w:rPr>
        <w:t>为</w:t>
      </w:r>
      <w:r w:rsidR="00223D4F" w:rsidRPr="00776054">
        <w:t>代表的勒索</w:t>
      </w:r>
      <w:r w:rsidR="00223D4F" w:rsidRPr="00776054">
        <w:rPr>
          <w:rFonts w:hint="eastAsia"/>
        </w:rPr>
        <w:t>软件</w:t>
      </w:r>
      <w:r w:rsidR="00223D4F" w:rsidRPr="00776054">
        <w:t>，则是将关键信息基础设施作为了主要攻击目标</w:t>
      </w:r>
      <w:r w:rsidR="00223D4F" w:rsidRPr="00776054">
        <w:rPr>
          <w:rFonts w:hint="eastAsia"/>
        </w:rPr>
        <w:t>，</w:t>
      </w:r>
      <w:r w:rsidR="00223D4F" w:rsidRPr="00776054">
        <w:t>这在以往是从未出现过的严峻情况</w:t>
      </w:r>
      <w:r w:rsidR="00223D4F" w:rsidRPr="00776054">
        <w:rPr>
          <w:rFonts w:hint="eastAsia"/>
        </w:rPr>
        <w:t>。</w:t>
      </w:r>
      <w:r w:rsidR="00223D4F" w:rsidRPr="001D425C">
        <w:rPr>
          <w:rFonts w:hint="eastAsia"/>
        </w:rPr>
        <w:t>关键</w:t>
      </w:r>
      <w:r w:rsidR="00223D4F" w:rsidRPr="001D425C">
        <w:t>基础</w:t>
      </w:r>
      <w:r w:rsidR="00223D4F">
        <w:rPr>
          <w:rFonts w:hint="eastAsia"/>
        </w:rPr>
        <w:t>设施</w:t>
      </w:r>
      <w:r w:rsidR="00223D4F" w:rsidRPr="001D425C">
        <w:rPr>
          <w:rFonts w:hint="eastAsia"/>
        </w:rPr>
        <w:t>为社会生产和居民生活提供公共服务</w:t>
      </w:r>
      <w:r w:rsidR="00223D4F">
        <w:rPr>
          <w:rFonts w:hint="eastAsia"/>
        </w:rPr>
        <w:t>，</w:t>
      </w:r>
      <w:r w:rsidR="00223D4F" w:rsidRPr="001D425C">
        <w:rPr>
          <w:rFonts w:hint="eastAsia"/>
        </w:rPr>
        <w:t>保证国家或地区社会经济活动正常进行</w:t>
      </w:r>
      <w:r w:rsidR="00223D4F">
        <w:rPr>
          <w:rFonts w:hint="eastAsia"/>
        </w:rPr>
        <w:t>，其</w:t>
      </w:r>
      <w:r w:rsidR="00223D4F">
        <w:t>一旦被攻击将严重</w:t>
      </w:r>
      <w:r w:rsidR="00223D4F">
        <w:rPr>
          <w:rFonts w:hint="eastAsia"/>
        </w:rPr>
        <w:t>影响</w:t>
      </w:r>
      <w:r w:rsidR="00223D4F">
        <w:t>人们的日常生活</w:t>
      </w:r>
      <w:r w:rsidR="00223D4F">
        <w:rPr>
          <w:rFonts w:hint="eastAsia"/>
        </w:rPr>
        <w:t>，</w:t>
      </w:r>
      <w:r w:rsidR="00223D4F">
        <w:t>危害巨大。</w:t>
      </w:r>
    </w:p>
    <w:p w14:paraId="7A2E71A7" w14:textId="2CA8DA44" w:rsidR="00C52F85" w:rsidRPr="00FE0158" w:rsidRDefault="00C52F85" w:rsidP="00FE0158">
      <w:pPr>
        <w:numPr>
          <w:ilvl w:val="0"/>
          <w:numId w:val="51"/>
        </w:numPr>
        <w:spacing w:beforeLines="50" w:before="156" w:afterLines="50" w:after="156"/>
        <w:outlineLvl w:val="1"/>
        <w:rPr>
          <w:rFonts w:eastAsia="黑体"/>
          <w:bCs/>
          <w:sz w:val="28"/>
          <w:szCs w:val="28"/>
        </w:rPr>
      </w:pPr>
      <w:bookmarkStart w:id="25" w:name="_Toc513739440"/>
      <w:r w:rsidRPr="00FE0158">
        <w:rPr>
          <w:rFonts w:eastAsia="黑体" w:hint="eastAsia"/>
          <w:bCs/>
          <w:sz w:val="28"/>
          <w:szCs w:val="28"/>
        </w:rPr>
        <w:t>攻击</w:t>
      </w:r>
      <w:r w:rsidRPr="00FE0158">
        <w:rPr>
          <w:rFonts w:eastAsia="黑体"/>
          <w:bCs/>
          <w:sz w:val="28"/>
          <w:szCs w:val="28"/>
        </w:rPr>
        <w:t>目的</w:t>
      </w:r>
      <w:r w:rsidR="00546F44" w:rsidRPr="00FE0158">
        <w:rPr>
          <w:rFonts w:eastAsia="黑体" w:hint="eastAsia"/>
          <w:bCs/>
          <w:sz w:val="28"/>
          <w:szCs w:val="28"/>
        </w:rPr>
        <w:t>开始多样化</w:t>
      </w:r>
      <w:bookmarkEnd w:id="25"/>
    </w:p>
    <w:p w14:paraId="21FE57D3" w14:textId="5E93D8B1" w:rsidR="000214AE" w:rsidRPr="00776054" w:rsidRDefault="00952B99" w:rsidP="000214AE">
      <w:pPr>
        <w:spacing w:afterLines="50" w:after="156"/>
        <w:ind w:firstLine="420"/>
      </w:pPr>
      <w:r w:rsidRPr="00776054">
        <w:t>顾名思义</w:t>
      </w:r>
      <w:r w:rsidRPr="00776054">
        <w:rPr>
          <w:rFonts w:hint="eastAsia"/>
        </w:rPr>
        <w:t>，</w:t>
      </w:r>
      <w:r w:rsidR="00546F44" w:rsidRPr="00776054">
        <w:rPr>
          <w:rFonts w:hint="eastAsia"/>
        </w:rPr>
        <w:t>勒索</w:t>
      </w:r>
      <w:r w:rsidRPr="00776054">
        <w:t>软件</w:t>
      </w:r>
      <w:r w:rsidRPr="00776054">
        <w:rPr>
          <w:rFonts w:hint="eastAsia"/>
        </w:rPr>
        <w:t>自然</w:t>
      </w:r>
      <w:r w:rsidR="00546F44" w:rsidRPr="00776054">
        <w:t>就是要勒索钱财。</w:t>
      </w:r>
      <w:r w:rsidR="00546F44" w:rsidRPr="00776054">
        <w:rPr>
          <w:rFonts w:hint="eastAsia"/>
        </w:rPr>
        <w:t>但这种</w:t>
      </w:r>
      <w:r w:rsidR="00546F44" w:rsidRPr="00776054">
        <w:t>传统认知已经</w:t>
      </w:r>
      <w:r w:rsidRPr="00776054">
        <w:rPr>
          <w:rFonts w:hint="eastAsia"/>
        </w:rPr>
        <w:t>在</w:t>
      </w:r>
      <w:r w:rsidR="00546F44" w:rsidRPr="00776054">
        <w:rPr>
          <w:rFonts w:hint="eastAsia"/>
        </w:rPr>
        <w:t>2017</w:t>
      </w:r>
      <w:r w:rsidR="00546F44" w:rsidRPr="00776054">
        <w:rPr>
          <w:rFonts w:hint="eastAsia"/>
        </w:rPr>
        <w:t>年</w:t>
      </w:r>
      <w:r w:rsidR="00546F44" w:rsidRPr="00776054">
        <w:t>被打破。</w:t>
      </w:r>
      <w:r w:rsidRPr="00776054">
        <w:rPr>
          <w:rFonts w:hint="eastAsia"/>
        </w:rPr>
        <w:t>以网络破坏、组织破坏为目的的</w:t>
      </w:r>
      <w:r w:rsidR="004D7AC3" w:rsidRPr="00776054">
        <w:t>勒索</w:t>
      </w:r>
      <w:r w:rsidRPr="00776054">
        <w:rPr>
          <w:rFonts w:hint="eastAsia"/>
        </w:rPr>
        <w:t>软件</w:t>
      </w:r>
      <w:r w:rsidRPr="00776054">
        <w:t>已经出现并开始流行。</w:t>
      </w:r>
      <w:r w:rsidRPr="00776054">
        <w:rPr>
          <w:rFonts w:hint="eastAsia"/>
        </w:rPr>
        <w:t>其中</w:t>
      </w:r>
      <w:r w:rsidRPr="00776054">
        <w:t>最为典型的</w:t>
      </w:r>
      <w:r w:rsidRPr="00776054">
        <w:rPr>
          <w:rFonts w:hint="eastAsia"/>
        </w:rPr>
        <w:t>代表</w:t>
      </w:r>
      <w:r w:rsidRPr="00776054">
        <w:t>就是</w:t>
      </w:r>
      <w:r w:rsidRPr="00776054">
        <w:rPr>
          <w:rFonts w:hint="eastAsia"/>
        </w:rPr>
        <w:t>类</w:t>
      </w:r>
      <w:r w:rsidRPr="00776054">
        <w:t>Petya</w:t>
      </w:r>
      <w:r w:rsidRPr="00776054">
        <w:rPr>
          <w:rFonts w:hint="eastAsia"/>
        </w:rPr>
        <w:t>。</w:t>
      </w:r>
      <w:r w:rsidRPr="00776054">
        <w:t>与大多数勒索软件攻击不同，</w:t>
      </w:r>
      <w:r w:rsidRPr="00776054">
        <w:rPr>
          <w:rFonts w:hint="eastAsia"/>
        </w:rPr>
        <w:t>类</w:t>
      </w:r>
      <w:r w:rsidRPr="00776054">
        <w:t>Petya</w:t>
      </w:r>
      <w:r w:rsidRPr="00776054">
        <w:t>的代码不是为了向受害者勒索金钱，而是要摧毁一切</w:t>
      </w:r>
      <w:r w:rsidRPr="00776054">
        <w:rPr>
          <w:rFonts w:hint="eastAsia"/>
        </w:rPr>
        <w:t>。类</w:t>
      </w:r>
      <w:r w:rsidRPr="00776054">
        <w:t>P</w:t>
      </w:r>
      <w:r w:rsidRPr="00776054">
        <w:rPr>
          <w:rFonts w:hint="eastAsia"/>
        </w:rPr>
        <w:t>etya</w:t>
      </w:r>
      <w:r w:rsidRPr="00776054">
        <w:rPr>
          <w:rFonts w:hint="eastAsia"/>
        </w:rPr>
        <w:t>病毒</w:t>
      </w:r>
      <w:r w:rsidRPr="00776054">
        <w:t>的</w:t>
      </w:r>
      <w:r w:rsidRPr="00776054">
        <w:rPr>
          <w:rFonts w:hint="eastAsia"/>
        </w:rPr>
        <w:t>主要攻击</w:t>
      </w:r>
      <w:r w:rsidRPr="00776054">
        <w:t>目的就</w:t>
      </w:r>
      <w:r w:rsidRPr="00776054">
        <w:rPr>
          <w:rFonts w:hint="eastAsia"/>
        </w:rPr>
        <w:t>是为了破坏数据而不是获得金钱。</w:t>
      </w:r>
      <w:r w:rsidR="000214AE">
        <w:rPr>
          <w:rFonts w:hint="eastAsia"/>
        </w:rPr>
        <w:t>此外</w:t>
      </w:r>
      <w:r w:rsidR="000214AE">
        <w:t>，</w:t>
      </w:r>
      <w:r w:rsidR="004A21C2">
        <w:rPr>
          <w:rFonts w:hint="eastAsia"/>
        </w:rPr>
        <w:t>以</w:t>
      </w:r>
      <w:r w:rsidR="004A21C2" w:rsidRPr="006A0BCA">
        <w:rPr>
          <w:rFonts w:hint="eastAsia"/>
        </w:rPr>
        <w:t>Spora</w:t>
      </w:r>
      <w:r w:rsidR="004A21C2">
        <w:rPr>
          <w:rFonts w:hint="eastAsia"/>
        </w:rPr>
        <w:t>为</w:t>
      </w:r>
      <w:r w:rsidR="004A21C2">
        <w:t>代表的</w:t>
      </w:r>
      <w:r w:rsidR="004A21C2">
        <w:rPr>
          <w:rFonts w:hint="eastAsia"/>
        </w:rPr>
        <w:t>窃密</w:t>
      </w:r>
      <w:r w:rsidR="004A21C2">
        <w:t>型</w:t>
      </w:r>
      <w:r w:rsidR="004A21C2" w:rsidRPr="006A0BCA">
        <w:rPr>
          <w:rFonts w:hint="eastAsia"/>
        </w:rPr>
        <w:t>勒索软件</w:t>
      </w:r>
      <w:r w:rsidR="004A21C2">
        <w:rPr>
          <w:rFonts w:hint="eastAsia"/>
        </w:rPr>
        <w:t>在加密</w:t>
      </w:r>
      <w:r w:rsidR="004A21C2">
        <w:t>用户</w:t>
      </w:r>
      <w:r w:rsidR="004A21C2">
        <w:rPr>
          <w:rFonts w:hint="eastAsia"/>
        </w:rPr>
        <w:t>文档</w:t>
      </w:r>
      <w:r w:rsidR="004A21C2">
        <w:t>时</w:t>
      </w:r>
      <w:r w:rsidR="004A21C2">
        <w:rPr>
          <w:rFonts w:hint="eastAsia"/>
        </w:rPr>
        <w:t>，</w:t>
      </w:r>
      <w:r w:rsidR="004A21C2">
        <w:t>还会窃取</w:t>
      </w:r>
      <w:r w:rsidR="004A21C2">
        <w:rPr>
          <w:rFonts w:hint="eastAsia"/>
        </w:rPr>
        <w:t>用户</w:t>
      </w:r>
      <w:r w:rsidR="004A21C2">
        <w:t>账号密码</w:t>
      </w:r>
      <w:r w:rsidR="004A21C2">
        <w:rPr>
          <w:rFonts w:hint="eastAsia"/>
        </w:rPr>
        <w:t>和</w:t>
      </w:r>
      <w:r w:rsidR="004A21C2">
        <w:t>键盘输入等信息，属于</w:t>
      </w:r>
      <w:r w:rsidR="004A21C2">
        <w:rPr>
          <w:rFonts w:hint="eastAsia"/>
        </w:rPr>
        <w:t>功能</w:t>
      </w:r>
      <w:r w:rsidR="004A21C2">
        <w:t>复合型勒索软件</w:t>
      </w:r>
      <w:r w:rsidR="004A21C2">
        <w:rPr>
          <w:rFonts w:hint="eastAsia"/>
        </w:rPr>
        <w:t>。</w:t>
      </w:r>
    </w:p>
    <w:p w14:paraId="342181EA" w14:textId="198266E1" w:rsidR="000214AE" w:rsidRDefault="00952B99" w:rsidP="00776054">
      <w:pPr>
        <w:spacing w:afterLines="50" w:after="156"/>
        <w:ind w:firstLine="420"/>
      </w:pPr>
      <w:r w:rsidRPr="00776054">
        <w:rPr>
          <w:rFonts w:hint="eastAsia"/>
        </w:rPr>
        <w:t>这</w:t>
      </w:r>
      <w:r w:rsidR="004A21C2">
        <w:rPr>
          <w:rFonts w:hint="eastAsia"/>
        </w:rPr>
        <w:t>些</w:t>
      </w:r>
      <w:r w:rsidRPr="00776054">
        <w:rPr>
          <w:rFonts w:hint="eastAsia"/>
        </w:rPr>
        <w:t>不</w:t>
      </w:r>
      <w:r w:rsidR="004A21C2">
        <w:rPr>
          <w:rFonts w:hint="eastAsia"/>
        </w:rPr>
        <w:t>仅</w:t>
      </w:r>
      <w:r w:rsidRPr="00776054">
        <w:rPr>
          <w:rFonts w:hint="eastAsia"/>
        </w:rPr>
        <w:t>以“</w:t>
      </w:r>
      <w:r w:rsidRPr="00776054">
        <w:t>勒索</w:t>
      </w:r>
      <w:r w:rsidRPr="00776054">
        <w:rPr>
          <w:rFonts w:hint="eastAsia"/>
        </w:rPr>
        <w:t>”</w:t>
      </w:r>
      <w:r w:rsidRPr="00776054">
        <w:t>为目的的</w:t>
      </w:r>
      <w:r w:rsidRPr="00776054">
        <w:rPr>
          <w:rFonts w:hint="eastAsia"/>
        </w:rPr>
        <w:t>“</w:t>
      </w:r>
      <w:r w:rsidRPr="00776054">
        <w:t>勒索软件</w:t>
      </w:r>
      <w:r w:rsidRPr="00776054">
        <w:rPr>
          <w:rFonts w:hint="eastAsia"/>
        </w:rPr>
        <w:t>”，</w:t>
      </w:r>
      <w:r w:rsidRPr="00776054">
        <w:t>实际上只是</w:t>
      </w:r>
      <w:r w:rsidR="004A21C2">
        <w:rPr>
          <w:rFonts w:hint="eastAsia"/>
        </w:rPr>
        <w:t>结合</w:t>
      </w:r>
      <w:r w:rsidRPr="00776054">
        <w:t>了</w:t>
      </w:r>
      <w:r w:rsidRPr="00776054">
        <w:rPr>
          <w:rFonts w:hint="eastAsia"/>
        </w:rPr>
        <w:t>传统</w:t>
      </w:r>
      <w:r w:rsidRPr="00776054">
        <w:t>勒索</w:t>
      </w:r>
      <w:r w:rsidRPr="00776054">
        <w:rPr>
          <w:rFonts w:hint="eastAsia"/>
        </w:rPr>
        <w:t>软件对文件进行</w:t>
      </w:r>
      <w:r w:rsidRPr="00776054">
        <w:t>加密</w:t>
      </w:r>
      <w:r w:rsidRPr="00776054">
        <w:rPr>
          <w:rFonts w:hint="eastAsia"/>
        </w:rPr>
        <w:t>的技术方法来</w:t>
      </w:r>
      <w:r w:rsidRPr="00776054">
        <w:t>实现</w:t>
      </w:r>
      <w:r w:rsidRPr="00776054">
        <w:rPr>
          <w:rFonts w:hint="eastAsia"/>
        </w:rPr>
        <w:t>其</w:t>
      </w:r>
      <w:r w:rsidRPr="00776054">
        <w:t>数据破坏</w:t>
      </w:r>
      <w:r w:rsidR="004A21C2">
        <w:rPr>
          <w:rFonts w:hint="eastAsia"/>
        </w:rPr>
        <w:t>、</w:t>
      </w:r>
      <w:r w:rsidR="004A21C2">
        <w:t>信息窃取</w:t>
      </w:r>
      <w:r w:rsidRPr="00776054">
        <w:t>等</w:t>
      </w:r>
      <w:r w:rsidRPr="00776054">
        <w:rPr>
          <w:rFonts w:hint="eastAsia"/>
        </w:rPr>
        <w:t>其他</w:t>
      </w:r>
      <w:r w:rsidRPr="00776054">
        <w:t>攻击目的</w:t>
      </w:r>
      <w:r w:rsidRPr="00776054">
        <w:rPr>
          <w:rFonts w:hint="eastAsia"/>
        </w:rPr>
        <w:t>。</w:t>
      </w:r>
      <w:r w:rsidRPr="00776054">
        <w:t>相比</w:t>
      </w:r>
      <w:r w:rsidR="005558F6">
        <w:rPr>
          <w:rFonts w:hint="eastAsia"/>
        </w:rPr>
        <w:t>于</w:t>
      </w:r>
      <w:r w:rsidRPr="00776054">
        <w:t>勒索金钱，</w:t>
      </w:r>
      <w:r w:rsidRPr="00776054">
        <w:rPr>
          <w:rFonts w:hint="eastAsia"/>
        </w:rPr>
        <w:t>这种攻击将给对手带来更大的破坏和更大的威胁。这不仅会引发网络犯罪“商业模式”的新变种，而且</w:t>
      </w:r>
      <w:r w:rsidR="004A21C2">
        <w:rPr>
          <w:rFonts w:hint="eastAsia"/>
        </w:rPr>
        <w:t>会</w:t>
      </w:r>
      <w:r w:rsidRPr="00776054">
        <w:rPr>
          <w:rFonts w:hint="eastAsia"/>
        </w:rPr>
        <w:t>反过来</w:t>
      </w:r>
      <w:r w:rsidRPr="00776054">
        <w:t>刺激</w:t>
      </w:r>
      <w:r w:rsidRPr="00776054">
        <w:rPr>
          <w:rFonts w:hint="eastAsia"/>
        </w:rPr>
        <w:t>网络保险市场的进一步扩张。</w:t>
      </w:r>
    </w:p>
    <w:p w14:paraId="700A31F2" w14:textId="31E1C299" w:rsidR="009A06E5" w:rsidRPr="00FE0158" w:rsidRDefault="009A06E5" w:rsidP="00FE0158">
      <w:pPr>
        <w:numPr>
          <w:ilvl w:val="0"/>
          <w:numId w:val="51"/>
        </w:numPr>
        <w:spacing w:beforeLines="50" w:before="156" w:afterLines="50" w:after="156"/>
        <w:outlineLvl w:val="1"/>
        <w:rPr>
          <w:rFonts w:eastAsia="黑体"/>
          <w:bCs/>
          <w:sz w:val="28"/>
          <w:szCs w:val="28"/>
        </w:rPr>
      </w:pPr>
      <w:bookmarkStart w:id="26" w:name="_Toc513739441"/>
      <w:r w:rsidRPr="00FE0158">
        <w:rPr>
          <w:rFonts w:eastAsia="黑体" w:hint="eastAsia"/>
          <w:bCs/>
          <w:sz w:val="28"/>
          <w:szCs w:val="28"/>
        </w:rPr>
        <w:t>勒索</w:t>
      </w:r>
      <w:r w:rsidRPr="00FE0158">
        <w:rPr>
          <w:rFonts w:eastAsia="黑体"/>
          <w:bCs/>
          <w:sz w:val="28"/>
          <w:szCs w:val="28"/>
        </w:rPr>
        <w:t>软件平台</w:t>
      </w:r>
      <w:r w:rsidRPr="00FE0158">
        <w:rPr>
          <w:rFonts w:eastAsia="黑体" w:hint="eastAsia"/>
          <w:bCs/>
          <w:sz w:val="28"/>
          <w:szCs w:val="28"/>
        </w:rPr>
        <w:t>化运营</w:t>
      </w:r>
      <w:bookmarkEnd w:id="26"/>
    </w:p>
    <w:p w14:paraId="3280828D" w14:textId="4F4784C8" w:rsidR="00E0053A" w:rsidRDefault="00E0053A" w:rsidP="001866AF">
      <w:pPr>
        <w:spacing w:afterLines="50" w:after="156"/>
        <w:ind w:firstLineChars="202" w:firstLine="424"/>
      </w:pPr>
      <w:r>
        <w:rPr>
          <w:rFonts w:hint="eastAsia"/>
        </w:rPr>
        <w:t>2017</w:t>
      </w:r>
      <w:r>
        <w:rPr>
          <w:rFonts w:hint="eastAsia"/>
        </w:rPr>
        <w:t>年</w:t>
      </w:r>
      <w:r w:rsidR="00D11B11">
        <w:t>以来</w:t>
      </w:r>
      <w:r>
        <w:rPr>
          <w:rFonts w:hint="eastAsia"/>
        </w:rPr>
        <w:t>，勒索软件已经不再是黑客单打独斗的产物，而是做成平台化的上市服务，形成了一个完整的产业链条。在勒索软件服务平台上，勒索软件的核心技术已经直接打包封装好了，小黑客直接购买调用其服务，即可得到一个完整的勒索软件。这种勒索软件的生成模式我们称其为</w:t>
      </w:r>
      <w:r>
        <w:rPr>
          <w:rFonts w:hint="eastAsia"/>
        </w:rPr>
        <w:t>RaaS</w:t>
      </w:r>
      <w:r>
        <w:rPr>
          <w:rFonts w:hint="eastAsia"/>
        </w:rPr>
        <w:t>服务，而黑市中一般用“</w:t>
      </w:r>
      <w:r>
        <w:rPr>
          <w:rFonts w:hint="eastAsia"/>
        </w:rPr>
        <w:t>Satan Ransomware</w:t>
      </w:r>
      <w:r>
        <w:rPr>
          <w:rFonts w:hint="eastAsia"/>
        </w:rPr>
        <w:t>（撒旦勒索软件）”来指代由</w:t>
      </w:r>
      <w:r>
        <w:rPr>
          <w:rFonts w:hint="eastAsia"/>
        </w:rPr>
        <w:t>RaaS</w:t>
      </w:r>
      <w:r>
        <w:rPr>
          <w:rFonts w:hint="eastAsia"/>
        </w:rPr>
        <w:t>服务生成的勒索软件。</w:t>
      </w:r>
    </w:p>
    <w:p w14:paraId="07B2AB4F" w14:textId="071D1EBD" w:rsidR="00E0053A" w:rsidRDefault="00E0053A" w:rsidP="001866AF">
      <w:pPr>
        <w:spacing w:afterLines="50" w:after="156"/>
        <w:ind w:firstLine="420"/>
      </w:pPr>
      <w:r>
        <w:rPr>
          <w:rFonts w:hint="eastAsia"/>
        </w:rPr>
        <w:lastRenderedPageBreak/>
        <w:t>RaaS</w:t>
      </w:r>
      <w:r>
        <w:rPr>
          <w:rFonts w:hint="eastAsia"/>
        </w:rPr>
        <w:t>服务允许任何犯罪者注册一个帐户，并创建自己定制版本的撒旦勒索软件。一旦勒索软件被创建，那么犯罪分子将决定如何分发勒索软件，而</w:t>
      </w:r>
      <w:r>
        <w:rPr>
          <w:rFonts w:hint="eastAsia"/>
        </w:rPr>
        <w:t>RaaS</w:t>
      </w:r>
      <w:r>
        <w:rPr>
          <w:rFonts w:hint="eastAsia"/>
        </w:rPr>
        <w:t>服务平台将处理赎金支付和增加新功能。对于这项服务，</w:t>
      </w:r>
      <w:r>
        <w:rPr>
          <w:rFonts w:hint="eastAsia"/>
        </w:rPr>
        <w:t>RaaS</w:t>
      </w:r>
      <w:r>
        <w:rPr>
          <w:rFonts w:hint="eastAsia"/>
        </w:rPr>
        <w:t>服务平台的开发者将收取受害者所支付赎金的</w:t>
      </w:r>
      <w:r>
        <w:rPr>
          <w:rFonts w:hint="eastAsia"/>
        </w:rPr>
        <w:t>30</w:t>
      </w:r>
      <w:r>
        <w:rPr>
          <w:rFonts w:hint="eastAsia"/>
        </w:rPr>
        <w:t>％，购买</w:t>
      </w:r>
      <w:r>
        <w:rPr>
          <w:rFonts w:hint="eastAsia"/>
        </w:rPr>
        <w:t>RaaS</w:t>
      </w:r>
      <w:r>
        <w:rPr>
          <w:rFonts w:hint="eastAsia"/>
        </w:rPr>
        <w:t>服务者将获取剩余</w:t>
      </w:r>
      <w:r>
        <w:rPr>
          <w:rFonts w:hint="eastAsia"/>
        </w:rPr>
        <w:t>70</w:t>
      </w:r>
      <w:r>
        <w:rPr>
          <w:rFonts w:hint="eastAsia"/>
        </w:rPr>
        <w:t>％的赎金。</w:t>
      </w:r>
    </w:p>
    <w:p w14:paraId="0823A817" w14:textId="2D30C6CE" w:rsidR="009A06E5" w:rsidRPr="00FE0158" w:rsidRDefault="009A06E5" w:rsidP="00FE0158">
      <w:pPr>
        <w:numPr>
          <w:ilvl w:val="0"/>
          <w:numId w:val="51"/>
        </w:numPr>
        <w:spacing w:beforeLines="50" w:before="156" w:afterLines="50" w:after="156"/>
        <w:outlineLvl w:val="1"/>
        <w:rPr>
          <w:rFonts w:eastAsia="黑体"/>
          <w:bCs/>
          <w:sz w:val="28"/>
          <w:szCs w:val="28"/>
        </w:rPr>
      </w:pPr>
      <w:bookmarkStart w:id="27" w:name="_Toc513739442"/>
      <w:r w:rsidRPr="00FE0158">
        <w:rPr>
          <w:rFonts w:eastAsia="黑体" w:hint="eastAsia"/>
          <w:bCs/>
          <w:sz w:val="28"/>
          <w:szCs w:val="28"/>
        </w:rPr>
        <w:t>境外</w:t>
      </w:r>
      <w:r w:rsidRPr="00FE0158">
        <w:rPr>
          <w:rFonts w:eastAsia="黑体"/>
          <w:bCs/>
          <w:sz w:val="28"/>
          <w:szCs w:val="28"/>
        </w:rPr>
        <w:t>攻击</w:t>
      </w:r>
      <w:r w:rsidRPr="00FE0158">
        <w:rPr>
          <w:rFonts w:eastAsia="黑体" w:hint="eastAsia"/>
          <w:bCs/>
          <w:sz w:val="28"/>
          <w:szCs w:val="28"/>
        </w:rPr>
        <w:t>者多于</w:t>
      </w:r>
      <w:r w:rsidRPr="00FE0158">
        <w:rPr>
          <w:rFonts w:eastAsia="黑体"/>
          <w:bCs/>
          <w:sz w:val="28"/>
          <w:szCs w:val="28"/>
        </w:rPr>
        <w:t>境内攻击</w:t>
      </w:r>
      <w:r w:rsidRPr="00FE0158">
        <w:rPr>
          <w:rFonts w:eastAsia="黑体" w:hint="eastAsia"/>
          <w:bCs/>
          <w:sz w:val="28"/>
          <w:szCs w:val="28"/>
        </w:rPr>
        <w:t>者</w:t>
      </w:r>
      <w:bookmarkEnd w:id="27"/>
    </w:p>
    <w:p w14:paraId="3F90DFA6" w14:textId="4B111961" w:rsidR="00DF73ED" w:rsidRPr="001D1238" w:rsidRDefault="00EA3334" w:rsidP="001866AF">
      <w:pPr>
        <w:spacing w:afterLines="50" w:after="156"/>
        <w:ind w:firstLineChars="202" w:firstLine="424"/>
      </w:pPr>
      <w:r>
        <w:rPr>
          <w:rFonts w:hint="eastAsia"/>
        </w:rPr>
        <w:t>2017</w:t>
      </w:r>
      <w:r>
        <w:rPr>
          <w:rFonts w:hint="eastAsia"/>
        </w:rPr>
        <w:t>年</w:t>
      </w:r>
      <w:r>
        <w:t>，</w:t>
      </w:r>
      <w:r w:rsidR="004C60DA">
        <w:rPr>
          <w:rFonts w:hint="eastAsia"/>
        </w:rPr>
        <w:t>勒索软件</w:t>
      </w:r>
      <w:r>
        <w:rPr>
          <w:rFonts w:hint="eastAsia"/>
        </w:rPr>
        <w:t>的</w:t>
      </w:r>
      <w:r w:rsidR="004C60DA">
        <w:t>攻击</w:t>
      </w:r>
      <w:r>
        <w:rPr>
          <w:rFonts w:hint="eastAsia"/>
        </w:rPr>
        <w:t>源头</w:t>
      </w:r>
      <w:r w:rsidR="004C60DA">
        <w:t>以</w:t>
      </w:r>
      <w:r w:rsidR="004C60DA">
        <w:rPr>
          <w:rFonts w:hint="eastAsia"/>
        </w:rPr>
        <w:t>境外为主。</w:t>
      </w:r>
      <w:r w:rsidR="004C60DA" w:rsidRPr="001D425C">
        <w:rPr>
          <w:rFonts w:hint="eastAsia"/>
        </w:rPr>
        <w:t>绝大多数</w:t>
      </w:r>
      <w:r w:rsidR="004C60DA">
        <w:rPr>
          <w:rFonts w:hint="eastAsia"/>
        </w:rPr>
        <w:t>的勒索软件</w:t>
      </w:r>
      <w:r w:rsidR="004C60DA" w:rsidRPr="001D425C">
        <w:rPr>
          <w:rFonts w:hint="eastAsia"/>
        </w:rPr>
        <w:t>攻击者基本</w:t>
      </w:r>
      <w:r w:rsidR="004C60DA" w:rsidRPr="001D425C">
        <w:t>都</w:t>
      </w:r>
      <w:r w:rsidR="004C60DA" w:rsidRPr="001D425C">
        <w:rPr>
          <w:rFonts w:hint="eastAsia"/>
        </w:rPr>
        <w:t>是境外</w:t>
      </w:r>
      <w:r w:rsidR="004C60DA" w:rsidRPr="001D425C">
        <w:t>攻击者，国内</w:t>
      </w:r>
      <w:r w:rsidR="004C60DA" w:rsidRPr="001D425C">
        <w:rPr>
          <w:rFonts w:hint="eastAsia"/>
        </w:rPr>
        <w:t>攻击者</w:t>
      </w:r>
      <w:r w:rsidR="004C60DA" w:rsidRPr="001D425C">
        <w:t>较少</w:t>
      </w:r>
      <w:r w:rsidR="004C60DA">
        <w:rPr>
          <w:rFonts w:hint="eastAsia"/>
        </w:rPr>
        <w:t>，而且国内</w:t>
      </w:r>
      <w:r w:rsidR="004C60DA">
        <w:t>攻击者</w:t>
      </w:r>
      <w:r w:rsidR="004C60DA" w:rsidRPr="001D425C">
        <w:rPr>
          <w:rFonts w:hint="eastAsia"/>
        </w:rPr>
        <w:t>技术水平也相对</w:t>
      </w:r>
      <w:r w:rsidR="004C60DA" w:rsidRPr="001D425C">
        <w:t>较低，制作水平也不高</w:t>
      </w:r>
      <w:r w:rsidR="004C60DA" w:rsidRPr="001D425C">
        <w:rPr>
          <w:rFonts w:hint="eastAsia"/>
        </w:rPr>
        <w:t>。有些</w:t>
      </w:r>
      <w:r>
        <w:rPr>
          <w:rFonts w:hint="eastAsia"/>
        </w:rPr>
        <w:t>国内</w:t>
      </w:r>
      <w:r>
        <w:t>攻击者</w:t>
      </w:r>
      <w:r>
        <w:rPr>
          <w:rFonts w:hint="eastAsia"/>
        </w:rPr>
        <w:t>编写的</w:t>
      </w:r>
      <w:r>
        <w:t>勒索软件</w:t>
      </w:r>
      <w:r w:rsidR="004C60DA" w:rsidRPr="001D425C">
        <w:rPr>
          <w:rFonts w:hint="eastAsia"/>
        </w:rPr>
        <w:t>程序</w:t>
      </w:r>
      <w:r w:rsidR="004C60DA">
        <w:rPr>
          <w:rFonts w:hint="eastAsia"/>
        </w:rPr>
        <w:t>甚至</w:t>
      </w:r>
      <w:r>
        <w:rPr>
          <w:rFonts w:hint="eastAsia"/>
        </w:rPr>
        <w:t>存在很多</w:t>
      </w:r>
      <w:r w:rsidR="004C60DA" w:rsidRPr="001D425C">
        <w:rPr>
          <w:rFonts w:hint="eastAsia"/>
        </w:rPr>
        <w:t>漏洞，</w:t>
      </w:r>
      <w:r>
        <w:rPr>
          <w:rFonts w:hint="eastAsia"/>
        </w:rPr>
        <w:t>因此</w:t>
      </w:r>
      <w:r>
        <w:t>也比较容易被破解。</w:t>
      </w:r>
      <w:r w:rsidR="004C60DA">
        <w:rPr>
          <w:rFonts w:hint="eastAsia"/>
        </w:rPr>
        <w:t>比如</w:t>
      </w:r>
      <w:r w:rsidR="004C60DA">
        <w:t>：</w:t>
      </w:r>
      <w:r w:rsidR="004C60DA" w:rsidRPr="002D5216">
        <w:rPr>
          <w:rFonts w:hint="eastAsia"/>
        </w:rPr>
        <w:t>MCR</w:t>
      </w:r>
      <w:r w:rsidR="004C60DA" w:rsidRPr="002D5216">
        <w:rPr>
          <w:rFonts w:hint="eastAsia"/>
        </w:rPr>
        <w:t>勒索病毒</w:t>
      </w:r>
      <w:r w:rsidR="004C60DA">
        <w:rPr>
          <w:rFonts w:hint="eastAsia"/>
        </w:rPr>
        <w:t>，</w:t>
      </w:r>
      <w:r>
        <w:rPr>
          <w:rFonts w:hint="eastAsia"/>
        </w:rPr>
        <w:t>我们</w:t>
      </w:r>
      <w:r w:rsidR="004C60DA">
        <w:t>可以</w:t>
      </w:r>
      <w:r w:rsidR="004C60DA">
        <w:rPr>
          <w:rFonts w:hint="eastAsia"/>
        </w:rPr>
        <w:t>直接获取</w:t>
      </w:r>
      <w:r w:rsidR="004D7AC3">
        <w:t>到</w:t>
      </w:r>
      <w:r w:rsidR="004D7AC3">
        <w:rPr>
          <w:rFonts w:hint="eastAsia"/>
        </w:rPr>
        <w:t>密钥</w:t>
      </w:r>
      <w:r w:rsidR="004C60DA">
        <w:t>从而</w:t>
      </w:r>
      <w:r w:rsidR="004C60DA">
        <w:rPr>
          <w:rFonts w:hint="eastAsia"/>
        </w:rPr>
        <w:t>恢复文件</w:t>
      </w:r>
      <w:r w:rsidR="004C60DA">
        <w:t>。</w:t>
      </w:r>
    </w:p>
    <w:p w14:paraId="17493945" w14:textId="60ADAE85" w:rsidR="004C2CB7" w:rsidRPr="0040691D" w:rsidRDefault="00074C34" w:rsidP="0040691D">
      <w:pPr>
        <w:widowControl/>
        <w:jc w:val="left"/>
      </w:pPr>
      <w:bookmarkStart w:id="28" w:name="_Toc470527132"/>
      <w:r w:rsidRPr="001D1238">
        <w:rPr>
          <w:rFonts w:eastAsia="微软雅黑"/>
          <w:sz w:val="24"/>
        </w:rPr>
        <w:br w:type="page"/>
      </w:r>
      <w:bookmarkStart w:id="29" w:name="_Toc497816274"/>
      <w:bookmarkStart w:id="30" w:name="_Toc497816269"/>
      <w:bookmarkEnd w:id="28"/>
      <w:r w:rsidR="00182A50" w:rsidRPr="001D1238">
        <w:lastRenderedPageBreak/>
        <w:br w:type="page"/>
      </w:r>
    </w:p>
    <w:p w14:paraId="046DFDCB" w14:textId="5BE71EBA" w:rsidR="0036635A" w:rsidRPr="001D1238" w:rsidRDefault="0036635A" w:rsidP="0036635A">
      <w:pPr>
        <w:numPr>
          <w:ilvl w:val="0"/>
          <w:numId w:val="1"/>
        </w:numPr>
        <w:spacing w:beforeLines="50" w:before="156" w:afterLines="150" w:after="468"/>
        <w:ind w:left="743" w:hanging="743"/>
        <w:jc w:val="center"/>
        <w:outlineLvl w:val="0"/>
        <w:rPr>
          <w:rFonts w:eastAsia="微软雅黑"/>
          <w:sz w:val="32"/>
        </w:rPr>
      </w:pPr>
      <w:bookmarkStart w:id="31" w:name="_Toc513739443"/>
      <w:r w:rsidRPr="001D1238">
        <w:rPr>
          <w:rFonts w:eastAsia="微软雅黑" w:hint="eastAsia"/>
          <w:sz w:val="32"/>
        </w:rPr>
        <w:lastRenderedPageBreak/>
        <w:t>勒索软件趋势预测</w:t>
      </w:r>
      <w:bookmarkEnd w:id="31"/>
    </w:p>
    <w:p w14:paraId="05A7188A" w14:textId="47267743" w:rsidR="008B7253" w:rsidRDefault="008B7253" w:rsidP="0036635A">
      <w:pPr>
        <w:spacing w:after="156"/>
        <w:ind w:firstLineChars="202" w:firstLine="424"/>
        <w:jc w:val="left"/>
      </w:pPr>
      <w:r>
        <w:rPr>
          <w:rFonts w:hint="eastAsia"/>
        </w:rPr>
        <w:t>2017</w:t>
      </w:r>
      <w:r>
        <w:rPr>
          <w:rFonts w:hint="eastAsia"/>
        </w:rPr>
        <w:t>年</w:t>
      </w:r>
      <w:r w:rsidR="00FE0158">
        <w:t>以来</w:t>
      </w:r>
      <w:r>
        <w:t>，勒索软件的攻击</w:t>
      </w:r>
      <w:r>
        <w:rPr>
          <w:rFonts w:hint="eastAsia"/>
        </w:rPr>
        <w:t>形式</w:t>
      </w:r>
      <w:r>
        <w:t>和攻击目标都已经发生了很大的变化。本章</w:t>
      </w:r>
      <w:r>
        <w:rPr>
          <w:rFonts w:hint="eastAsia"/>
        </w:rPr>
        <w:t>将</w:t>
      </w:r>
      <w:r>
        <w:t>给出我们对</w:t>
      </w:r>
      <w:r w:rsidR="00FE0158">
        <w:rPr>
          <w:rFonts w:hint="eastAsia"/>
        </w:rPr>
        <w:t>未来</w:t>
      </w:r>
      <w:r>
        <w:t>勒索软件攻击趋势的预测。</w:t>
      </w:r>
    </w:p>
    <w:p w14:paraId="50D1CC23" w14:textId="77777777" w:rsidR="0036635A" w:rsidRPr="001D1238" w:rsidRDefault="0036635A" w:rsidP="00E3502E">
      <w:pPr>
        <w:numPr>
          <w:ilvl w:val="0"/>
          <w:numId w:val="17"/>
        </w:numPr>
        <w:spacing w:beforeLines="50" w:before="156" w:afterLines="50" w:after="156"/>
        <w:outlineLvl w:val="1"/>
        <w:rPr>
          <w:rFonts w:eastAsia="黑体"/>
          <w:bCs/>
          <w:sz w:val="28"/>
          <w:szCs w:val="28"/>
        </w:rPr>
      </w:pPr>
      <w:bookmarkStart w:id="32" w:name="_Toc513739444"/>
      <w:r w:rsidRPr="001D1238">
        <w:rPr>
          <w:rFonts w:eastAsia="黑体" w:hint="eastAsia"/>
          <w:bCs/>
          <w:sz w:val="28"/>
          <w:szCs w:val="28"/>
        </w:rPr>
        <w:t>整体态势</w:t>
      </w:r>
      <w:bookmarkEnd w:id="32"/>
    </w:p>
    <w:p w14:paraId="1B914531" w14:textId="77777777" w:rsidR="0036635A" w:rsidRPr="001D1238" w:rsidRDefault="0036635A" w:rsidP="00E3502E">
      <w:pPr>
        <w:pStyle w:val="3"/>
        <w:keepNext w:val="0"/>
        <w:keepLines w:val="0"/>
        <w:numPr>
          <w:ilvl w:val="0"/>
          <w:numId w:val="35"/>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勒索软件的质量和数量将不断攀升</w:t>
      </w:r>
    </w:p>
    <w:p w14:paraId="2F18208C" w14:textId="48FC586F" w:rsidR="0036635A" w:rsidRPr="001D1238" w:rsidRDefault="0036635A" w:rsidP="006A0BCA">
      <w:pPr>
        <w:spacing w:afterLines="50" w:after="156"/>
        <w:ind w:firstLine="420"/>
      </w:pPr>
      <w:r w:rsidRPr="001D1238">
        <w:rPr>
          <w:rFonts w:hint="eastAsia"/>
        </w:rPr>
        <w:t>2017</w:t>
      </w:r>
      <w:r w:rsidRPr="001D1238">
        <w:rPr>
          <w:rFonts w:hint="eastAsia"/>
        </w:rPr>
        <w:t>年勒索软件在暗网上获得规模性增长，相关产品销售额高达</w:t>
      </w:r>
      <w:r w:rsidRPr="001D1238">
        <w:rPr>
          <w:rFonts w:hint="eastAsia"/>
        </w:rPr>
        <w:t>623</w:t>
      </w:r>
      <w:r w:rsidRPr="001D1238">
        <w:rPr>
          <w:rFonts w:hint="eastAsia"/>
        </w:rPr>
        <w:t>万美元，是</w:t>
      </w:r>
      <w:r w:rsidRPr="001D1238">
        <w:rPr>
          <w:rFonts w:hint="eastAsia"/>
        </w:rPr>
        <w:t>2016</w:t>
      </w:r>
      <w:r w:rsidRPr="001D1238">
        <w:rPr>
          <w:rFonts w:hint="eastAsia"/>
        </w:rPr>
        <w:t>年的</w:t>
      </w:r>
      <w:r w:rsidRPr="001D1238">
        <w:rPr>
          <w:rFonts w:hint="eastAsia"/>
        </w:rPr>
        <w:t>25</w:t>
      </w:r>
      <w:r w:rsidRPr="001D1238">
        <w:rPr>
          <w:rFonts w:hint="eastAsia"/>
        </w:rPr>
        <w:t>倍，而一款</w:t>
      </w:r>
      <w:r w:rsidRPr="001D1238">
        <w:rPr>
          <w:rFonts w:hint="eastAsia"/>
        </w:rPr>
        <w:t>DIY</w:t>
      </w:r>
      <w:r w:rsidRPr="001D1238">
        <w:rPr>
          <w:rFonts w:hint="eastAsia"/>
        </w:rPr>
        <w:t>勒索软件售价从</w:t>
      </w:r>
      <w:r w:rsidRPr="001D1238">
        <w:rPr>
          <w:rFonts w:hint="eastAsia"/>
        </w:rPr>
        <w:t>50</w:t>
      </w:r>
      <w:r w:rsidRPr="001D1238">
        <w:rPr>
          <w:rFonts w:hint="eastAsia"/>
        </w:rPr>
        <w:t>美分到</w:t>
      </w:r>
      <w:r w:rsidRPr="001D1238">
        <w:rPr>
          <w:rFonts w:hint="eastAsia"/>
        </w:rPr>
        <w:t>3000</w:t>
      </w:r>
      <w:r w:rsidRPr="001D1238">
        <w:rPr>
          <w:rFonts w:hint="eastAsia"/>
        </w:rPr>
        <w:t>美元不等，中间价格一般在</w:t>
      </w:r>
      <w:r w:rsidRPr="001D1238">
        <w:rPr>
          <w:rFonts w:hint="eastAsia"/>
        </w:rPr>
        <w:t>10.5</w:t>
      </w:r>
      <w:r w:rsidRPr="001D1238">
        <w:rPr>
          <w:rFonts w:hint="eastAsia"/>
        </w:rPr>
        <w:t>美元左右。</w:t>
      </w:r>
      <w:r w:rsidR="00AD7BEF">
        <w:rPr>
          <w:rFonts w:hint="eastAsia"/>
        </w:rPr>
        <w:t>2017</w:t>
      </w:r>
      <w:r w:rsidR="00AD7BEF">
        <w:rPr>
          <w:rFonts w:hint="eastAsia"/>
        </w:rPr>
        <w:t>年</w:t>
      </w:r>
      <w:r w:rsidR="00AD7BEF">
        <w:rPr>
          <w:rFonts w:hint="eastAsia"/>
        </w:rPr>
        <w:t>7</w:t>
      </w:r>
      <w:r w:rsidR="00AD7BEF">
        <w:rPr>
          <w:rFonts w:hint="eastAsia"/>
        </w:rPr>
        <w:t>月</w:t>
      </w:r>
      <w:r w:rsidR="00AD7BEF">
        <w:t>，</w:t>
      </w:r>
      <w:r w:rsidR="00435247">
        <w:rPr>
          <w:rFonts w:hint="eastAsia"/>
        </w:rPr>
        <w:t>根据</w:t>
      </w:r>
      <w:r w:rsidR="00BE4ECB" w:rsidRPr="00BE4ECB">
        <w:rPr>
          <w:rFonts w:hint="eastAsia"/>
        </w:rPr>
        <w:t>谷歌、加州大学圣地亚哥分校和纽约大学坦登工程学院的研究人员联合发布的一份报告显示</w:t>
      </w:r>
      <w:r w:rsidR="00FF700F">
        <w:t>，</w:t>
      </w:r>
      <w:r w:rsidR="00FF700F">
        <w:rPr>
          <w:rFonts w:hint="eastAsia"/>
        </w:rPr>
        <w:t>在</w:t>
      </w:r>
      <w:r w:rsidRPr="001D1238">
        <w:rPr>
          <w:rFonts w:hint="eastAsia"/>
        </w:rPr>
        <w:t>过去两年，勒索软件已迫使全球受害者累计支付了超过</w:t>
      </w:r>
      <w:r w:rsidRPr="001D1238">
        <w:rPr>
          <w:rFonts w:hint="eastAsia"/>
        </w:rPr>
        <w:t>2500</w:t>
      </w:r>
      <w:r w:rsidRPr="001D1238">
        <w:rPr>
          <w:rFonts w:hint="eastAsia"/>
        </w:rPr>
        <w:t>万美元的赎金。</w:t>
      </w:r>
    </w:p>
    <w:p w14:paraId="4BA57A18" w14:textId="77777777" w:rsidR="0036635A" w:rsidRPr="001D1238" w:rsidRDefault="0036635A" w:rsidP="006A0BCA">
      <w:pPr>
        <w:spacing w:afterLines="50" w:after="156"/>
        <w:ind w:firstLine="420"/>
      </w:pPr>
      <w:r w:rsidRPr="001D1238">
        <w:rPr>
          <w:rFonts w:hint="eastAsia"/>
        </w:rPr>
        <w:t>无论对制作者还是使用者而言，影响广泛、物美价廉、门槛低获利快的勒索软件都是当前比较“靠谱”的获利方式，因此，制作者会不断采用新的技术来提升勒索软件的质量，使用者则会通过使用更多数量的勒索软件来广开财路。</w:t>
      </w:r>
    </w:p>
    <w:p w14:paraId="2649BF64" w14:textId="2779FAE7" w:rsidR="0036635A" w:rsidRPr="001D1238" w:rsidRDefault="0056288B" w:rsidP="00E3502E">
      <w:pPr>
        <w:pStyle w:val="3"/>
        <w:keepNext w:val="0"/>
        <w:keepLines w:val="0"/>
        <w:numPr>
          <w:ilvl w:val="0"/>
          <w:numId w:val="35"/>
        </w:numPr>
        <w:spacing w:beforeLines="50" w:before="156" w:afterLines="50" w:after="156" w:line="240" w:lineRule="auto"/>
        <w:rPr>
          <w:rFonts w:ascii="黑体" w:eastAsia="黑体" w:hAnsi="黑体" w:cs="黑体"/>
          <w:b w:val="0"/>
          <w:sz w:val="24"/>
          <w:szCs w:val="21"/>
        </w:rPr>
      </w:pPr>
      <w:r w:rsidRPr="0056288B">
        <w:rPr>
          <w:rFonts w:ascii="黑体" w:eastAsia="黑体" w:hAnsi="黑体" w:cs="黑体" w:hint="eastAsia"/>
          <w:b w:val="0"/>
          <w:sz w:val="24"/>
          <w:szCs w:val="21"/>
        </w:rPr>
        <w:t>勒索软件会越来越多的使用免杀技术</w:t>
      </w:r>
    </w:p>
    <w:p w14:paraId="76401C8B" w14:textId="1B6E7059" w:rsidR="0036635A" w:rsidRPr="001D1238" w:rsidRDefault="0036635A" w:rsidP="006A0BCA">
      <w:pPr>
        <w:spacing w:afterLines="50" w:after="156"/>
        <w:ind w:firstLine="420"/>
      </w:pPr>
      <w:r w:rsidRPr="001D1238">
        <w:rPr>
          <w:rFonts w:hint="eastAsia"/>
        </w:rPr>
        <w:t>成功进驻系统并运行是敲诈勒索的前提</w:t>
      </w:r>
      <w:r w:rsidR="008B7253">
        <w:rPr>
          <w:rFonts w:hint="eastAsia"/>
        </w:rPr>
        <w:t>。</w:t>
      </w:r>
      <w:r w:rsidRPr="001D1238">
        <w:rPr>
          <w:rFonts w:hint="eastAsia"/>
        </w:rPr>
        <w:t>因此，为了获得更大的经济利益，在勒索软件的制作、传播过程中，首先要做的就是“自我保护”，即躲避杀毒软件的查杀。以</w:t>
      </w:r>
      <w:r w:rsidRPr="001D1238">
        <w:t>Petrwrap</w:t>
      </w:r>
      <w:r w:rsidRPr="001D1238">
        <w:rPr>
          <w:rFonts w:hint="eastAsia"/>
        </w:rPr>
        <w:t>为例，它在</w:t>
      </w:r>
      <w:r w:rsidR="00FE0158">
        <w:rPr>
          <w:rFonts w:hint="eastAsia"/>
        </w:rPr>
        <w:t>2017</w:t>
      </w:r>
      <w:r w:rsidR="00FE0158">
        <w:rPr>
          <w:rFonts w:hint="eastAsia"/>
        </w:rPr>
        <w:t>年</w:t>
      </w:r>
      <w:r w:rsidRPr="001D1238">
        <w:rPr>
          <w:rFonts w:hint="eastAsia"/>
        </w:rPr>
        <w:t>6</w:t>
      </w:r>
      <w:r w:rsidRPr="001D1238">
        <w:rPr>
          <w:rFonts w:hint="eastAsia"/>
        </w:rPr>
        <w:t>月底在欧洲引发大面积感染，俄罗斯、乌克兰、波兰、法国、意大利、英国及德国也被其感染。但根据《黑客新闻》</w:t>
      </w:r>
      <w:r w:rsidRPr="001D1238">
        <w:rPr>
          <w:rFonts w:hint="eastAsia"/>
        </w:rPr>
        <w:t>6</w:t>
      </w:r>
      <w:r w:rsidRPr="001D1238">
        <w:rPr>
          <w:rFonts w:hint="eastAsia"/>
        </w:rPr>
        <w:t>月</w:t>
      </w:r>
      <w:r w:rsidRPr="001D1238">
        <w:rPr>
          <w:rFonts w:hint="eastAsia"/>
        </w:rPr>
        <w:t>27</w:t>
      </w:r>
      <w:r w:rsidRPr="001D1238">
        <w:rPr>
          <w:rFonts w:hint="eastAsia"/>
        </w:rPr>
        <w:t>日报道，最近的</w:t>
      </w:r>
      <w:r w:rsidRPr="001D1238">
        <w:rPr>
          <w:rFonts w:hint="eastAsia"/>
        </w:rPr>
        <w:t>VirusTotal</w:t>
      </w:r>
      <w:r w:rsidRPr="001D1238">
        <w:rPr>
          <w:rFonts w:hint="eastAsia"/>
        </w:rPr>
        <w:t>扫描显示，</w:t>
      </w:r>
      <w:r w:rsidRPr="001D1238">
        <w:rPr>
          <w:rFonts w:hint="eastAsia"/>
        </w:rPr>
        <w:t>61</w:t>
      </w:r>
      <w:r w:rsidRPr="001D1238">
        <w:rPr>
          <w:rFonts w:hint="eastAsia"/>
        </w:rPr>
        <w:t>款杀毒软件当中只有</w:t>
      </w:r>
      <w:r w:rsidRPr="001D1238">
        <w:rPr>
          <w:rFonts w:hint="eastAsia"/>
        </w:rPr>
        <w:t>16</w:t>
      </w:r>
      <w:r w:rsidRPr="001D1238">
        <w:rPr>
          <w:rFonts w:hint="eastAsia"/>
        </w:rPr>
        <w:t>款能够成功检测到该病毒。</w:t>
      </w:r>
    </w:p>
    <w:p w14:paraId="1493E9B3" w14:textId="21419114" w:rsidR="0036635A" w:rsidRPr="001D1238" w:rsidRDefault="0036635A" w:rsidP="006A0BCA">
      <w:pPr>
        <w:spacing w:afterLines="50" w:after="156"/>
        <w:ind w:firstLine="420"/>
      </w:pPr>
      <w:r w:rsidRPr="001D1238">
        <w:rPr>
          <w:rFonts w:hint="eastAsia"/>
        </w:rPr>
        <w:t>在各界充分认识到勒索软件引发的可怕后果的前提下，攻击者必然会在</w:t>
      </w:r>
      <w:r w:rsidRPr="001D1238">
        <w:rPr>
          <w:rFonts w:hint="eastAsia"/>
        </w:rPr>
        <w:t>2018</w:t>
      </w:r>
      <w:r w:rsidRPr="001D1238">
        <w:rPr>
          <w:rFonts w:hint="eastAsia"/>
        </w:rPr>
        <w:t>年趁热打铁，充分利用这种担心和恐慌获取更多的赎金，不断使用更新的技术和更多的变种来突破杀毒软件的防线</w:t>
      </w:r>
      <w:r w:rsidR="00925B66">
        <w:rPr>
          <w:rFonts w:hint="eastAsia"/>
        </w:rPr>
        <w:t>将</w:t>
      </w:r>
      <w:r w:rsidRPr="001D1238">
        <w:rPr>
          <w:rFonts w:hint="eastAsia"/>
        </w:rPr>
        <w:t>成为必然。</w:t>
      </w:r>
    </w:p>
    <w:p w14:paraId="09792C68" w14:textId="77777777" w:rsidR="0036635A" w:rsidRPr="001D1238" w:rsidRDefault="0036635A" w:rsidP="00E3502E">
      <w:pPr>
        <w:numPr>
          <w:ilvl w:val="0"/>
          <w:numId w:val="17"/>
        </w:numPr>
        <w:spacing w:beforeLines="50" w:before="156" w:afterLines="50" w:after="156"/>
        <w:outlineLvl w:val="1"/>
        <w:rPr>
          <w:rFonts w:eastAsia="黑体"/>
          <w:bCs/>
          <w:sz w:val="28"/>
          <w:szCs w:val="28"/>
        </w:rPr>
      </w:pPr>
      <w:bookmarkStart w:id="33" w:name="_Toc513739445"/>
      <w:r w:rsidRPr="001D1238">
        <w:rPr>
          <w:rFonts w:eastAsia="黑体" w:hint="eastAsia"/>
          <w:bCs/>
          <w:sz w:val="28"/>
          <w:szCs w:val="28"/>
        </w:rPr>
        <w:t>攻击特点</w:t>
      </w:r>
      <w:bookmarkEnd w:id="33"/>
    </w:p>
    <w:p w14:paraId="08A943FD" w14:textId="27C33573" w:rsidR="0036635A" w:rsidRPr="001D1238" w:rsidRDefault="0036635A" w:rsidP="00E3502E">
      <w:pPr>
        <w:pStyle w:val="3"/>
        <w:keepNext w:val="0"/>
        <w:keepLines w:val="0"/>
        <w:numPr>
          <w:ilvl w:val="0"/>
          <w:numId w:val="36"/>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勒索软件的传播</w:t>
      </w:r>
      <w:r w:rsidR="0048529F">
        <w:rPr>
          <w:rFonts w:ascii="黑体" w:eastAsia="黑体" w:hAnsi="黑体" w:cs="黑体" w:hint="eastAsia"/>
          <w:b w:val="0"/>
          <w:sz w:val="24"/>
          <w:szCs w:val="21"/>
        </w:rPr>
        <w:t>手段</w:t>
      </w:r>
      <w:r w:rsidRPr="001D1238">
        <w:rPr>
          <w:rFonts w:ascii="黑体" w:eastAsia="黑体" w:hAnsi="黑体" w:cs="黑体" w:hint="eastAsia"/>
          <w:b w:val="0"/>
          <w:sz w:val="24"/>
          <w:szCs w:val="21"/>
        </w:rPr>
        <w:t>将</w:t>
      </w:r>
      <w:r w:rsidR="0048529F">
        <w:rPr>
          <w:rFonts w:ascii="黑体" w:eastAsia="黑体" w:hAnsi="黑体" w:cs="黑体" w:hint="eastAsia"/>
          <w:b w:val="0"/>
          <w:sz w:val="24"/>
          <w:szCs w:val="21"/>
        </w:rPr>
        <w:t>更加多样化</w:t>
      </w:r>
    </w:p>
    <w:p w14:paraId="60A1E8D8" w14:textId="3D689514" w:rsidR="0036635A" w:rsidRPr="001D1238" w:rsidRDefault="00925B66" w:rsidP="006A0BCA">
      <w:pPr>
        <w:spacing w:afterLines="50" w:after="156"/>
        <w:ind w:firstLine="420"/>
      </w:pPr>
      <w:r>
        <w:rPr>
          <w:rFonts w:hint="eastAsia"/>
        </w:rPr>
        <w:t>相比于</w:t>
      </w:r>
      <w:r>
        <w:t>个人受害者，</w:t>
      </w:r>
      <w:r w:rsidR="0036635A" w:rsidRPr="001D1238">
        <w:rPr>
          <w:rFonts w:hint="eastAsia"/>
        </w:rPr>
        <w:t>组织机构更有可能支付大额赎金，而感染更多设备从而给组织机构造成更大的损失是提升赎金支付可能性的重要手段。因此，除了通过更多的漏洞、更隐蔽的通道进行原始传播，勒索软件的自我传播能力也将会被无限的利用起来，类似</w:t>
      </w:r>
      <w:r w:rsidR="00045E15" w:rsidRPr="001D1238">
        <w:rPr>
          <w:rFonts w:hint="eastAsia"/>
        </w:rPr>
        <w:t>WannaCry</w:t>
      </w:r>
      <w:r w:rsidR="0036635A" w:rsidRPr="001D1238">
        <w:rPr>
          <w:rFonts w:hint="eastAsia"/>
        </w:rPr>
        <w:t>、</w:t>
      </w:r>
      <w:r w:rsidR="00F101C0" w:rsidRPr="001D1238">
        <w:rPr>
          <w:rFonts w:hint="eastAsia"/>
        </w:rPr>
        <w:t>类</w:t>
      </w:r>
      <w:r w:rsidR="0036635A" w:rsidRPr="001D1238">
        <w:rPr>
          <w:rFonts w:hint="eastAsia"/>
        </w:rPr>
        <w:t>Petya</w:t>
      </w:r>
      <w:r w:rsidR="0036635A" w:rsidRPr="001D1238">
        <w:rPr>
          <w:rFonts w:hint="eastAsia"/>
        </w:rPr>
        <w:t>、坏兔子等以感染的设备为跳板，</w:t>
      </w:r>
      <w:r w:rsidR="0048529F">
        <w:rPr>
          <w:rFonts w:hint="eastAsia"/>
        </w:rPr>
        <w:t>然后利用漏洞进行横向移动，</w:t>
      </w:r>
      <w:r w:rsidR="0036635A" w:rsidRPr="001D1238">
        <w:rPr>
          <w:rFonts w:hint="eastAsia"/>
        </w:rPr>
        <w:t>攻击局域网内的其他电脑，形成“一台中招，一片遭殃”的情况将会在</w:t>
      </w:r>
      <w:r w:rsidR="0036635A" w:rsidRPr="001D1238">
        <w:rPr>
          <w:rFonts w:hint="eastAsia"/>
        </w:rPr>
        <w:t>2018</w:t>
      </w:r>
      <w:r w:rsidR="0036635A" w:rsidRPr="001D1238">
        <w:rPr>
          <w:rFonts w:hint="eastAsia"/>
        </w:rPr>
        <w:t>年愈演愈烈。</w:t>
      </w:r>
      <w:r w:rsidR="0048529F">
        <w:rPr>
          <w:rFonts w:hint="eastAsia"/>
        </w:rPr>
        <w:t>针对各企业对于软件供应链的管理弱点，通过软件供应链通道进行原始传播在未来一年有很大概率被再次利用。</w:t>
      </w:r>
    </w:p>
    <w:p w14:paraId="3E6E9F8E" w14:textId="77777777" w:rsidR="0036635A" w:rsidRPr="001D1238" w:rsidRDefault="0036635A" w:rsidP="00E3502E">
      <w:pPr>
        <w:pStyle w:val="3"/>
        <w:keepNext w:val="0"/>
        <w:keepLines w:val="0"/>
        <w:numPr>
          <w:ilvl w:val="0"/>
          <w:numId w:val="36"/>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勒索软件的静默期会不断延长</w:t>
      </w:r>
    </w:p>
    <w:p w14:paraId="34EBD271" w14:textId="1B86D886" w:rsidR="0036635A" w:rsidRPr="001D1238" w:rsidRDefault="0036635A" w:rsidP="006A0BCA">
      <w:pPr>
        <w:spacing w:afterLines="50" w:after="156"/>
        <w:ind w:firstLine="420"/>
      </w:pPr>
      <w:r w:rsidRPr="001D1238">
        <w:rPr>
          <w:rFonts w:hint="eastAsia"/>
        </w:rPr>
        <w:t>震惊全球的</w:t>
      </w:r>
      <w:r w:rsidR="00045E15" w:rsidRPr="001D1238">
        <w:rPr>
          <w:rFonts w:hint="eastAsia"/>
        </w:rPr>
        <w:t>WannaCry</w:t>
      </w:r>
      <w:r w:rsidRPr="001D1238">
        <w:rPr>
          <w:rFonts w:hint="eastAsia"/>
        </w:rPr>
        <w:t>的大规模爆发开始于</w:t>
      </w:r>
      <w:r w:rsidRPr="001D1238">
        <w:rPr>
          <w:rFonts w:hint="eastAsia"/>
        </w:rPr>
        <w:t>5</w:t>
      </w:r>
      <w:r w:rsidRPr="001D1238">
        <w:rPr>
          <w:rFonts w:hint="eastAsia"/>
        </w:rPr>
        <w:t>月</w:t>
      </w:r>
      <w:r w:rsidRPr="001D1238">
        <w:rPr>
          <w:rFonts w:hint="eastAsia"/>
        </w:rPr>
        <w:t>12</w:t>
      </w:r>
      <w:r w:rsidRPr="001D1238">
        <w:rPr>
          <w:rFonts w:hint="eastAsia"/>
        </w:rPr>
        <w:t>日（星期五）下午，周末正好是组织机构使用电脑的低峰期，这给安全厂商和组织机构应急处置以免蠕虫快速扩散提供了足够</w:t>
      </w:r>
      <w:r w:rsidRPr="001D1238">
        <w:rPr>
          <w:rFonts w:hint="eastAsia"/>
        </w:rPr>
        <w:lastRenderedPageBreak/>
        <w:t>的缓冲时间，也让攻击者失去了获得更多赎金的可能。</w:t>
      </w:r>
    </w:p>
    <w:p w14:paraId="55F51A4F" w14:textId="0FE9602A" w:rsidR="0036635A" w:rsidRPr="001D1238" w:rsidRDefault="0036635A" w:rsidP="006A0BCA">
      <w:pPr>
        <w:spacing w:afterLines="50" w:after="156"/>
        <w:ind w:firstLine="420"/>
      </w:pPr>
      <w:r w:rsidRPr="001D1238">
        <w:rPr>
          <w:rFonts w:hint="eastAsia"/>
        </w:rPr>
        <w:t>为了避免“亏本”，获得更多的赎金，未来的</w:t>
      </w:r>
      <w:r w:rsidR="00925B66">
        <w:rPr>
          <w:rFonts w:hint="eastAsia"/>
        </w:rPr>
        <w:t>勒索软件</w:t>
      </w:r>
      <w:r w:rsidRPr="001D1238">
        <w:rPr>
          <w:rFonts w:hint="eastAsia"/>
        </w:rPr>
        <w:t>会在获得更多“勒索筹码”之前尽可能隐蔽自己，一边延长自己的生命周期，一边选择合适的时间发作，让安全厂商合组织机构“措手不及”。</w:t>
      </w:r>
    </w:p>
    <w:p w14:paraId="7389A910" w14:textId="77777777" w:rsidR="0036635A" w:rsidRPr="001D1238" w:rsidRDefault="0036635A" w:rsidP="00E3502E">
      <w:pPr>
        <w:numPr>
          <w:ilvl w:val="0"/>
          <w:numId w:val="17"/>
        </w:numPr>
        <w:spacing w:beforeLines="50" w:before="156" w:afterLines="50" w:after="156"/>
        <w:outlineLvl w:val="1"/>
        <w:rPr>
          <w:rFonts w:eastAsia="黑体"/>
          <w:bCs/>
          <w:sz w:val="28"/>
          <w:szCs w:val="28"/>
        </w:rPr>
      </w:pPr>
      <w:bookmarkStart w:id="34" w:name="_Toc513739446"/>
      <w:r w:rsidRPr="001D1238">
        <w:rPr>
          <w:rFonts w:eastAsia="黑体" w:hint="eastAsia"/>
          <w:bCs/>
          <w:sz w:val="28"/>
          <w:szCs w:val="28"/>
        </w:rPr>
        <w:t>攻击目标</w:t>
      </w:r>
      <w:bookmarkEnd w:id="34"/>
    </w:p>
    <w:p w14:paraId="0327BE22" w14:textId="49236A5B" w:rsidR="0036635A" w:rsidRPr="001D1238" w:rsidRDefault="0036635A" w:rsidP="00E3502E">
      <w:pPr>
        <w:pStyle w:val="3"/>
        <w:keepNext w:val="0"/>
        <w:keepLines w:val="0"/>
        <w:numPr>
          <w:ilvl w:val="0"/>
          <w:numId w:val="37"/>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勒索软件攻击的操作系统</w:t>
      </w:r>
      <w:r w:rsidR="000F056C">
        <w:rPr>
          <w:rFonts w:ascii="黑体" w:eastAsia="黑体" w:hAnsi="黑体" w:cs="黑体" w:hint="eastAsia"/>
          <w:b w:val="0"/>
          <w:sz w:val="24"/>
          <w:szCs w:val="21"/>
        </w:rPr>
        <w:t>类型将越来越多</w:t>
      </w:r>
    </w:p>
    <w:p w14:paraId="26B5C072" w14:textId="3CF90E82" w:rsidR="0036635A" w:rsidRPr="001D1238" w:rsidRDefault="0036635A" w:rsidP="006A0BCA">
      <w:pPr>
        <w:spacing w:afterLines="50" w:after="156"/>
        <w:ind w:firstLine="420"/>
      </w:pPr>
      <w:r w:rsidRPr="001D1238">
        <w:rPr>
          <w:rFonts w:hint="eastAsia"/>
        </w:rPr>
        <w:t>目前，绝大多数勒索软件攻击的都是</w:t>
      </w:r>
      <w:r w:rsidRPr="001D1238">
        <w:rPr>
          <w:rFonts w:hint="eastAsia"/>
        </w:rPr>
        <w:t>Windows</w:t>
      </w:r>
      <w:r w:rsidRPr="001D1238">
        <w:rPr>
          <w:rFonts w:hint="eastAsia"/>
        </w:rPr>
        <w:t>操作系统，但针对</w:t>
      </w:r>
      <w:r w:rsidRPr="001D1238">
        <w:rPr>
          <w:rFonts w:hint="eastAsia"/>
        </w:rPr>
        <w:t>MacOS</w:t>
      </w:r>
      <w:r w:rsidR="00925B66">
        <w:rPr>
          <w:rFonts w:hint="eastAsia"/>
        </w:rPr>
        <w:t>的</w:t>
      </w:r>
      <w:r w:rsidRPr="001D1238">
        <w:rPr>
          <w:rFonts w:hint="eastAsia"/>
        </w:rPr>
        <w:t>勒索软件</w:t>
      </w:r>
      <w:r w:rsidRPr="001D1238">
        <w:rPr>
          <w:rFonts w:hint="eastAsia"/>
        </w:rPr>
        <w:t>MacRansom</w:t>
      </w:r>
      <w:r w:rsidRPr="001D1238">
        <w:rPr>
          <w:rFonts w:hint="eastAsia"/>
        </w:rPr>
        <w:t>已经出现在暗网中</w:t>
      </w:r>
      <w:r w:rsidR="00464351">
        <w:rPr>
          <w:rFonts w:hint="eastAsia"/>
        </w:rPr>
        <w:t>；</w:t>
      </w:r>
      <w:r w:rsidR="00464351" w:rsidRPr="001D1238">
        <w:rPr>
          <w:rFonts w:hint="eastAsia"/>
        </w:rPr>
        <w:t>针对</w:t>
      </w:r>
      <w:r w:rsidR="00464351" w:rsidRPr="001D1238">
        <w:rPr>
          <w:rFonts w:hint="eastAsia"/>
        </w:rPr>
        <w:t>Linux</w:t>
      </w:r>
      <w:r w:rsidR="00464351" w:rsidRPr="001D1238">
        <w:rPr>
          <w:rFonts w:hint="eastAsia"/>
        </w:rPr>
        <w:t>服务器的勒索软件</w:t>
      </w:r>
      <w:r w:rsidR="00464351" w:rsidRPr="001D1238">
        <w:rPr>
          <w:rFonts w:hint="eastAsia"/>
        </w:rPr>
        <w:t>Rrebus</w:t>
      </w:r>
      <w:r w:rsidR="00464351">
        <w:rPr>
          <w:rFonts w:hint="eastAsia"/>
        </w:rPr>
        <w:t>也</w:t>
      </w:r>
      <w:r w:rsidR="00464351">
        <w:t>已经造成了巨大的</w:t>
      </w:r>
      <w:r w:rsidR="00464351">
        <w:rPr>
          <w:rFonts w:hint="eastAsia"/>
        </w:rPr>
        <w:t>损失；</w:t>
      </w:r>
      <w:r w:rsidRPr="001D1238">
        <w:rPr>
          <w:rFonts w:hint="eastAsia"/>
        </w:rPr>
        <w:t>针对安卓系统的</w:t>
      </w:r>
      <w:r w:rsidR="00925B66">
        <w:rPr>
          <w:rFonts w:hint="eastAsia"/>
        </w:rPr>
        <w:t>勒索软件</w:t>
      </w:r>
      <w:r w:rsidRPr="001D1238">
        <w:rPr>
          <w:rFonts w:hint="eastAsia"/>
        </w:rPr>
        <w:t>也在国内网络中出现。但这</w:t>
      </w:r>
      <w:r w:rsidR="00464351">
        <w:rPr>
          <w:rFonts w:hint="eastAsia"/>
        </w:rPr>
        <w:t>也许</w:t>
      </w:r>
      <w:r w:rsidRPr="001D1238">
        <w:rPr>
          <w:rFonts w:hint="eastAsia"/>
        </w:rPr>
        <w:t>只是开始，越自认为“安全”、越小众的系统，防护能力可能越弱，一旦被攻破</w:t>
      </w:r>
      <w:r w:rsidR="00925B66">
        <w:rPr>
          <w:rFonts w:hint="eastAsia"/>
        </w:rPr>
        <w:t>，</w:t>
      </w:r>
      <w:r w:rsidRPr="001D1238">
        <w:rPr>
          <w:rFonts w:hint="eastAsia"/>
        </w:rPr>
        <w:t>支付赎金的可能性也就越大，因此，勒索软件不会放过任何一个系统。</w:t>
      </w:r>
    </w:p>
    <w:p w14:paraId="25A4A1B2" w14:textId="77777777" w:rsidR="0036635A" w:rsidRPr="001D1238" w:rsidRDefault="0036635A" w:rsidP="00E3502E">
      <w:pPr>
        <w:pStyle w:val="3"/>
        <w:keepNext w:val="0"/>
        <w:keepLines w:val="0"/>
        <w:numPr>
          <w:ilvl w:val="0"/>
          <w:numId w:val="37"/>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勒索软件定向攻击能力将更加突出</w:t>
      </w:r>
    </w:p>
    <w:p w14:paraId="37DBF0B2" w14:textId="5AB3D727" w:rsidR="0036635A" w:rsidRPr="001D1238" w:rsidRDefault="0036635A" w:rsidP="006A0BCA">
      <w:pPr>
        <w:spacing w:afterLines="50" w:after="156"/>
        <w:ind w:firstLine="420"/>
      </w:pPr>
      <w:r w:rsidRPr="001D1238">
        <w:rPr>
          <w:rFonts w:hint="eastAsia"/>
        </w:rPr>
        <w:t>2017</w:t>
      </w:r>
      <w:r w:rsidRPr="001D1238">
        <w:rPr>
          <w:rFonts w:hint="eastAsia"/>
        </w:rPr>
        <w:t>年影响面最大的两个勒索软件，</w:t>
      </w:r>
      <w:r w:rsidRPr="001D1238">
        <w:rPr>
          <w:rFonts w:hint="eastAsia"/>
        </w:rPr>
        <w:t>WannaCry</w:t>
      </w:r>
      <w:r w:rsidRPr="001D1238">
        <w:rPr>
          <w:rFonts w:hint="eastAsia"/>
        </w:rPr>
        <w:t>（永恒之蓝）攻击者收到的赎金可能不足</w:t>
      </w:r>
      <w:r w:rsidRPr="001D1238">
        <w:rPr>
          <w:rFonts w:hint="eastAsia"/>
        </w:rPr>
        <w:t>15</w:t>
      </w:r>
      <w:r w:rsidRPr="001D1238">
        <w:rPr>
          <w:rFonts w:hint="eastAsia"/>
        </w:rPr>
        <w:t>万美元，</w:t>
      </w:r>
      <w:r w:rsidR="00F101C0" w:rsidRPr="001D1238">
        <w:rPr>
          <w:rFonts w:hint="eastAsia"/>
        </w:rPr>
        <w:t>类</w:t>
      </w:r>
      <w:r w:rsidRPr="001D1238">
        <w:rPr>
          <w:rFonts w:hint="eastAsia"/>
        </w:rPr>
        <w:t>Petya</w:t>
      </w:r>
      <w:r w:rsidRPr="001D1238">
        <w:rPr>
          <w:rFonts w:hint="eastAsia"/>
        </w:rPr>
        <w:t>的攻击者更是只拿到可怜的</w:t>
      </w:r>
      <w:r w:rsidRPr="001D1238">
        <w:rPr>
          <w:rFonts w:hint="eastAsia"/>
        </w:rPr>
        <w:t>11181</w:t>
      </w:r>
      <w:r w:rsidRPr="001D1238">
        <w:rPr>
          <w:rFonts w:hint="eastAsia"/>
        </w:rPr>
        <w:t>美元赎金，但针对</w:t>
      </w:r>
      <w:r w:rsidRPr="001D1238">
        <w:rPr>
          <w:rFonts w:hint="eastAsia"/>
        </w:rPr>
        <w:t>Linux</w:t>
      </w:r>
      <w:r w:rsidRPr="001D1238">
        <w:rPr>
          <w:rFonts w:hint="eastAsia"/>
        </w:rPr>
        <w:t>服务器的勒索软件</w:t>
      </w:r>
      <w:r w:rsidRPr="001D1238">
        <w:rPr>
          <w:rFonts w:hint="eastAsia"/>
        </w:rPr>
        <w:t>Rrebus</w:t>
      </w:r>
      <w:r w:rsidRPr="001D1238">
        <w:rPr>
          <w:rFonts w:hint="eastAsia"/>
        </w:rPr>
        <w:t>看似名不见经传，却轻松从韩国</w:t>
      </w:r>
      <w:r w:rsidRPr="001D1238">
        <w:rPr>
          <w:rFonts w:hint="eastAsia"/>
        </w:rPr>
        <w:t>Web</w:t>
      </w:r>
      <w:r w:rsidRPr="001D1238">
        <w:rPr>
          <w:rFonts w:hint="eastAsia"/>
        </w:rPr>
        <w:t>托管公司</w:t>
      </w:r>
      <w:r w:rsidRPr="001D1238">
        <w:rPr>
          <w:rFonts w:hint="eastAsia"/>
        </w:rPr>
        <w:t>Nayana</w:t>
      </w:r>
      <w:r w:rsidRPr="001D1238">
        <w:rPr>
          <w:rFonts w:hint="eastAsia"/>
        </w:rPr>
        <w:t>收取</w:t>
      </w:r>
      <w:r w:rsidRPr="001D1238">
        <w:rPr>
          <w:rFonts w:hint="eastAsia"/>
        </w:rPr>
        <w:t>100</w:t>
      </w:r>
      <w:r w:rsidRPr="001D1238">
        <w:rPr>
          <w:rFonts w:hint="eastAsia"/>
        </w:rPr>
        <w:t>万美元赎金，仅此一家缴纳的赎金就是永恒之蓝从全球获得赎金的</w:t>
      </w:r>
      <w:r w:rsidRPr="001D1238">
        <w:rPr>
          <w:rFonts w:hint="eastAsia"/>
        </w:rPr>
        <w:t>7</w:t>
      </w:r>
      <w:r w:rsidRPr="001D1238">
        <w:rPr>
          <w:rFonts w:hint="eastAsia"/>
        </w:rPr>
        <w:t>倍之多。</w:t>
      </w:r>
    </w:p>
    <w:p w14:paraId="0BADBE00" w14:textId="77777777" w:rsidR="0036635A" w:rsidRPr="001D1238" w:rsidRDefault="0036635A" w:rsidP="006A0BCA">
      <w:pPr>
        <w:spacing w:afterLines="50" w:after="156"/>
        <w:ind w:firstLine="420"/>
      </w:pPr>
      <w:r w:rsidRPr="001D1238">
        <w:rPr>
          <w:rFonts w:hint="eastAsia"/>
        </w:rPr>
        <w:t>由此可见，针对特定行业、关键业务系统的敲诈勒索更容易成功，更容易获得高额赎金，这将让以敲诈勒索为核心目的的攻击者逐渐舍弃华而不实的广撒网式攻击，将重心转移到发动更有针对性的定向攻击。</w:t>
      </w:r>
    </w:p>
    <w:p w14:paraId="235EB79B" w14:textId="77777777" w:rsidR="0036635A" w:rsidRPr="001D1238" w:rsidRDefault="0036635A" w:rsidP="00E3502E">
      <w:pPr>
        <w:numPr>
          <w:ilvl w:val="0"/>
          <w:numId w:val="17"/>
        </w:numPr>
        <w:spacing w:beforeLines="50" w:before="156" w:afterLines="50" w:after="156"/>
        <w:outlineLvl w:val="1"/>
        <w:rPr>
          <w:rFonts w:eastAsia="黑体"/>
          <w:bCs/>
          <w:sz w:val="28"/>
          <w:szCs w:val="28"/>
        </w:rPr>
      </w:pPr>
      <w:bookmarkStart w:id="35" w:name="_Toc513739447"/>
      <w:r w:rsidRPr="001D1238">
        <w:rPr>
          <w:rFonts w:eastAsia="黑体" w:hint="eastAsia"/>
          <w:bCs/>
          <w:sz w:val="28"/>
          <w:szCs w:val="28"/>
        </w:rPr>
        <w:t>造成损失</w:t>
      </w:r>
      <w:bookmarkEnd w:id="35"/>
    </w:p>
    <w:p w14:paraId="1B2A4E30" w14:textId="77777777" w:rsidR="00753288" w:rsidRPr="001D1238" w:rsidRDefault="00753288" w:rsidP="00753288">
      <w:pPr>
        <w:pStyle w:val="3"/>
        <w:keepNext w:val="0"/>
        <w:keepLines w:val="0"/>
        <w:numPr>
          <w:ilvl w:val="0"/>
          <w:numId w:val="38"/>
        </w:numPr>
        <w:spacing w:beforeLines="50" w:before="156" w:afterLines="50" w:after="156" w:line="240" w:lineRule="auto"/>
        <w:rPr>
          <w:rFonts w:ascii="黑体" w:eastAsia="黑体" w:hAnsi="黑体" w:cs="黑体"/>
          <w:b w:val="0"/>
          <w:sz w:val="24"/>
          <w:szCs w:val="21"/>
        </w:rPr>
      </w:pPr>
      <w:r>
        <w:rPr>
          <w:rFonts w:ascii="黑体" w:eastAsia="黑体" w:hAnsi="黑体" w:cs="黑体" w:hint="eastAsia"/>
          <w:b w:val="0"/>
          <w:sz w:val="24"/>
          <w:szCs w:val="21"/>
        </w:rPr>
        <w:t>经济</w:t>
      </w:r>
      <w:r>
        <w:rPr>
          <w:rFonts w:ascii="黑体" w:eastAsia="黑体" w:hAnsi="黑体" w:cs="黑体"/>
          <w:b w:val="0"/>
          <w:sz w:val="24"/>
          <w:szCs w:val="21"/>
        </w:rPr>
        <w:t>损失</w:t>
      </w:r>
      <w:r>
        <w:rPr>
          <w:rFonts w:ascii="黑体" w:eastAsia="黑体" w:hAnsi="黑体" w:cs="黑体" w:hint="eastAsia"/>
          <w:b w:val="0"/>
          <w:sz w:val="24"/>
          <w:szCs w:val="21"/>
        </w:rPr>
        <w:t>与</w:t>
      </w:r>
      <w:r>
        <w:rPr>
          <w:rFonts w:ascii="黑体" w:eastAsia="黑体" w:hAnsi="黑体" w:cs="黑体"/>
          <w:b w:val="0"/>
          <w:sz w:val="24"/>
          <w:szCs w:val="21"/>
        </w:rPr>
        <w:t>赎金</w:t>
      </w:r>
      <w:r>
        <w:rPr>
          <w:rFonts w:ascii="黑体" w:eastAsia="黑体" w:hAnsi="黑体" w:cs="黑体" w:hint="eastAsia"/>
          <w:b w:val="0"/>
          <w:sz w:val="24"/>
          <w:szCs w:val="21"/>
        </w:rPr>
        <w:t>支付</w:t>
      </w:r>
      <w:r>
        <w:rPr>
          <w:rFonts w:ascii="黑体" w:eastAsia="黑体" w:hAnsi="黑体" w:cs="黑体"/>
          <w:b w:val="0"/>
          <w:sz w:val="24"/>
          <w:szCs w:val="21"/>
        </w:rPr>
        <w:t>都将</w:t>
      </w:r>
      <w:r w:rsidRPr="001D1238">
        <w:rPr>
          <w:rFonts w:ascii="黑体" w:eastAsia="黑体" w:hAnsi="黑体" w:cs="黑体" w:hint="eastAsia"/>
          <w:b w:val="0"/>
          <w:sz w:val="24"/>
          <w:szCs w:val="21"/>
        </w:rPr>
        <w:t>持续升高</w:t>
      </w:r>
    </w:p>
    <w:p w14:paraId="410647BA" w14:textId="77777777" w:rsidR="00753288" w:rsidRDefault="00753288" w:rsidP="006A0BCA">
      <w:pPr>
        <w:spacing w:afterLines="50" w:after="156"/>
        <w:ind w:firstLine="420"/>
      </w:pPr>
      <w:r w:rsidRPr="00DC609A">
        <w:rPr>
          <w:rFonts w:hint="eastAsia"/>
        </w:rPr>
        <w:t>安全意识培训公司</w:t>
      </w:r>
      <w:r w:rsidRPr="00DC609A">
        <w:rPr>
          <w:rFonts w:hint="eastAsia"/>
        </w:rPr>
        <w:t>KnowBe4</w:t>
      </w:r>
      <w:r>
        <w:rPr>
          <w:rFonts w:hint="eastAsia"/>
        </w:rPr>
        <w:t>曾</w:t>
      </w:r>
      <w:r w:rsidRPr="00DC609A">
        <w:rPr>
          <w:rFonts w:hint="eastAsia"/>
        </w:rPr>
        <w:t>估测：</w:t>
      </w:r>
      <w:r w:rsidRPr="00DC609A">
        <w:rPr>
          <w:rFonts w:hint="eastAsia"/>
        </w:rPr>
        <w:t>WannaCry</w:t>
      </w:r>
      <w:r w:rsidRPr="00DC609A">
        <w:rPr>
          <w:rFonts w:hint="eastAsia"/>
        </w:rPr>
        <w:t>的大规模爆发，在其前</w:t>
      </w:r>
      <w:r w:rsidRPr="00DC609A">
        <w:rPr>
          <w:rFonts w:hint="eastAsia"/>
        </w:rPr>
        <w:t>4</w:t>
      </w:r>
      <w:r w:rsidRPr="00DC609A">
        <w:rPr>
          <w:rFonts w:hint="eastAsia"/>
        </w:rPr>
        <w:t>天里，就</w:t>
      </w:r>
      <w:r>
        <w:rPr>
          <w:rFonts w:hint="eastAsia"/>
        </w:rPr>
        <w:t>已经</w:t>
      </w:r>
      <w:r w:rsidRPr="00DC609A">
        <w:rPr>
          <w:rFonts w:hint="eastAsia"/>
        </w:rPr>
        <w:t>造成了</w:t>
      </w:r>
      <w:r w:rsidRPr="00DC609A">
        <w:rPr>
          <w:rFonts w:hint="eastAsia"/>
        </w:rPr>
        <w:t>10</w:t>
      </w:r>
      <w:r w:rsidRPr="00DC609A">
        <w:rPr>
          <w:rFonts w:hint="eastAsia"/>
        </w:rPr>
        <w:t>亿美元的</w:t>
      </w:r>
      <w:r>
        <w:rPr>
          <w:rFonts w:hint="eastAsia"/>
        </w:rPr>
        <w:t>经济</w:t>
      </w:r>
      <w:r w:rsidRPr="00DC609A">
        <w:rPr>
          <w:rFonts w:hint="eastAsia"/>
        </w:rPr>
        <w:t>损失。</w:t>
      </w:r>
      <w:r>
        <w:rPr>
          <w:rFonts w:hint="eastAsia"/>
        </w:rPr>
        <w:t>而随着勒索</w:t>
      </w:r>
      <w:r>
        <w:t>软件技术的进一步成熟和平台</w:t>
      </w:r>
      <w:r>
        <w:rPr>
          <w:rFonts w:hint="eastAsia"/>
        </w:rPr>
        <w:t>化</w:t>
      </w:r>
      <w:r>
        <w:t>，勒索软件的攻击也将</w:t>
      </w:r>
      <w:r>
        <w:rPr>
          <w:rFonts w:hint="eastAsia"/>
        </w:rPr>
        <w:t>会</w:t>
      </w:r>
      <w:r>
        <w:t>更加频繁，攻击范围</w:t>
      </w:r>
      <w:r>
        <w:rPr>
          <w:rFonts w:hint="eastAsia"/>
        </w:rPr>
        <w:t>更加</w:t>
      </w:r>
      <w:r>
        <w:t>广泛</w:t>
      </w:r>
      <w:r>
        <w:rPr>
          <w:rFonts w:hint="eastAsia"/>
        </w:rPr>
        <w:t>，造成</w:t>
      </w:r>
      <w:r>
        <w:t>的经济损失也会不断攀升。</w:t>
      </w:r>
    </w:p>
    <w:p w14:paraId="28FA7E91" w14:textId="77777777" w:rsidR="00753288" w:rsidRDefault="00753288" w:rsidP="006A0BCA">
      <w:pPr>
        <w:spacing w:afterLines="50" w:after="156"/>
        <w:ind w:firstLine="420"/>
      </w:pPr>
      <w:r>
        <w:rPr>
          <w:rFonts w:hint="eastAsia"/>
        </w:rPr>
        <w:t>美国网络安全机构</w:t>
      </w:r>
      <w:r>
        <w:rPr>
          <w:rFonts w:hint="eastAsia"/>
        </w:rPr>
        <w:t>Cybersecurity Ventures</w:t>
      </w:r>
      <w:r>
        <w:rPr>
          <w:rFonts w:hint="eastAsia"/>
        </w:rPr>
        <w:t>在</w:t>
      </w:r>
      <w:r>
        <w:rPr>
          <w:rFonts w:hint="eastAsia"/>
        </w:rPr>
        <w:t>2017</w:t>
      </w:r>
      <w:r>
        <w:rPr>
          <w:rFonts w:hint="eastAsia"/>
        </w:rPr>
        <w:t>年</w:t>
      </w:r>
      <w:r>
        <w:rPr>
          <w:rFonts w:hint="eastAsia"/>
        </w:rPr>
        <w:t>5</w:t>
      </w:r>
      <w:r>
        <w:rPr>
          <w:rFonts w:hint="eastAsia"/>
        </w:rPr>
        <w:t>月发布的报告中预测，</w:t>
      </w:r>
      <w:r>
        <w:rPr>
          <w:rFonts w:hint="eastAsia"/>
        </w:rPr>
        <w:t>2017</w:t>
      </w:r>
      <w:r>
        <w:rPr>
          <w:rFonts w:hint="eastAsia"/>
        </w:rPr>
        <w:t>年勒索</w:t>
      </w:r>
      <w:r>
        <w:t>软件攻击</w:t>
      </w:r>
      <w:r>
        <w:rPr>
          <w:rFonts w:hint="eastAsia"/>
        </w:rPr>
        <w:t>在</w:t>
      </w:r>
      <w:r>
        <w:t>全球造成的</w:t>
      </w:r>
      <w:r>
        <w:rPr>
          <w:rFonts w:hint="eastAsia"/>
        </w:rPr>
        <w:t>实际</w:t>
      </w:r>
      <w:r>
        <w:t>损失</w:t>
      </w:r>
      <w:r>
        <w:rPr>
          <w:rFonts w:hint="eastAsia"/>
        </w:rPr>
        <w:t>成本将达到</w:t>
      </w:r>
      <w:r>
        <w:rPr>
          <w:rFonts w:hint="eastAsia"/>
        </w:rPr>
        <w:t xml:space="preserve"> 50 </w:t>
      </w:r>
      <w:r>
        <w:rPr>
          <w:rFonts w:hint="eastAsia"/>
        </w:rPr>
        <w:t>亿美元，预计</w:t>
      </w:r>
      <w:r>
        <w:rPr>
          <w:rFonts w:hint="eastAsia"/>
        </w:rPr>
        <w:t>2019</w:t>
      </w:r>
      <w:r>
        <w:rPr>
          <w:rFonts w:hint="eastAsia"/>
        </w:rPr>
        <w:t>年的攻击损失可能升至</w:t>
      </w:r>
      <w:r>
        <w:rPr>
          <w:rFonts w:hint="eastAsia"/>
        </w:rPr>
        <w:t>115</w:t>
      </w:r>
      <w:r>
        <w:rPr>
          <w:rFonts w:hint="eastAsia"/>
        </w:rPr>
        <w:t>亿美元。而相关数据还显示，勒索软件在</w:t>
      </w:r>
      <w:r>
        <w:rPr>
          <w:rFonts w:hint="eastAsia"/>
        </w:rPr>
        <w:t>2015</w:t>
      </w:r>
      <w:r>
        <w:rPr>
          <w:rFonts w:hint="eastAsia"/>
        </w:rPr>
        <w:t>年给全球造成的实际损失仅为</w:t>
      </w:r>
      <w:r>
        <w:rPr>
          <w:rFonts w:hint="eastAsia"/>
        </w:rPr>
        <w:t>3.25</w:t>
      </w:r>
      <w:r>
        <w:rPr>
          <w:rFonts w:hint="eastAsia"/>
        </w:rPr>
        <w:t>亿美元。</w:t>
      </w:r>
    </w:p>
    <w:p w14:paraId="796AE760" w14:textId="7DB13E35" w:rsidR="00753288" w:rsidRDefault="00753288" w:rsidP="001866AF">
      <w:pPr>
        <w:spacing w:afterLines="50" w:after="156"/>
        <w:ind w:firstLine="420"/>
      </w:pPr>
      <w:r>
        <w:rPr>
          <w:rFonts w:hint="eastAsia"/>
        </w:rPr>
        <w:t>以类</w:t>
      </w:r>
      <w:r>
        <w:rPr>
          <w:rFonts w:hint="eastAsia"/>
        </w:rPr>
        <w:t>Petya</w:t>
      </w:r>
      <w:r>
        <w:rPr>
          <w:rFonts w:hint="eastAsia"/>
        </w:rPr>
        <w:t>勒索病毒为例，根据全球</w:t>
      </w:r>
      <w:r>
        <w:t>各地媒体</w:t>
      </w:r>
      <w:r>
        <w:rPr>
          <w:rFonts w:hint="eastAsia"/>
        </w:rPr>
        <w:t>的</w:t>
      </w:r>
      <w:r>
        <w:t>相关报道，仅仅是</w:t>
      </w:r>
      <w:r>
        <w:rPr>
          <w:rFonts w:hint="eastAsia"/>
        </w:rPr>
        <w:t>它给</w:t>
      </w:r>
      <w:r>
        <w:rPr>
          <w:rFonts w:hint="eastAsia"/>
        </w:rPr>
        <w:t>4</w:t>
      </w:r>
      <w:r>
        <w:rPr>
          <w:rFonts w:hint="eastAsia"/>
        </w:rPr>
        <w:t>家全球知名公司造成的经济损失就已经远超</w:t>
      </w:r>
      <w:r>
        <w:rPr>
          <w:rFonts w:hint="eastAsia"/>
        </w:rPr>
        <w:t>10</w:t>
      </w:r>
      <w:r>
        <w:rPr>
          <w:rFonts w:hint="eastAsia"/>
        </w:rPr>
        <w:t>亿美金，如下表所示。</w:t>
      </w:r>
    </w:p>
    <w:tbl>
      <w:tblPr>
        <w:tblStyle w:val="4-30"/>
        <w:tblW w:w="8075" w:type="dxa"/>
        <w:jc w:val="center"/>
        <w:tblLook w:val="04A0" w:firstRow="1" w:lastRow="0" w:firstColumn="1" w:lastColumn="0" w:noHBand="0" w:noVBand="1"/>
      </w:tblPr>
      <w:tblGrid>
        <w:gridCol w:w="3254"/>
        <w:gridCol w:w="1277"/>
        <w:gridCol w:w="3544"/>
      </w:tblGrid>
      <w:tr w:rsidR="00753288" w:rsidRPr="001D1238" w14:paraId="5FBB4382" w14:textId="77777777" w:rsidTr="007B7A5C">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54" w:type="dxa"/>
            <w:shd w:val="clear" w:color="auto" w:fill="00B050"/>
            <w:vAlign w:val="center"/>
          </w:tcPr>
          <w:p w14:paraId="342AC4D8" w14:textId="77777777" w:rsidR="00753288" w:rsidRPr="009B5597" w:rsidRDefault="00753288" w:rsidP="007B7A5C">
            <w:pPr>
              <w:widowControl/>
              <w:jc w:val="center"/>
            </w:pPr>
            <w:r w:rsidRPr="009B5597">
              <w:rPr>
                <w:rFonts w:hint="eastAsia"/>
              </w:rPr>
              <w:t>公司名称</w:t>
            </w:r>
          </w:p>
        </w:tc>
        <w:tc>
          <w:tcPr>
            <w:tcW w:w="1277" w:type="dxa"/>
            <w:shd w:val="clear" w:color="auto" w:fill="00B050"/>
            <w:vAlign w:val="center"/>
          </w:tcPr>
          <w:p w14:paraId="67CE69D5" w14:textId="77777777" w:rsidR="00753288" w:rsidRPr="009B5597" w:rsidRDefault="00753288" w:rsidP="007B7A5C">
            <w:pPr>
              <w:widowControl/>
              <w:jc w:val="center"/>
              <w:cnfStyle w:val="100000000000" w:firstRow="1" w:lastRow="0" w:firstColumn="0" w:lastColumn="0" w:oddVBand="0" w:evenVBand="0" w:oddHBand="0" w:evenHBand="0" w:firstRowFirstColumn="0" w:firstRowLastColumn="0" w:lastRowFirstColumn="0" w:lastRowLastColumn="0"/>
              <w:rPr>
                <w:b w:val="0"/>
              </w:rPr>
            </w:pPr>
            <w:r w:rsidRPr="009B5597">
              <w:rPr>
                <w:rFonts w:hint="eastAsia"/>
              </w:rPr>
              <w:t>造成损失</w:t>
            </w:r>
          </w:p>
        </w:tc>
        <w:tc>
          <w:tcPr>
            <w:tcW w:w="3544" w:type="dxa"/>
            <w:shd w:val="clear" w:color="auto" w:fill="00B050"/>
            <w:vAlign w:val="center"/>
          </w:tcPr>
          <w:p w14:paraId="74BF08A3" w14:textId="77777777" w:rsidR="00753288" w:rsidRPr="009B5597" w:rsidRDefault="00753288" w:rsidP="007B7A5C">
            <w:pPr>
              <w:widowControl/>
              <w:jc w:val="center"/>
              <w:cnfStyle w:val="100000000000" w:firstRow="1" w:lastRow="0" w:firstColumn="0" w:lastColumn="0" w:oddVBand="0" w:evenVBand="0" w:oddHBand="0" w:evenHBand="0" w:firstRowFirstColumn="0" w:firstRowLastColumn="0" w:lastRowFirstColumn="0" w:lastRowLastColumn="0"/>
              <w:rPr>
                <w:b w:val="0"/>
              </w:rPr>
            </w:pPr>
            <w:r w:rsidRPr="009B5597">
              <w:rPr>
                <w:rFonts w:hint="eastAsia"/>
              </w:rPr>
              <w:t>影响范围</w:t>
            </w:r>
          </w:p>
        </w:tc>
      </w:tr>
      <w:tr w:rsidR="00753288" w:rsidRPr="001D1238" w14:paraId="32C6266D" w14:textId="77777777" w:rsidTr="007B7A5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54" w:type="dxa"/>
            <w:vAlign w:val="center"/>
          </w:tcPr>
          <w:p w14:paraId="2E19BA74" w14:textId="77777777" w:rsidR="00753288" w:rsidRPr="001D1238" w:rsidRDefault="00753288" w:rsidP="007B7A5C">
            <w:pPr>
              <w:widowControl/>
              <w:jc w:val="center"/>
              <w:rPr>
                <w:b w:val="0"/>
              </w:rPr>
            </w:pPr>
            <w:r w:rsidRPr="001D1238">
              <w:rPr>
                <w:rFonts w:hint="eastAsia"/>
                <w:b w:val="0"/>
              </w:rPr>
              <w:t>默克集团</w:t>
            </w:r>
          </w:p>
          <w:p w14:paraId="2C12C105" w14:textId="77777777" w:rsidR="00753288" w:rsidRPr="001D1238" w:rsidRDefault="00753288" w:rsidP="007B7A5C">
            <w:pPr>
              <w:widowControl/>
              <w:jc w:val="center"/>
              <w:rPr>
                <w:b w:val="0"/>
              </w:rPr>
            </w:pPr>
            <w:r w:rsidRPr="001D1238">
              <w:rPr>
                <w:rFonts w:hint="eastAsia"/>
                <w:b w:val="0"/>
              </w:rPr>
              <w:t>（</w:t>
            </w:r>
            <w:r>
              <w:rPr>
                <w:rFonts w:hint="eastAsia"/>
                <w:b w:val="0"/>
              </w:rPr>
              <w:t>美国</w:t>
            </w:r>
            <w:r w:rsidRPr="001D1238">
              <w:rPr>
                <w:rFonts w:hint="eastAsia"/>
                <w:b w:val="0"/>
              </w:rPr>
              <w:t>医药巨头）</w:t>
            </w:r>
          </w:p>
        </w:tc>
        <w:tc>
          <w:tcPr>
            <w:tcW w:w="1277" w:type="dxa"/>
            <w:vAlign w:val="center"/>
          </w:tcPr>
          <w:p w14:paraId="66839E3A" w14:textId="77777777" w:rsidR="00753288" w:rsidRPr="001D1238" w:rsidRDefault="00753288" w:rsidP="007B7A5C">
            <w:pPr>
              <w:widowControl/>
              <w:jc w:val="center"/>
              <w:cnfStyle w:val="000000100000" w:firstRow="0" w:lastRow="0" w:firstColumn="0" w:lastColumn="0" w:oddVBand="0" w:evenVBand="0" w:oddHBand="1" w:evenHBand="0" w:firstRowFirstColumn="0" w:firstRowLastColumn="0" w:lastRowFirstColumn="0" w:lastRowLastColumn="0"/>
            </w:pPr>
            <w:r w:rsidRPr="001D1238">
              <w:rPr>
                <w:rFonts w:hint="eastAsia"/>
              </w:rPr>
              <w:t>3.1</w:t>
            </w:r>
            <w:r w:rsidRPr="001D1238">
              <w:rPr>
                <w:rFonts w:hint="eastAsia"/>
              </w:rPr>
              <w:t>亿美元</w:t>
            </w:r>
          </w:p>
        </w:tc>
        <w:tc>
          <w:tcPr>
            <w:tcW w:w="3544" w:type="dxa"/>
            <w:vAlign w:val="center"/>
          </w:tcPr>
          <w:p w14:paraId="625A06DD" w14:textId="77777777" w:rsidR="00753288" w:rsidRPr="001D1238" w:rsidRDefault="00753288" w:rsidP="007B7A5C">
            <w:pPr>
              <w:widowControl/>
              <w:jc w:val="left"/>
              <w:cnfStyle w:val="000000100000" w:firstRow="0" w:lastRow="0" w:firstColumn="0" w:lastColumn="0" w:oddVBand="0" w:evenVBand="0" w:oddHBand="1" w:evenHBand="0" w:firstRowFirstColumn="0" w:firstRowLastColumn="0" w:lastRowFirstColumn="0" w:lastRowLastColumn="0"/>
            </w:pPr>
            <w:r w:rsidRPr="001D1238">
              <w:rPr>
                <w:rFonts w:hint="eastAsia"/>
              </w:rPr>
              <w:t>全球营销、研发以及销售持续一周受到影响，邮件处于瘫痪状态，</w:t>
            </w:r>
            <w:r w:rsidRPr="001D1238">
              <w:rPr>
                <w:rFonts w:hint="eastAsia"/>
              </w:rPr>
              <w:t>7</w:t>
            </w:r>
            <w:r w:rsidRPr="001D1238">
              <w:rPr>
                <w:rFonts w:hint="eastAsia"/>
              </w:rPr>
              <w:t>万名员工被禁用电脑。</w:t>
            </w:r>
          </w:p>
        </w:tc>
      </w:tr>
      <w:tr w:rsidR="00753288" w:rsidRPr="001D1238" w14:paraId="7C6C3625" w14:textId="77777777" w:rsidTr="007B7A5C">
        <w:trPr>
          <w:trHeight w:val="285"/>
          <w:jc w:val="center"/>
        </w:trPr>
        <w:tc>
          <w:tcPr>
            <w:cnfStyle w:val="001000000000" w:firstRow="0" w:lastRow="0" w:firstColumn="1" w:lastColumn="0" w:oddVBand="0" w:evenVBand="0" w:oddHBand="0" w:evenHBand="0" w:firstRowFirstColumn="0" w:firstRowLastColumn="0" w:lastRowFirstColumn="0" w:lastRowLastColumn="0"/>
            <w:tcW w:w="3254" w:type="dxa"/>
            <w:vAlign w:val="center"/>
          </w:tcPr>
          <w:p w14:paraId="76BCEAC7" w14:textId="77777777" w:rsidR="00753288" w:rsidRPr="001D1238" w:rsidRDefault="00753288" w:rsidP="007B7A5C">
            <w:pPr>
              <w:widowControl/>
              <w:jc w:val="center"/>
              <w:rPr>
                <w:b w:val="0"/>
              </w:rPr>
            </w:pPr>
            <w:r w:rsidRPr="001D1238">
              <w:rPr>
                <w:rFonts w:hint="eastAsia"/>
                <w:b w:val="0"/>
              </w:rPr>
              <w:t>Maersk</w:t>
            </w:r>
            <w:r w:rsidRPr="001D1238">
              <w:rPr>
                <w:rFonts w:hint="eastAsia"/>
                <w:b w:val="0"/>
              </w:rPr>
              <w:t>集团</w:t>
            </w:r>
          </w:p>
          <w:p w14:paraId="4887C390" w14:textId="77777777" w:rsidR="00753288" w:rsidRPr="001D1238" w:rsidRDefault="00753288" w:rsidP="007B7A5C">
            <w:pPr>
              <w:widowControl/>
              <w:jc w:val="center"/>
              <w:rPr>
                <w:b w:val="0"/>
              </w:rPr>
            </w:pPr>
            <w:r w:rsidRPr="001D1238">
              <w:rPr>
                <w:rFonts w:hint="eastAsia"/>
                <w:b w:val="0"/>
              </w:rPr>
              <w:t>（全球最大航运公司）</w:t>
            </w:r>
          </w:p>
        </w:tc>
        <w:tc>
          <w:tcPr>
            <w:tcW w:w="1277" w:type="dxa"/>
            <w:vAlign w:val="center"/>
          </w:tcPr>
          <w:p w14:paraId="1B663B1D" w14:textId="77777777" w:rsidR="00753288" w:rsidRPr="001D1238" w:rsidRDefault="00753288" w:rsidP="007B7A5C">
            <w:pPr>
              <w:widowControl/>
              <w:jc w:val="center"/>
              <w:cnfStyle w:val="000000000000" w:firstRow="0" w:lastRow="0" w:firstColumn="0" w:lastColumn="0" w:oddVBand="0" w:evenVBand="0" w:oddHBand="0" w:evenHBand="0" w:firstRowFirstColumn="0" w:firstRowLastColumn="0" w:lastRowFirstColumn="0" w:lastRowLastColumn="0"/>
            </w:pPr>
            <w:r w:rsidRPr="001D1238">
              <w:rPr>
                <w:rFonts w:hint="eastAsia"/>
              </w:rPr>
              <w:t>3</w:t>
            </w:r>
            <w:r w:rsidRPr="001D1238">
              <w:rPr>
                <w:rFonts w:hint="eastAsia"/>
              </w:rPr>
              <w:t>亿美元</w:t>
            </w:r>
          </w:p>
        </w:tc>
        <w:tc>
          <w:tcPr>
            <w:tcW w:w="3544" w:type="dxa"/>
            <w:vAlign w:val="center"/>
          </w:tcPr>
          <w:p w14:paraId="3BF68C2C" w14:textId="77777777" w:rsidR="00753288" w:rsidRPr="001D1238" w:rsidRDefault="00753288" w:rsidP="007B7A5C">
            <w:pPr>
              <w:widowControl/>
              <w:jc w:val="left"/>
              <w:cnfStyle w:val="000000000000" w:firstRow="0" w:lastRow="0" w:firstColumn="0" w:lastColumn="0" w:oddVBand="0" w:evenVBand="0" w:oddHBand="0" w:evenHBand="0" w:firstRowFirstColumn="0" w:firstRowLastColumn="0" w:lastRowFirstColumn="0" w:lastRowLastColumn="0"/>
            </w:pPr>
            <w:r w:rsidRPr="001D1238">
              <w:rPr>
                <w:rFonts w:hint="eastAsia"/>
              </w:rPr>
              <w:t>集团下属航运公司、集装箱码头公司和德高货运受到严重影响。</w:t>
            </w:r>
          </w:p>
        </w:tc>
      </w:tr>
      <w:tr w:rsidR="00753288" w:rsidRPr="001D1238" w14:paraId="378EFF51" w14:textId="77777777" w:rsidTr="007B7A5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54" w:type="dxa"/>
            <w:vAlign w:val="center"/>
          </w:tcPr>
          <w:p w14:paraId="5E661231" w14:textId="77777777" w:rsidR="00753288" w:rsidRDefault="00753288" w:rsidP="007B7A5C">
            <w:pPr>
              <w:widowControl/>
              <w:jc w:val="center"/>
              <w:rPr>
                <w:b w:val="0"/>
              </w:rPr>
            </w:pPr>
            <w:r w:rsidRPr="001D1238">
              <w:rPr>
                <w:rFonts w:hint="eastAsia"/>
                <w:b w:val="0"/>
              </w:rPr>
              <w:lastRenderedPageBreak/>
              <w:t>FedEx</w:t>
            </w:r>
            <w:r w:rsidRPr="001D1238">
              <w:rPr>
                <w:rFonts w:hint="eastAsia"/>
                <w:b w:val="0"/>
              </w:rPr>
              <w:t>公司</w:t>
            </w:r>
          </w:p>
          <w:p w14:paraId="0CD4B93F" w14:textId="77777777" w:rsidR="00753288" w:rsidRPr="001D1238" w:rsidRDefault="00753288" w:rsidP="007B7A5C">
            <w:pPr>
              <w:widowControl/>
              <w:jc w:val="center"/>
              <w:rPr>
                <w:b w:val="0"/>
              </w:rPr>
            </w:pPr>
            <w:r w:rsidRPr="001D1238">
              <w:rPr>
                <w:rFonts w:hint="eastAsia"/>
                <w:b w:val="0"/>
              </w:rPr>
              <w:t>（全球最大快递运输公司之一）</w:t>
            </w:r>
          </w:p>
        </w:tc>
        <w:tc>
          <w:tcPr>
            <w:tcW w:w="1277" w:type="dxa"/>
            <w:vAlign w:val="center"/>
          </w:tcPr>
          <w:p w14:paraId="57D35863" w14:textId="77777777" w:rsidR="00753288" w:rsidRPr="001D1238" w:rsidRDefault="00753288" w:rsidP="007B7A5C">
            <w:pPr>
              <w:widowControl/>
              <w:jc w:val="center"/>
              <w:cnfStyle w:val="000000100000" w:firstRow="0" w:lastRow="0" w:firstColumn="0" w:lastColumn="0" w:oddVBand="0" w:evenVBand="0" w:oddHBand="1" w:evenHBand="0" w:firstRowFirstColumn="0" w:firstRowLastColumn="0" w:lastRowFirstColumn="0" w:lastRowLastColumn="0"/>
            </w:pPr>
            <w:r w:rsidRPr="001D1238">
              <w:rPr>
                <w:rFonts w:hint="eastAsia"/>
              </w:rPr>
              <w:t>3</w:t>
            </w:r>
            <w:r w:rsidRPr="001D1238">
              <w:rPr>
                <w:rFonts w:hint="eastAsia"/>
              </w:rPr>
              <w:t>亿美元</w:t>
            </w:r>
          </w:p>
        </w:tc>
        <w:tc>
          <w:tcPr>
            <w:tcW w:w="3544" w:type="dxa"/>
            <w:vAlign w:val="center"/>
          </w:tcPr>
          <w:p w14:paraId="61F2B823" w14:textId="77777777" w:rsidR="00753288" w:rsidRPr="001D1238" w:rsidRDefault="00753288" w:rsidP="007B7A5C">
            <w:pPr>
              <w:widowControl/>
              <w:jc w:val="left"/>
              <w:cnfStyle w:val="000000100000" w:firstRow="0" w:lastRow="0" w:firstColumn="0" w:lastColumn="0" w:oddVBand="0" w:evenVBand="0" w:oddHBand="1" w:evenHBand="0" w:firstRowFirstColumn="0" w:firstRowLastColumn="0" w:lastRowFirstColumn="0" w:lastRowLastColumn="0"/>
            </w:pPr>
            <w:r w:rsidRPr="001D1238">
              <w:rPr>
                <w:rFonts w:hint="eastAsia"/>
              </w:rPr>
              <w:t>TNT</w:t>
            </w:r>
            <w:r w:rsidRPr="001D1238">
              <w:rPr>
                <w:rFonts w:hint="eastAsia"/>
              </w:rPr>
              <w:t>配送网络系统遭受重创。</w:t>
            </w:r>
          </w:p>
        </w:tc>
      </w:tr>
      <w:tr w:rsidR="00753288" w:rsidRPr="001D1238" w14:paraId="0A8E6D0A" w14:textId="77777777" w:rsidTr="007B7A5C">
        <w:trPr>
          <w:trHeight w:val="285"/>
          <w:jc w:val="center"/>
        </w:trPr>
        <w:tc>
          <w:tcPr>
            <w:cnfStyle w:val="001000000000" w:firstRow="0" w:lastRow="0" w:firstColumn="1" w:lastColumn="0" w:oddVBand="0" w:evenVBand="0" w:oddHBand="0" w:evenHBand="0" w:firstRowFirstColumn="0" w:firstRowLastColumn="0" w:lastRowFirstColumn="0" w:lastRowLastColumn="0"/>
            <w:tcW w:w="3254" w:type="dxa"/>
            <w:vAlign w:val="center"/>
          </w:tcPr>
          <w:p w14:paraId="03E58FC9" w14:textId="77777777" w:rsidR="00753288" w:rsidRPr="001D1238" w:rsidRDefault="00753288" w:rsidP="007B7A5C">
            <w:pPr>
              <w:jc w:val="center"/>
              <w:rPr>
                <w:b w:val="0"/>
              </w:rPr>
            </w:pPr>
            <w:r w:rsidRPr="001D1238">
              <w:rPr>
                <w:rFonts w:hint="eastAsia"/>
                <w:b w:val="0"/>
              </w:rPr>
              <w:t>利洁时集团</w:t>
            </w:r>
          </w:p>
          <w:p w14:paraId="18C9BED4" w14:textId="77777777" w:rsidR="00753288" w:rsidRPr="001D1238" w:rsidRDefault="00753288" w:rsidP="007B7A5C">
            <w:pPr>
              <w:widowControl/>
              <w:jc w:val="center"/>
              <w:rPr>
                <w:b w:val="0"/>
              </w:rPr>
            </w:pPr>
            <w:r w:rsidRPr="001D1238">
              <w:rPr>
                <w:rFonts w:hint="eastAsia"/>
                <w:b w:val="0"/>
              </w:rPr>
              <w:t>（全球最大家用清洁用品公司）</w:t>
            </w:r>
          </w:p>
        </w:tc>
        <w:tc>
          <w:tcPr>
            <w:tcW w:w="1277" w:type="dxa"/>
            <w:vAlign w:val="center"/>
          </w:tcPr>
          <w:p w14:paraId="0EAA9652" w14:textId="77777777" w:rsidR="00753288" w:rsidRPr="001D1238" w:rsidRDefault="00753288" w:rsidP="007B7A5C">
            <w:pPr>
              <w:widowControl/>
              <w:jc w:val="center"/>
              <w:cnfStyle w:val="000000000000" w:firstRow="0" w:lastRow="0" w:firstColumn="0" w:lastColumn="0" w:oddVBand="0" w:evenVBand="0" w:oddHBand="0" w:evenHBand="0" w:firstRowFirstColumn="0" w:firstRowLastColumn="0" w:lastRowFirstColumn="0" w:lastRowLastColumn="0"/>
            </w:pPr>
            <w:r w:rsidRPr="001D1238">
              <w:rPr>
                <w:rFonts w:hint="eastAsia"/>
              </w:rPr>
              <w:t>1</w:t>
            </w:r>
            <w:r w:rsidRPr="001D1238">
              <w:rPr>
                <w:rFonts w:hint="eastAsia"/>
              </w:rPr>
              <w:t>亿英镑</w:t>
            </w:r>
          </w:p>
        </w:tc>
        <w:tc>
          <w:tcPr>
            <w:tcW w:w="3544" w:type="dxa"/>
            <w:vAlign w:val="center"/>
          </w:tcPr>
          <w:p w14:paraId="41559052" w14:textId="77777777" w:rsidR="00753288" w:rsidRPr="001D1238" w:rsidRDefault="00753288" w:rsidP="00C66BC2">
            <w:pPr>
              <w:keepNext/>
              <w:widowControl/>
              <w:jc w:val="left"/>
              <w:cnfStyle w:val="000000000000" w:firstRow="0" w:lastRow="0" w:firstColumn="0" w:lastColumn="0" w:oddVBand="0" w:evenVBand="0" w:oddHBand="0" w:evenHBand="0" w:firstRowFirstColumn="0" w:firstRowLastColumn="0" w:lastRowFirstColumn="0" w:lastRowLastColumn="0"/>
            </w:pPr>
            <w:r w:rsidRPr="001D1238">
              <w:rPr>
                <w:rFonts w:hint="eastAsia"/>
              </w:rPr>
              <w:t>破坏公司多个市场的产品生产与发售，世界各地工厂的订单、支付和货运受到影响。</w:t>
            </w:r>
          </w:p>
        </w:tc>
      </w:tr>
    </w:tbl>
    <w:p w14:paraId="14F9C48B" w14:textId="59471649" w:rsidR="00753288" w:rsidRPr="001D1238" w:rsidRDefault="00C66BC2" w:rsidP="00C66BC2">
      <w:pPr>
        <w:spacing w:afterLines="50" w:after="156"/>
        <w:jc w:val="center"/>
      </w:pPr>
      <w:r>
        <w:rPr>
          <w:rFonts w:hint="eastAsia"/>
        </w:rPr>
        <w:t>表格</w:t>
      </w:r>
      <w:r>
        <w:rPr>
          <w:rFonts w:hint="eastAsia"/>
        </w:rPr>
        <w:t xml:space="preserve">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9B71E1">
        <w:rPr>
          <w:noProof/>
        </w:rPr>
        <w:t>2</w:t>
      </w:r>
      <w:r>
        <w:fldChar w:fldCharType="end"/>
      </w:r>
      <w:r>
        <w:rPr>
          <w:rFonts w:hint="eastAsia"/>
        </w:rPr>
        <w:t xml:space="preserve">  </w:t>
      </w:r>
      <w:r w:rsidR="00753288">
        <w:rPr>
          <w:rFonts w:hint="eastAsia"/>
        </w:rPr>
        <w:t>知名</w:t>
      </w:r>
      <w:r w:rsidR="00753288" w:rsidRPr="001D1238">
        <w:t>企业遭到的重大损失</w:t>
      </w:r>
      <w:r w:rsidR="00753288" w:rsidRPr="001D1238">
        <w:rPr>
          <w:rFonts w:hint="eastAsia"/>
        </w:rPr>
        <w:t>情况</w:t>
      </w:r>
    </w:p>
    <w:p w14:paraId="4CF5CCE8" w14:textId="77777777" w:rsidR="00753288" w:rsidRDefault="00753288" w:rsidP="006A0BCA">
      <w:pPr>
        <w:spacing w:afterLines="50" w:after="156"/>
        <w:ind w:firstLine="420"/>
      </w:pPr>
      <w:r>
        <w:rPr>
          <w:rFonts w:hint="eastAsia"/>
        </w:rPr>
        <w:t>经济</w:t>
      </w:r>
      <w:r>
        <w:t>损失的不断提高也将促使更多的</w:t>
      </w:r>
      <w:r>
        <w:rPr>
          <w:rFonts w:hint="eastAsia"/>
        </w:rPr>
        <w:t>政企</w:t>
      </w:r>
      <w:r>
        <w:t>机构</w:t>
      </w:r>
      <w:r>
        <w:rPr>
          <w:rFonts w:hint="eastAsia"/>
        </w:rPr>
        <w:t>向</w:t>
      </w:r>
      <w:r>
        <w:t>攻击者支付赎金。预计</w:t>
      </w:r>
      <w:r>
        <w:rPr>
          <w:rFonts w:hint="eastAsia"/>
        </w:rPr>
        <w:t>到</w:t>
      </w:r>
      <w:r w:rsidRPr="001D1238">
        <w:rPr>
          <w:rFonts w:hint="eastAsia"/>
        </w:rPr>
        <w:t>2018</w:t>
      </w:r>
      <w:r w:rsidRPr="001D1238">
        <w:rPr>
          <w:rFonts w:hint="eastAsia"/>
        </w:rPr>
        <w:t>年，攻击者</w:t>
      </w:r>
      <w:r>
        <w:rPr>
          <w:rFonts w:hint="eastAsia"/>
        </w:rPr>
        <w:t>在不断提升勒索软件自身</w:t>
      </w:r>
      <w:r w:rsidRPr="001D1238">
        <w:rPr>
          <w:rFonts w:hint="eastAsia"/>
        </w:rPr>
        <w:t>能力</w:t>
      </w:r>
      <w:r>
        <w:rPr>
          <w:rFonts w:hint="eastAsia"/>
        </w:rPr>
        <w:t>的同时</w:t>
      </w:r>
      <w:r w:rsidRPr="001D1238">
        <w:rPr>
          <w:rFonts w:hint="eastAsia"/>
        </w:rPr>
        <w:t>，</w:t>
      </w:r>
      <w:r>
        <w:rPr>
          <w:rFonts w:hint="eastAsia"/>
        </w:rPr>
        <w:t>也</w:t>
      </w:r>
      <w:r>
        <w:t>将进一步</w:t>
      </w:r>
      <w:r w:rsidRPr="001D1238">
        <w:rPr>
          <w:rFonts w:hint="eastAsia"/>
        </w:rPr>
        <w:t>锁定风险承受能力较差的攻击目标</w:t>
      </w:r>
      <w:r>
        <w:rPr>
          <w:rFonts w:hint="eastAsia"/>
        </w:rPr>
        <w:t>实施</w:t>
      </w:r>
      <w:r>
        <w:t>攻击</w:t>
      </w:r>
      <w:r w:rsidRPr="001D1238">
        <w:rPr>
          <w:rFonts w:hint="eastAsia"/>
        </w:rPr>
        <w:t>，并在加密数据基础上使用更多的威胁方式，例如不支付赎金就将关键信息公开在互联网上</w:t>
      </w:r>
      <w:r>
        <w:rPr>
          <w:rFonts w:hint="eastAsia"/>
        </w:rPr>
        <w:t>等</w:t>
      </w:r>
      <w:r w:rsidRPr="001D1238">
        <w:rPr>
          <w:rFonts w:hint="eastAsia"/>
        </w:rPr>
        <w:t>，迫使组织机构不得不缴纳高额的赎金。</w:t>
      </w:r>
    </w:p>
    <w:p w14:paraId="556E3D4A" w14:textId="1D707C00" w:rsidR="00753288" w:rsidRPr="00753288" w:rsidRDefault="00753288" w:rsidP="006A0BCA">
      <w:pPr>
        <w:spacing w:afterLines="50" w:after="156"/>
        <w:ind w:firstLine="420"/>
      </w:pPr>
      <w:r w:rsidRPr="001D1238">
        <w:rPr>
          <w:rFonts w:hint="eastAsia"/>
        </w:rPr>
        <w:t>所以，未来迫不得已支付赎金的</w:t>
      </w:r>
      <w:r>
        <w:rPr>
          <w:rFonts w:hint="eastAsia"/>
        </w:rPr>
        <w:t>政企</w:t>
      </w:r>
      <w:r>
        <w:t>机构</w:t>
      </w:r>
      <w:r w:rsidRPr="001D1238">
        <w:rPr>
          <w:rFonts w:hint="eastAsia"/>
        </w:rPr>
        <w:t>中招者会越来越多，也会出现更多类似韩国</w:t>
      </w:r>
      <w:r w:rsidRPr="001D1238">
        <w:rPr>
          <w:rFonts w:hint="eastAsia"/>
        </w:rPr>
        <w:t>Web</w:t>
      </w:r>
      <w:r w:rsidRPr="001D1238">
        <w:rPr>
          <w:rFonts w:hint="eastAsia"/>
        </w:rPr>
        <w:t>托管公司</w:t>
      </w:r>
      <w:r w:rsidRPr="001D1238">
        <w:rPr>
          <w:rFonts w:hint="eastAsia"/>
        </w:rPr>
        <w:t>Nayana</w:t>
      </w:r>
      <w:r w:rsidRPr="001D1238">
        <w:rPr>
          <w:rFonts w:hint="eastAsia"/>
        </w:rPr>
        <w:t>支付</w:t>
      </w:r>
      <w:r w:rsidRPr="001D1238">
        <w:rPr>
          <w:rFonts w:hint="eastAsia"/>
        </w:rPr>
        <w:t>100</w:t>
      </w:r>
      <w:r w:rsidRPr="001D1238">
        <w:rPr>
          <w:rFonts w:hint="eastAsia"/>
        </w:rPr>
        <w:t>万美元赎金的大户，攻击者获得的赎金总额必将持续升高。</w:t>
      </w:r>
    </w:p>
    <w:p w14:paraId="03B6723B" w14:textId="77777777" w:rsidR="0036635A" w:rsidRPr="001D1238" w:rsidRDefault="0036635A" w:rsidP="00E3502E">
      <w:pPr>
        <w:pStyle w:val="3"/>
        <w:keepNext w:val="0"/>
        <w:keepLines w:val="0"/>
        <w:numPr>
          <w:ilvl w:val="0"/>
          <w:numId w:val="38"/>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通过支付赎金恢复文件的成功率将大幅下降</w:t>
      </w:r>
    </w:p>
    <w:p w14:paraId="0948E866" w14:textId="0FC6172E" w:rsidR="0036635A" w:rsidRPr="001D1238" w:rsidRDefault="0036635A" w:rsidP="006A0BCA">
      <w:pPr>
        <w:spacing w:afterLines="50" w:after="156"/>
        <w:ind w:firstLine="420"/>
      </w:pPr>
      <w:r w:rsidRPr="001D1238">
        <w:rPr>
          <w:rFonts w:hint="eastAsia"/>
        </w:rPr>
        <w:t>对于中招的组织机构而言，在尝试各种方式解密被勒索软件加密的数据无果后，即便想要通过支付赎金的方式来解决问题，其成功率也将大幅下降。</w:t>
      </w:r>
      <w:r w:rsidR="009B02C0">
        <w:rPr>
          <w:rFonts w:hint="eastAsia"/>
        </w:rPr>
        <w:t>其主要</w:t>
      </w:r>
      <w:r w:rsidR="009B02C0">
        <w:t>原因</w:t>
      </w:r>
      <w:r w:rsidR="009B02C0">
        <w:rPr>
          <w:rFonts w:hint="eastAsia"/>
        </w:rPr>
        <w:t>倒</w:t>
      </w:r>
      <w:r w:rsidR="009B02C0">
        <w:t>不是</w:t>
      </w:r>
      <w:r w:rsidR="009B02C0">
        <w:rPr>
          <w:rFonts w:hint="eastAsia"/>
        </w:rPr>
        <w:t>勒索者</w:t>
      </w:r>
      <w:r w:rsidR="009B02C0">
        <w:t>的信用会快速下降，而是很多</w:t>
      </w:r>
      <w:r w:rsidR="009B02C0">
        <w:rPr>
          <w:rFonts w:hint="eastAsia"/>
        </w:rPr>
        <w:t>现实</w:t>
      </w:r>
      <w:r w:rsidR="009B02C0">
        <w:t>的网络因素可能会大大限制你</w:t>
      </w:r>
      <w:r w:rsidR="009B02C0">
        <w:rPr>
          <w:rFonts w:hint="eastAsia"/>
        </w:rPr>
        <w:t>支付</w:t>
      </w:r>
      <w:r w:rsidR="009B02C0">
        <w:t>赎金</w:t>
      </w:r>
      <w:r w:rsidR="009B02C0">
        <w:rPr>
          <w:rFonts w:hint="eastAsia"/>
        </w:rPr>
        <w:t>恢复文件</w:t>
      </w:r>
      <w:r w:rsidR="009B02C0">
        <w:t>的成功率。</w:t>
      </w:r>
    </w:p>
    <w:p w14:paraId="3ED2B68D" w14:textId="1BE60467" w:rsidR="000F056C" w:rsidRDefault="009B02C0" w:rsidP="006A0BCA">
      <w:pPr>
        <w:spacing w:afterLines="50" w:after="156"/>
        <w:ind w:firstLine="420"/>
      </w:pPr>
      <w:r>
        <w:rPr>
          <w:rFonts w:hint="eastAsia"/>
        </w:rPr>
        <w:t>首先</w:t>
      </w:r>
      <w:r>
        <w:t>，</w:t>
      </w:r>
      <w:r w:rsidR="0036635A" w:rsidRPr="001D1238">
        <w:rPr>
          <w:rFonts w:hint="eastAsia"/>
        </w:rPr>
        <w:t>你可能“没钱可付”，绝大多数的勒索软件均以比特币为赎金支付方式，但</w:t>
      </w:r>
      <w:r w:rsidR="0036635A" w:rsidRPr="001D1238">
        <w:rPr>
          <w:rFonts w:hint="eastAsia"/>
        </w:rPr>
        <w:t>9</w:t>
      </w:r>
      <w:r w:rsidR="0036635A" w:rsidRPr="001D1238">
        <w:rPr>
          <w:rFonts w:hint="eastAsia"/>
        </w:rPr>
        <w:t>月</w:t>
      </w:r>
      <w:r w:rsidR="0036635A" w:rsidRPr="001D1238">
        <w:t>底</w:t>
      </w:r>
      <w:r w:rsidR="0036635A" w:rsidRPr="001D1238">
        <w:rPr>
          <w:rFonts w:hint="eastAsia"/>
        </w:rPr>
        <w:t>比特币在</w:t>
      </w:r>
      <w:r w:rsidR="0036635A" w:rsidRPr="001D1238">
        <w:t>中国</w:t>
      </w:r>
      <w:r w:rsidR="0036635A" w:rsidRPr="001D1238">
        <w:rPr>
          <w:rFonts w:hint="eastAsia"/>
        </w:rPr>
        <w:t>已经全面</w:t>
      </w:r>
      <w:r w:rsidR="0036635A" w:rsidRPr="001D1238">
        <w:t>停止交易了</w:t>
      </w:r>
      <w:r w:rsidR="000F056C">
        <w:rPr>
          <w:rFonts w:hint="eastAsia"/>
        </w:rPr>
        <w:t>。</w:t>
      </w:r>
    </w:p>
    <w:p w14:paraId="309D7F4B" w14:textId="55290A90" w:rsidR="000F056C" w:rsidRDefault="009B02C0" w:rsidP="006A0BCA">
      <w:pPr>
        <w:spacing w:afterLines="50" w:after="156"/>
        <w:ind w:firstLine="420"/>
      </w:pPr>
      <w:r>
        <w:rPr>
          <w:rFonts w:hint="eastAsia"/>
        </w:rPr>
        <w:t>其次</w:t>
      </w:r>
      <w:r>
        <w:t>，</w:t>
      </w:r>
      <w:r>
        <w:rPr>
          <w:rFonts w:hint="eastAsia"/>
        </w:rPr>
        <w:t>你</w:t>
      </w:r>
      <w:r w:rsidR="0036635A" w:rsidRPr="001D1238">
        <w:rPr>
          <w:rFonts w:hint="eastAsia"/>
        </w:rPr>
        <w:t>也可能“来不及付”，交纳赎金</w:t>
      </w:r>
      <w:r>
        <w:rPr>
          <w:rFonts w:hint="eastAsia"/>
        </w:rPr>
        <w:t>一般</w:t>
      </w:r>
      <w:r w:rsidR="0036635A" w:rsidRPr="001D1238">
        <w:rPr>
          <w:rFonts w:hint="eastAsia"/>
        </w:rPr>
        <w:t>是有时间限制的，一般</w:t>
      </w:r>
      <w:r>
        <w:rPr>
          <w:rFonts w:hint="eastAsia"/>
        </w:rPr>
        <w:t>为</w:t>
      </w:r>
      <w:r w:rsidR="0036635A" w:rsidRPr="001D1238">
        <w:rPr>
          <w:rFonts w:hint="eastAsia"/>
        </w:rPr>
        <w:t>1-2</w:t>
      </w:r>
      <w:r w:rsidR="0036635A" w:rsidRPr="001D1238">
        <w:rPr>
          <w:rFonts w:hint="eastAsia"/>
        </w:rPr>
        <w:t>天，但国产勒索病毒</w:t>
      </w:r>
      <w:r w:rsidR="0036635A" w:rsidRPr="001D1238">
        <w:rPr>
          <w:rFonts w:hint="eastAsia"/>
        </w:rPr>
        <w:t>Xiaoba</w:t>
      </w:r>
      <w:r w:rsidR="0036635A" w:rsidRPr="001D1238">
        <w:rPr>
          <w:rFonts w:hint="eastAsia"/>
        </w:rPr>
        <w:t>只给了</w:t>
      </w:r>
      <w:r w:rsidR="0036635A" w:rsidRPr="001D1238">
        <w:rPr>
          <w:rFonts w:hint="eastAsia"/>
        </w:rPr>
        <w:t>200</w:t>
      </w:r>
      <w:r w:rsidR="0036635A" w:rsidRPr="001D1238">
        <w:rPr>
          <w:rFonts w:hint="eastAsia"/>
        </w:rPr>
        <w:t>秒的反应时间</w:t>
      </w:r>
      <w:r w:rsidR="000F056C">
        <w:rPr>
          <w:rFonts w:hint="eastAsia"/>
        </w:rPr>
        <w:t>。</w:t>
      </w:r>
    </w:p>
    <w:p w14:paraId="4D0855EA" w14:textId="25293B49" w:rsidR="0036635A" w:rsidRDefault="009B02C0" w:rsidP="006A0BCA">
      <w:pPr>
        <w:spacing w:afterLines="50" w:after="156"/>
        <w:ind w:firstLine="420"/>
      </w:pPr>
      <w:r>
        <w:rPr>
          <w:rFonts w:hint="eastAsia"/>
        </w:rPr>
        <w:t>第三</w:t>
      </w:r>
      <w:r>
        <w:t>，</w:t>
      </w:r>
      <w:r>
        <w:rPr>
          <w:rFonts w:hint="eastAsia"/>
        </w:rPr>
        <w:t>你</w:t>
      </w:r>
      <w:r w:rsidR="0036635A" w:rsidRPr="001D1238">
        <w:rPr>
          <w:rFonts w:hint="eastAsia"/>
        </w:rPr>
        <w:t>即便通过各种方式支付了赎金，也可能“无法提供付款证明”给攻击者，</w:t>
      </w:r>
      <w:r>
        <w:rPr>
          <w:rFonts w:hint="eastAsia"/>
        </w:rPr>
        <w:t>因为</w:t>
      </w:r>
      <w:r w:rsidR="0036635A" w:rsidRPr="001D1238">
        <w:rPr>
          <w:rFonts w:hint="eastAsia"/>
        </w:rPr>
        <w:t>很多勒索软件</w:t>
      </w:r>
      <w:r>
        <w:rPr>
          <w:rFonts w:hint="eastAsia"/>
        </w:rPr>
        <w:t>要求受害者</w:t>
      </w:r>
      <w:r w:rsidR="0036635A" w:rsidRPr="001D1238">
        <w:rPr>
          <w:rFonts w:hint="eastAsia"/>
        </w:rPr>
        <w:t>向特定邮箱发送支付证明，黑客才会为其解锁，但越来越多的邮件供应方无法忍受攻击者通过其平台非法获利，而会第一时间将其邮箱关停。</w:t>
      </w:r>
    </w:p>
    <w:p w14:paraId="5F854785" w14:textId="77777777" w:rsidR="00412C2F" w:rsidRDefault="00412C2F">
      <w:pPr>
        <w:widowControl/>
        <w:jc w:val="left"/>
        <w:rPr>
          <w:rFonts w:eastAsia="微软雅黑"/>
          <w:sz w:val="32"/>
        </w:rPr>
      </w:pPr>
      <w:bookmarkStart w:id="36" w:name="_Toc501475996"/>
      <w:r>
        <w:rPr>
          <w:rFonts w:eastAsia="微软雅黑"/>
          <w:sz w:val="32"/>
        </w:rPr>
        <w:br w:type="page"/>
      </w:r>
    </w:p>
    <w:p w14:paraId="604E6A10" w14:textId="1957FCAD" w:rsidR="00412C2F" w:rsidRDefault="00412C2F" w:rsidP="00412C2F">
      <w:pPr>
        <w:numPr>
          <w:ilvl w:val="0"/>
          <w:numId w:val="1"/>
        </w:numPr>
        <w:spacing w:beforeLines="50" w:before="156" w:afterLines="150" w:after="468"/>
        <w:jc w:val="center"/>
        <w:outlineLvl w:val="0"/>
        <w:rPr>
          <w:rFonts w:eastAsia="微软雅黑"/>
          <w:sz w:val="32"/>
        </w:rPr>
      </w:pPr>
      <w:bookmarkStart w:id="37" w:name="_Toc513739448"/>
      <w:r w:rsidRPr="001D1238">
        <w:rPr>
          <w:rFonts w:eastAsia="微软雅黑" w:hint="eastAsia"/>
          <w:sz w:val="32"/>
        </w:rPr>
        <w:lastRenderedPageBreak/>
        <w:t>勒索软件防御</w:t>
      </w:r>
      <w:r w:rsidRPr="001D1238">
        <w:rPr>
          <w:rFonts w:eastAsia="微软雅黑"/>
          <w:sz w:val="32"/>
        </w:rPr>
        <w:t>技术</w:t>
      </w:r>
      <w:r w:rsidRPr="001D1238">
        <w:rPr>
          <w:rFonts w:eastAsia="微软雅黑" w:hint="eastAsia"/>
          <w:sz w:val="32"/>
        </w:rPr>
        <w:t>新</w:t>
      </w:r>
      <w:r w:rsidRPr="001D1238">
        <w:rPr>
          <w:rFonts w:eastAsia="微软雅黑"/>
          <w:sz w:val="32"/>
        </w:rPr>
        <w:t>趋势</w:t>
      </w:r>
      <w:bookmarkEnd w:id="36"/>
      <w:bookmarkEnd w:id="37"/>
    </w:p>
    <w:p w14:paraId="3B47CC4B" w14:textId="77777777" w:rsidR="00412C2F" w:rsidRPr="001D1238" w:rsidRDefault="00412C2F" w:rsidP="00412C2F">
      <w:pPr>
        <w:numPr>
          <w:ilvl w:val="0"/>
          <w:numId w:val="4"/>
        </w:numPr>
        <w:spacing w:beforeLines="50" w:before="156" w:afterLines="50" w:after="156"/>
        <w:outlineLvl w:val="1"/>
        <w:rPr>
          <w:rFonts w:eastAsia="黑体"/>
          <w:bCs/>
          <w:sz w:val="28"/>
          <w:szCs w:val="28"/>
        </w:rPr>
      </w:pPr>
      <w:bookmarkStart w:id="38" w:name="_Toc501370140"/>
      <w:bookmarkStart w:id="39" w:name="_Toc501475997"/>
      <w:bookmarkStart w:id="40" w:name="_Toc513739449"/>
      <w:r w:rsidRPr="001D1238">
        <w:rPr>
          <w:rFonts w:eastAsia="黑体" w:hint="eastAsia"/>
          <w:bCs/>
          <w:sz w:val="28"/>
          <w:szCs w:val="28"/>
        </w:rPr>
        <w:t>个人终端防御</w:t>
      </w:r>
      <w:r w:rsidRPr="001D1238">
        <w:rPr>
          <w:rFonts w:eastAsia="黑体"/>
          <w:bCs/>
          <w:sz w:val="28"/>
          <w:szCs w:val="28"/>
        </w:rPr>
        <w:t>技术</w:t>
      </w:r>
      <w:bookmarkEnd w:id="38"/>
      <w:bookmarkEnd w:id="39"/>
      <w:bookmarkEnd w:id="40"/>
    </w:p>
    <w:p w14:paraId="4C7522FA" w14:textId="77777777" w:rsidR="00412C2F" w:rsidRPr="001D1238" w:rsidRDefault="00412C2F" w:rsidP="00412C2F">
      <w:pPr>
        <w:pStyle w:val="3"/>
        <w:keepNext w:val="0"/>
        <w:keepLines w:val="0"/>
        <w:numPr>
          <w:ilvl w:val="0"/>
          <w:numId w:val="18"/>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文档自动备份隔离保护</w:t>
      </w:r>
    </w:p>
    <w:p w14:paraId="44CBA078" w14:textId="77777777" w:rsidR="00412C2F" w:rsidRPr="006A0BCA" w:rsidRDefault="00412C2F" w:rsidP="00412C2F">
      <w:pPr>
        <w:spacing w:afterLines="50" w:after="156"/>
        <w:ind w:firstLine="420"/>
      </w:pPr>
      <w:r w:rsidRPr="006A0BCA">
        <w:rPr>
          <w:rFonts w:hint="eastAsia"/>
        </w:rPr>
        <w:t>文档</w:t>
      </w:r>
      <w:r w:rsidRPr="006A0BCA">
        <w:t>自动备份</w:t>
      </w:r>
      <w:r w:rsidRPr="006A0BCA">
        <w:rPr>
          <w:rFonts w:hint="eastAsia"/>
        </w:rPr>
        <w:t>隔离</w:t>
      </w:r>
      <w:r w:rsidRPr="006A0BCA">
        <w:t>技术</w:t>
      </w:r>
      <w:r w:rsidRPr="006A0BCA">
        <w:rPr>
          <w:rFonts w:hint="eastAsia"/>
        </w:rPr>
        <w:t>是</w:t>
      </w:r>
      <w:r w:rsidRPr="006A0BCA">
        <w:rPr>
          <w:rFonts w:hint="eastAsia"/>
        </w:rPr>
        <w:t>360</w:t>
      </w:r>
      <w:r w:rsidRPr="006A0BCA">
        <w:rPr>
          <w:rFonts w:hint="eastAsia"/>
        </w:rPr>
        <w:t>独创</w:t>
      </w:r>
      <w:r w:rsidRPr="006A0BCA">
        <w:t>的一种勒索</w:t>
      </w:r>
      <w:r w:rsidRPr="006A0BCA">
        <w:rPr>
          <w:rFonts w:hint="eastAsia"/>
        </w:rPr>
        <w:t>软件防护</w:t>
      </w:r>
      <w:r w:rsidRPr="006A0BCA">
        <w:t>技术。这</w:t>
      </w:r>
      <w:r w:rsidRPr="006A0BCA">
        <w:rPr>
          <w:rFonts w:hint="eastAsia"/>
        </w:rPr>
        <w:t>一</w:t>
      </w:r>
      <w:r w:rsidRPr="006A0BCA">
        <w:t>技术在未来一两年内可能会成为安全软件反</w:t>
      </w:r>
      <w:r w:rsidRPr="006A0BCA">
        <w:rPr>
          <w:rFonts w:hint="eastAsia"/>
        </w:rPr>
        <w:t>勒索</w:t>
      </w:r>
      <w:r w:rsidRPr="006A0BCA">
        <w:t>技术的标配。</w:t>
      </w:r>
    </w:p>
    <w:p w14:paraId="52D7F8A7" w14:textId="77777777" w:rsidR="00412C2F" w:rsidRPr="006A0BCA" w:rsidRDefault="00412C2F" w:rsidP="00412C2F">
      <w:pPr>
        <w:spacing w:afterLines="50" w:after="156"/>
        <w:ind w:firstLine="420"/>
      </w:pPr>
      <w:r w:rsidRPr="006A0BCA">
        <w:rPr>
          <w:rFonts w:hint="eastAsia"/>
        </w:rPr>
        <w:t>鉴于勒索</w:t>
      </w:r>
      <w:r w:rsidRPr="006A0BCA">
        <w:t>软件</w:t>
      </w:r>
      <w:r w:rsidRPr="006A0BCA">
        <w:rPr>
          <w:rFonts w:hint="eastAsia"/>
        </w:rPr>
        <w:t>一旦</w:t>
      </w:r>
      <w:r w:rsidRPr="006A0BCA">
        <w:t>攻击成功往往难以修复，而且</w:t>
      </w:r>
      <w:r w:rsidRPr="006A0BCA">
        <w:rPr>
          <w:rFonts w:hint="eastAsia"/>
        </w:rPr>
        <w:t>具有</w:t>
      </w:r>
      <w:r w:rsidRPr="006A0BCA">
        <w:t>变种多，更新快，</w:t>
      </w:r>
      <w:r w:rsidRPr="006A0BCA">
        <w:rPr>
          <w:rFonts w:hint="eastAsia"/>
        </w:rPr>
        <w:t>大量采用</w:t>
      </w:r>
      <w:r w:rsidRPr="006A0BCA">
        <w:t>免杀技术</w:t>
      </w:r>
      <w:r w:rsidRPr="006A0BCA">
        <w:rPr>
          <w:rFonts w:hint="eastAsia"/>
        </w:rPr>
        <w:t>等</w:t>
      </w:r>
      <w:r w:rsidRPr="006A0BCA">
        <w:t>特点，因此，单纯防范</w:t>
      </w:r>
      <w:r w:rsidRPr="006A0BCA">
        <w:rPr>
          <w:rFonts w:hint="eastAsia"/>
        </w:rPr>
        <w:t>勒索软件</w:t>
      </w:r>
      <w:r w:rsidRPr="006A0BCA">
        <w:t>感染</w:t>
      </w:r>
      <w:r w:rsidRPr="006A0BCA">
        <w:rPr>
          <w:rFonts w:hint="eastAsia"/>
        </w:rPr>
        <w:t>并不是“万全之策</w:t>
      </w:r>
      <w:r w:rsidRPr="006A0BCA">
        <w:t>”</w:t>
      </w:r>
      <w:r w:rsidRPr="006A0BCA">
        <w:t>。</w:t>
      </w:r>
      <w:r w:rsidRPr="006A0BCA">
        <w:rPr>
          <w:rFonts w:hint="eastAsia"/>
        </w:rPr>
        <w:t>但是</w:t>
      </w:r>
      <w:r w:rsidRPr="006A0BCA">
        <w:t>，</w:t>
      </w:r>
      <w:r w:rsidRPr="006A0BCA">
        <w:rPr>
          <w:rFonts w:hint="eastAsia"/>
        </w:rPr>
        <w:t>无论勒索</w:t>
      </w:r>
      <w:r w:rsidRPr="006A0BCA">
        <w:t>软件</w:t>
      </w:r>
      <w:r w:rsidRPr="006A0BCA">
        <w:rPr>
          <w:rFonts w:hint="eastAsia"/>
        </w:rPr>
        <w:t>采用</w:t>
      </w:r>
      <w:r w:rsidRPr="006A0BCA">
        <w:t>何种具体技术，</w:t>
      </w:r>
      <w:r w:rsidRPr="006A0BCA">
        <w:rPr>
          <w:rFonts w:hint="eastAsia"/>
        </w:rPr>
        <w:t>无论</w:t>
      </w:r>
      <w:r w:rsidRPr="006A0BCA">
        <w:t>是哪一家族的哪一变种，一个基本的共同</w:t>
      </w:r>
      <w:r w:rsidRPr="006A0BCA">
        <w:rPr>
          <w:rFonts w:hint="eastAsia"/>
        </w:rPr>
        <w:t>特点</w:t>
      </w:r>
      <w:r w:rsidRPr="006A0BCA">
        <w:t>就是会对</w:t>
      </w:r>
      <w:r w:rsidRPr="006A0BCA">
        <w:rPr>
          <w:rFonts w:hint="eastAsia"/>
        </w:rPr>
        <w:t>文档</w:t>
      </w:r>
      <w:r w:rsidRPr="006A0BCA">
        <w:t>进行篡改</w:t>
      </w:r>
      <w:r w:rsidRPr="006A0BCA">
        <w:rPr>
          <w:rFonts w:hint="eastAsia"/>
        </w:rPr>
        <w:t>。</w:t>
      </w:r>
      <w:r w:rsidRPr="006A0BCA">
        <w:t>而</w:t>
      </w:r>
      <w:r w:rsidRPr="006A0BCA">
        <w:rPr>
          <w:rFonts w:hint="eastAsia"/>
        </w:rPr>
        <w:t>文档</w:t>
      </w:r>
      <w:r w:rsidRPr="006A0BCA">
        <w:t>篡改行为具有很多明显的技术特征，</w:t>
      </w:r>
      <w:r w:rsidRPr="006A0BCA">
        <w:rPr>
          <w:rFonts w:hint="eastAsia"/>
        </w:rPr>
        <w:t>通过</w:t>
      </w:r>
      <w:r w:rsidRPr="006A0BCA">
        <w:t>监测</w:t>
      </w:r>
      <w:r w:rsidRPr="006A0BCA">
        <w:rPr>
          <w:rFonts w:hint="eastAsia"/>
        </w:rPr>
        <w:t>系统</w:t>
      </w:r>
      <w:r w:rsidRPr="006A0BCA">
        <w:t>中是否存在</w:t>
      </w:r>
      <w:r w:rsidRPr="006A0BCA">
        <w:rPr>
          <w:rFonts w:hint="eastAsia"/>
        </w:rPr>
        <w:t>文档</w:t>
      </w:r>
      <w:r w:rsidRPr="006A0BCA">
        <w:t>篡改行为，</w:t>
      </w:r>
      <w:r w:rsidRPr="006A0BCA">
        <w:rPr>
          <w:rFonts w:hint="eastAsia"/>
        </w:rPr>
        <w:t>并</w:t>
      </w:r>
      <w:r w:rsidRPr="006A0BCA">
        <w:t>对可能被篡改的</w:t>
      </w:r>
      <w:r w:rsidRPr="006A0BCA">
        <w:rPr>
          <w:rFonts w:hint="eastAsia"/>
        </w:rPr>
        <w:t>文档</w:t>
      </w:r>
      <w:r w:rsidRPr="006A0BCA">
        <w:t>加以必要的保护，</w:t>
      </w:r>
      <w:r w:rsidRPr="006A0BCA">
        <w:rPr>
          <w:rFonts w:hint="eastAsia"/>
        </w:rPr>
        <w:t>就可以在</w:t>
      </w:r>
      <w:r w:rsidRPr="006A0BCA">
        <w:t>相当程度上帮助用户挽回勒索软件攻击的损失。</w:t>
      </w:r>
    </w:p>
    <w:p w14:paraId="426B0F6F" w14:textId="77777777" w:rsidR="00412C2F" w:rsidRPr="006A0BCA" w:rsidRDefault="00412C2F" w:rsidP="00412C2F">
      <w:pPr>
        <w:spacing w:afterLines="50" w:after="156"/>
        <w:ind w:firstLine="420"/>
      </w:pPr>
      <w:r w:rsidRPr="006A0BCA">
        <w:rPr>
          <w:rFonts w:hint="eastAsia"/>
        </w:rPr>
        <w:t>文档</w:t>
      </w:r>
      <w:r w:rsidRPr="006A0BCA">
        <w:t>自动备份</w:t>
      </w:r>
      <w:r w:rsidRPr="006A0BCA">
        <w:rPr>
          <w:rFonts w:hint="eastAsia"/>
        </w:rPr>
        <w:t>隔离</w:t>
      </w:r>
      <w:r w:rsidRPr="006A0BCA">
        <w:t>技术</w:t>
      </w:r>
      <w:r w:rsidRPr="006A0BCA">
        <w:rPr>
          <w:rFonts w:hint="eastAsia"/>
        </w:rPr>
        <w:t>就是</w:t>
      </w:r>
      <w:r w:rsidRPr="006A0BCA">
        <w:t>在</w:t>
      </w:r>
      <w:r w:rsidRPr="006A0BCA">
        <w:rPr>
          <w:rFonts w:hint="eastAsia"/>
        </w:rPr>
        <w:t>这</w:t>
      </w:r>
      <w:r w:rsidRPr="006A0BCA">
        <w:t>一技术思想</w:t>
      </w:r>
      <w:r w:rsidRPr="006A0BCA">
        <w:rPr>
          <w:rFonts w:hint="eastAsia"/>
        </w:rPr>
        <w:t>的具体</w:t>
      </w:r>
      <w:r w:rsidRPr="006A0BCA">
        <w:t>实现</w:t>
      </w:r>
      <w:r w:rsidRPr="006A0BCA">
        <w:rPr>
          <w:rFonts w:hint="eastAsia"/>
        </w:rPr>
        <w:t>，</w:t>
      </w:r>
      <w:r w:rsidRPr="006A0BCA">
        <w:rPr>
          <w:rFonts w:hint="eastAsia"/>
        </w:rPr>
        <w:t>3</w:t>
      </w:r>
      <w:r w:rsidRPr="006A0BCA">
        <w:t>60</w:t>
      </w:r>
      <w:r w:rsidRPr="006A0BCA">
        <w:rPr>
          <w:rFonts w:hint="eastAsia"/>
        </w:rPr>
        <w:t>将</w:t>
      </w:r>
      <w:r w:rsidRPr="006A0BCA">
        <w:t>其应用</w:t>
      </w:r>
      <w:r w:rsidRPr="006A0BCA">
        <w:rPr>
          <w:rFonts w:hint="eastAsia"/>
        </w:rPr>
        <w:t>于</w:t>
      </w:r>
      <w:r w:rsidRPr="006A0BCA">
        <w:t>360</w:t>
      </w:r>
      <w:r w:rsidRPr="006A0BCA">
        <w:t>文档卫士</w:t>
      </w:r>
      <w:r w:rsidRPr="006A0BCA">
        <w:rPr>
          <w:rFonts w:hint="eastAsia"/>
        </w:rPr>
        <w:t>功能</w:t>
      </w:r>
      <w:r w:rsidRPr="006A0BCA">
        <w:t>模块</w:t>
      </w:r>
      <w:r w:rsidRPr="006A0BCA">
        <w:rPr>
          <w:rFonts w:hint="eastAsia"/>
        </w:rPr>
        <w:t>当中</w:t>
      </w:r>
      <w:r w:rsidRPr="006A0BCA">
        <w:t>。只要电脑里的文档出现被篡改的情况，它会第一时间把文档自动备份在隔离区保护起来，用户可以随时恢复文件。无论病毒如何变化，只要它</w:t>
      </w:r>
      <w:r w:rsidRPr="006A0BCA">
        <w:rPr>
          <w:rFonts w:hint="eastAsia"/>
        </w:rPr>
        <w:t>有篡改</w:t>
      </w:r>
      <w:r w:rsidRPr="006A0BCA">
        <w:t>用户文档</w:t>
      </w:r>
      <w:r w:rsidRPr="006A0BCA">
        <w:rPr>
          <w:rFonts w:hint="eastAsia"/>
        </w:rPr>
        <w:t>的</w:t>
      </w:r>
      <w:r w:rsidRPr="006A0BCA">
        <w:t>行为，就会触发文档自动备份隔离</w:t>
      </w:r>
      <w:r w:rsidRPr="006A0BCA">
        <w:rPr>
          <w:rFonts w:hint="eastAsia"/>
        </w:rPr>
        <w:t>，从而</w:t>
      </w:r>
      <w:r w:rsidRPr="006A0BCA">
        <w:t>使用户可以免遭勒索，不用支付</w:t>
      </w:r>
      <w:r w:rsidRPr="006A0BCA">
        <w:rPr>
          <w:rFonts w:hint="eastAsia"/>
        </w:rPr>
        <w:t>赎金</w:t>
      </w:r>
      <w:r w:rsidRPr="006A0BCA">
        <w:t>也能</w:t>
      </w:r>
      <w:r w:rsidRPr="006A0BCA">
        <w:rPr>
          <w:rFonts w:hint="eastAsia"/>
        </w:rPr>
        <w:t>恢复</w:t>
      </w:r>
      <w:r w:rsidRPr="006A0BCA">
        <w:t>文件。</w:t>
      </w:r>
    </w:p>
    <w:p w14:paraId="203BFD54" w14:textId="77777777" w:rsidR="00412C2F" w:rsidRPr="006A0BCA" w:rsidRDefault="00412C2F" w:rsidP="00412C2F">
      <w:pPr>
        <w:spacing w:afterLines="50" w:after="156"/>
        <w:ind w:firstLine="420"/>
      </w:pPr>
      <w:r w:rsidRPr="006A0BCA">
        <w:t>360</w:t>
      </w:r>
      <w:r w:rsidRPr="006A0BCA">
        <w:t>文档卫士的自动备份</w:t>
      </w:r>
      <w:r w:rsidRPr="006A0BCA">
        <w:rPr>
          <w:rFonts w:hint="eastAsia"/>
        </w:rPr>
        <w:t>触发</w:t>
      </w:r>
      <w:r w:rsidRPr="006A0BCA">
        <w:t>条件</w:t>
      </w:r>
      <w:r w:rsidRPr="006A0BCA">
        <w:rPr>
          <w:rFonts w:hint="eastAsia"/>
        </w:rPr>
        <w:t>主要</w:t>
      </w:r>
      <w:r w:rsidRPr="006A0BCA">
        <w:t>包括</w:t>
      </w:r>
      <w:r w:rsidRPr="006A0BCA">
        <w:rPr>
          <w:rFonts w:hint="eastAsia"/>
        </w:rPr>
        <w:t>亮点</w:t>
      </w:r>
      <w:r w:rsidRPr="006A0BCA">
        <w:t>：一、开机后第一次修改文档</w:t>
      </w:r>
      <w:r w:rsidRPr="006A0BCA">
        <w:rPr>
          <w:rFonts w:hint="eastAsia"/>
        </w:rPr>
        <w:t>；二、</w:t>
      </w:r>
      <w:r w:rsidRPr="006A0BCA">
        <w:t>有可疑程序篡改文档。当出现上述两种情况时，文档卫士会默认备份包括</w:t>
      </w:r>
      <w:r w:rsidRPr="006A0BCA">
        <w:t>Word</w:t>
      </w:r>
      <w:r w:rsidRPr="006A0BCA">
        <w:t>、</w:t>
      </w:r>
      <w:r w:rsidRPr="006A0BCA">
        <w:t>Excel</w:t>
      </w:r>
      <w:r w:rsidRPr="006A0BCA">
        <w:t>、</w:t>
      </w:r>
      <w:r w:rsidRPr="006A0BCA">
        <w:t>PowerPoint</w:t>
      </w:r>
      <w:r w:rsidRPr="006A0BCA">
        <w:t>、</w:t>
      </w:r>
      <w:r w:rsidRPr="006A0BCA">
        <w:t>PDF</w:t>
      </w:r>
      <w:r w:rsidRPr="006A0BCA">
        <w:t>等格式在内的文件，并在备份成功后出现提示信息。用户还可以在设置中选择添加更多需要备份的文件格式。比如电脑里的照片非常重要，就可以把</w:t>
      </w:r>
      <w:r w:rsidRPr="006A0BCA">
        <w:t>jpg</w:t>
      </w:r>
      <w:r w:rsidRPr="006A0BCA">
        <w:t>等图片格式加入保护范围。</w:t>
      </w:r>
    </w:p>
    <w:p w14:paraId="3872377D" w14:textId="77777777" w:rsidR="00412C2F" w:rsidRPr="006A0BCA" w:rsidRDefault="00412C2F" w:rsidP="00412C2F">
      <w:pPr>
        <w:spacing w:afterLines="50" w:after="156"/>
        <w:ind w:firstLine="420"/>
      </w:pPr>
      <w:r w:rsidRPr="006A0BCA">
        <w:t>此外，</w:t>
      </w:r>
      <w:r w:rsidRPr="006A0BCA">
        <w:t>360</w:t>
      </w:r>
      <w:r w:rsidRPr="006A0BCA">
        <w:t>文档卫士还集合了</w:t>
      </w:r>
      <w:r w:rsidRPr="006A0BCA">
        <w:rPr>
          <w:rFonts w:hint="eastAsia"/>
        </w:rPr>
        <w:t>“</w:t>
      </w:r>
      <w:r w:rsidRPr="006A0BCA">
        <w:t>文件解密</w:t>
      </w:r>
      <w:r w:rsidRPr="006A0BCA">
        <w:rPr>
          <w:rFonts w:hint="eastAsia"/>
        </w:rPr>
        <w:t>”</w:t>
      </w:r>
      <w:r w:rsidRPr="006A0BCA">
        <w:t>功能，</w:t>
      </w:r>
      <w:r w:rsidRPr="006A0BCA">
        <w:t>360</w:t>
      </w:r>
      <w:r w:rsidRPr="006A0BCA">
        <w:t>安全专家通过对一些勒索软件家族进行逆向分析，成功实现</w:t>
      </w:r>
      <w:r w:rsidRPr="006A0BCA">
        <w:rPr>
          <w:rFonts w:hint="eastAsia"/>
        </w:rPr>
        <w:t>了</w:t>
      </w:r>
      <w:r w:rsidRPr="006A0BCA">
        <w:t>多种类型的文件解密，如</w:t>
      </w:r>
      <w:r w:rsidRPr="006A0BCA">
        <w:rPr>
          <w:rFonts w:hint="eastAsia"/>
        </w:rPr>
        <w:t>2</w:t>
      </w:r>
      <w:r w:rsidRPr="006A0BCA">
        <w:t>017</w:t>
      </w:r>
      <w:r w:rsidRPr="006A0BCA">
        <w:rPr>
          <w:rFonts w:hint="eastAsia"/>
        </w:rPr>
        <w:t>年</w:t>
      </w:r>
      <w:r w:rsidRPr="006A0BCA">
        <w:t>出现的</w:t>
      </w:r>
      <w:r w:rsidRPr="006A0BCA">
        <w:rPr>
          <w:rFonts w:hint="eastAsia"/>
        </w:rPr>
        <w:t>“</w:t>
      </w:r>
      <w:r w:rsidRPr="006A0BCA">
        <w:t>纵情文件修复敲诈者病毒</w:t>
      </w:r>
      <w:r w:rsidRPr="006A0BCA">
        <w:rPr>
          <w:rFonts w:hint="eastAsia"/>
        </w:rPr>
        <w:t>”</w:t>
      </w:r>
      <w:r w:rsidRPr="006A0BCA">
        <w:t>等。如有网友电脑已不慎中招，可以尝试通过</w:t>
      </w:r>
      <w:r w:rsidRPr="006A0BCA">
        <w:rPr>
          <w:rFonts w:hint="eastAsia"/>
        </w:rPr>
        <w:t>“</w:t>
      </w:r>
      <w:r w:rsidRPr="006A0BCA">
        <w:t>文档解密</w:t>
      </w:r>
      <w:r w:rsidRPr="006A0BCA">
        <w:rPr>
          <w:rFonts w:hint="eastAsia"/>
        </w:rPr>
        <w:t>”</w:t>
      </w:r>
      <w:r w:rsidRPr="006A0BCA">
        <w:t>一键扫描并恢复被病毒加密的文件。</w:t>
      </w:r>
    </w:p>
    <w:p w14:paraId="10C78430" w14:textId="77777777" w:rsidR="00412C2F" w:rsidRPr="001D1238" w:rsidRDefault="00412C2F" w:rsidP="00412C2F">
      <w:pPr>
        <w:pStyle w:val="3"/>
        <w:keepNext w:val="0"/>
        <w:keepLines w:val="0"/>
        <w:numPr>
          <w:ilvl w:val="0"/>
          <w:numId w:val="18"/>
        </w:numPr>
        <w:spacing w:beforeLines="50" w:before="156" w:afterLines="50" w:after="156" w:line="240" w:lineRule="auto"/>
        <w:rPr>
          <w:rFonts w:ascii="黑体" w:eastAsia="黑体" w:hAnsi="黑体" w:cs="黑体"/>
          <w:b w:val="0"/>
          <w:sz w:val="24"/>
          <w:szCs w:val="21"/>
        </w:rPr>
      </w:pPr>
      <w:r>
        <w:rPr>
          <w:rFonts w:ascii="黑体" w:eastAsia="黑体" w:hAnsi="黑体" w:cs="黑体" w:hint="eastAsia"/>
          <w:b w:val="0"/>
          <w:sz w:val="24"/>
          <w:szCs w:val="21"/>
        </w:rPr>
        <w:t>综合性反勒索</w:t>
      </w:r>
      <w:r>
        <w:rPr>
          <w:rFonts w:ascii="黑体" w:eastAsia="黑体" w:hAnsi="黑体" w:cs="黑体"/>
          <w:b w:val="0"/>
          <w:sz w:val="24"/>
          <w:szCs w:val="21"/>
        </w:rPr>
        <w:t>软件技术</w:t>
      </w:r>
    </w:p>
    <w:p w14:paraId="5126EDBE" w14:textId="77777777" w:rsidR="00412C2F" w:rsidRPr="006A0BCA" w:rsidRDefault="00412C2F" w:rsidP="00412C2F">
      <w:pPr>
        <w:spacing w:afterLines="50" w:after="156"/>
        <w:ind w:firstLine="420"/>
      </w:pPr>
      <w:r w:rsidRPr="006A0BCA">
        <w:rPr>
          <w:rFonts w:hint="eastAsia"/>
        </w:rPr>
        <w:t>与</w:t>
      </w:r>
      <w:r w:rsidRPr="006A0BCA">
        <w:t>一般的病毒和木马相比，</w:t>
      </w:r>
      <w:r w:rsidRPr="006A0BCA">
        <w:rPr>
          <w:rFonts w:hint="eastAsia"/>
        </w:rPr>
        <w:t>勒索</w:t>
      </w:r>
      <w:r w:rsidRPr="006A0BCA">
        <w:t>软件的代码特征和攻击行为都有很大的不同。采用</w:t>
      </w:r>
      <w:r w:rsidRPr="006A0BCA">
        <w:rPr>
          <w:rFonts w:hint="eastAsia"/>
        </w:rPr>
        <w:t>任何</w:t>
      </w:r>
      <w:r w:rsidRPr="006A0BCA">
        <w:t>单一防范技术都</w:t>
      </w:r>
      <w:r w:rsidRPr="006A0BCA">
        <w:rPr>
          <w:rFonts w:hint="eastAsia"/>
        </w:rPr>
        <w:t>是不</w:t>
      </w:r>
      <w:r w:rsidRPr="006A0BCA">
        <w:t>可靠的</w:t>
      </w:r>
      <w:r w:rsidRPr="006A0BCA">
        <w:rPr>
          <w:rFonts w:hint="eastAsia"/>
        </w:rPr>
        <w:t>。</w:t>
      </w:r>
      <w:r w:rsidRPr="006A0BCA">
        <w:t>综合</w:t>
      </w:r>
      <w:r w:rsidRPr="006A0BCA">
        <w:rPr>
          <w:rFonts w:hint="eastAsia"/>
        </w:rPr>
        <w:t>运用</w:t>
      </w:r>
      <w:r w:rsidRPr="006A0BCA">
        <w:t>各种新型安全技术来防范勒索软件攻击，已经成为一种主流的技术趋势。</w:t>
      </w:r>
    </w:p>
    <w:p w14:paraId="5D7B76BA" w14:textId="77777777" w:rsidR="00412C2F" w:rsidRPr="006A0BCA" w:rsidRDefault="00412C2F" w:rsidP="00412C2F">
      <w:pPr>
        <w:spacing w:afterLines="50" w:after="156"/>
        <w:ind w:firstLine="420"/>
      </w:pPr>
      <w:r w:rsidRPr="006A0BCA">
        <w:rPr>
          <w:rFonts w:hint="eastAsia"/>
        </w:rPr>
        <w:t>下面</w:t>
      </w:r>
      <w:r w:rsidRPr="006A0BCA">
        <w:t>就以</w:t>
      </w:r>
      <w:r w:rsidRPr="006A0BCA">
        <w:rPr>
          <w:rFonts w:hint="eastAsia"/>
        </w:rPr>
        <w:t>360</w:t>
      </w:r>
      <w:r w:rsidRPr="006A0BCA">
        <w:rPr>
          <w:rFonts w:hint="eastAsia"/>
        </w:rPr>
        <w:t>安全卫士</w:t>
      </w:r>
      <w:r w:rsidRPr="006A0BCA">
        <w:t>的相关创新功能来分析综合性反</w:t>
      </w:r>
      <w:r w:rsidRPr="006A0BCA">
        <w:rPr>
          <w:rFonts w:hint="eastAsia"/>
        </w:rPr>
        <w:t>勒索</w:t>
      </w:r>
      <w:r w:rsidRPr="006A0BCA">
        <w:t>软件技术。</w:t>
      </w:r>
      <w:r w:rsidRPr="006A0BCA">
        <w:rPr>
          <w:rFonts w:hint="eastAsia"/>
        </w:rPr>
        <w:t>相关技术</w:t>
      </w:r>
      <w:r w:rsidRPr="006A0BCA">
        <w:t>主要包括：</w:t>
      </w:r>
      <w:r w:rsidRPr="006A0BCA">
        <w:rPr>
          <w:rFonts w:hint="eastAsia"/>
        </w:rPr>
        <w:t>智能诱捕、行为追踪、智能文件格式分析、数据流分析等，</w:t>
      </w:r>
      <w:r w:rsidRPr="006A0BCA">
        <w:t>具体如下</w:t>
      </w:r>
      <w:r w:rsidRPr="006A0BCA">
        <w:rPr>
          <w:rFonts w:hint="eastAsia"/>
        </w:rPr>
        <w:t>。</w:t>
      </w:r>
    </w:p>
    <w:p w14:paraId="64869C34" w14:textId="77777777" w:rsidR="00412C2F" w:rsidRPr="006A0BCA" w:rsidRDefault="00412C2F" w:rsidP="00412C2F">
      <w:pPr>
        <w:spacing w:afterLines="50" w:after="156"/>
        <w:ind w:firstLine="420"/>
      </w:pPr>
      <w:r w:rsidRPr="006A0BCA">
        <w:rPr>
          <w:rFonts w:hint="eastAsia"/>
        </w:rPr>
        <w:t>智能诱捕</w:t>
      </w:r>
      <w:r>
        <w:rPr>
          <w:rFonts w:hint="eastAsia"/>
        </w:rPr>
        <w:t>技术</w:t>
      </w:r>
      <w:r w:rsidRPr="006A0BCA">
        <w:rPr>
          <w:rFonts w:hint="eastAsia"/>
        </w:rPr>
        <w:t>是捕获勒索软件的利器，其具体</w:t>
      </w:r>
      <w:r w:rsidRPr="006A0BCA">
        <w:t>方法是</w:t>
      </w:r>
      <w:r w:rsidRPr="006A0BCA">
        <w:rPr>
          <w:rFonts w:hint="eastAsia"/>
        </w:rPr>
        <w:t>：防护软件在电脑系统</w:t>
      </w:r>
      <w:r w:rsidRPr="006A0BCA">
        <w:t>的</w:t>
      </w:r>
      <w:r w:rsidRPr="006A0BCA">
        <w:rPr>
          <w:rFonts w:hint="eastAsia"/>
        </w:rPr>
        <w:t>各处设置陷阱文件；当有病毒试图加密文件时，就会首先命中设置的陷阱，从而</w:t>
      </w:r>
      <w:r w:rsidRPr="006A0BCA">
        <w:t>暴露其攻击行为。</w:t>
      </w:r>
      <w:r w:rsidRPr="006A0BCA">
        <w:rPr>
          <w:rFonts w:hint="eastAsia"/>
        </w:rPr>
        <w:t>这样，安全</w:t>
      </w:r>
      <w:r w:rsidRPr="006A0BCA">
        <w:t>软件就</w:t>
      </w:r>
      <w:r w:rsidRPr="006A0BCA">
        <w:rPr>
          <w:rFonts w:hint="eastAsia"/>
        </w:rPr>
        <w:t>可以快速</w:t>
      </w:r>
      <w:r w:rsidRPr="006A0BCA">
        <w:t>无损的</w:t>
      </w:r>
      <w:r w:rsidRPr="006A0BCA">
        <w:rPr>
          <w:rFonts w:hint="eastAsia"/>
        </w:rPr>
        <w:t>发现各类试图加密或破坏文件的恶意程序。</w:t>
      </w:r>
    </w:p>
    <w:p w14:paraId="1B23608B" w14:textId="77777777" w:rsidR="00412C2F" w:rsidRPr="001D1238" w:rsidRDefault="00412C2F" w:rsidP="00412C2F">
      <w:pPr>
        <w:spacing w:afterLines="50" w:after="156"/>
        <w:ind w:firstLine="420"/>
        <w:rPr>
          <w:rFonts w:cs="Helvetica"/>
          <w:kern w:val="0"/>
          <w:szCs w:val="21"/>
        </w:rPr>
      </w:pPr>
      <w:r w:rsidRPr="006A0BCA">
        <w:rPr>
          <w:rFonts w:hint="eastAsia"/>
        </w:rPr>
        <w:t>行为追踪</w:t>
      </w:r>
      <w:r>
        <w:rPr>
          <w:rFonts w:hint="eastAsia"/>
        </w:rPr>
        <w:t>技术</w:t>
      </w:r>
      <w:r w:rsidRPr="006A0BCA">
        <w:rPr>
          <w:rFonts w:hint="eastAsia"/>
        </w:rPr>
        <w:t>是</w:t>
      </w:r>
      <w:r w:rsidRPr="006A0BCA">
        <w:t>云安全</w:t>
      </w:r>
      <w:r w:rsidRPr="006A0BCA">
        <w:rPr>
          <w:rFonts w:hint="eastAsia"/>
        </w:rPr>
        <w:t>与</w:t>
      </w:r>
      <w:r w:rsidRPr="006A0BCA">
        <w:t>大数据</w:t>
      </w:r>
      <w:r w:rsidRPr="006A0BCA">
        <w:rPr>
          <w:rFonts w:hint="eastAsia"/>
        </w:rPr>
        <w:t>综合运用</w:t>
      </w:r>
      <w:r w:rsidRPr="006A0BCA">
        <w:t>的</w:t>
      </w:r>
      <w:r w:rsidRPr="006A0BCA">
        <w:rPr>
          <w:rFonts w:hint="eastAsia"/>
        </w:rPr>
        <w:t>一种</w:t>
      </w:r>
      <w:r w:rsidRPr="006A0BCA">
        <w:t>安全技术</w:t>
      </w:r>
      <w:r w:rsidRPr="006A0BCA">
        <w:rPr>
          <w:rFonts w:hint="eastAsia"/>
        </w:rPr>
        <w:t>。基于</w:t>
      </w:r>
      <w:r w:rsidRPr="006A0BCA">
        <w:rPr>
          <w:rFonts w:hint="eastAsia"/>
        </w:rPr>
        <w:t>360</w:t>
      </w:r>
      <w:r w:rsidRPr="006A0BCA">
        <w:rPr>
          <w:rFonts w:hint="eastAsia"/>
        </w:rPr>
        <w:t>的云安全主动防御体系，通过对程序行为的多维度智能分析，安全</w:t>
      </w:r>
      <w:r w:rsidRPr="006A0BCA">
        <w:t>软件可以</w:t>
      </w:r>
      <w:r w:rsidRPr="006A0BCA">
        <w:rPr>
          <w:rFonts w:hint="eastAsia"/>
        </w:rPr>
        <w:t>对可疑的文件操作进行备份或内</w:t>
      </w:r>
      <w:r w:rsidRPr="001D1238">
        <w:rPr>
          <w:rFonts w:cs="Helvetica" w:hint="eastAsia"/>
          <w:kern w:val="0"/>
          <w:szCs w:val="21"/>
        </w:rPr>
        <w:t>容检测，</w:t>
      </w:r>
      <w:r>
        <w:rPr>
          <w:rFonts w:cs="Helvetica" w:hint="eastAsia"/>
          <w:kern w:val="0"/>
          <w:szCs w:val="21"/>
        </w:rPr>
        <w:t>一旦</w:t>
      </w:r>
      <w:r w:rsidRPr="001D1238">
        <w:rPr>
          <w:rFonts w:cs="Helvetica" w:hint="eastAsia"/>
          <w:kern w:val="0"/>
          <w:szCs w:val="21"/>
        </w:rPr>
        <w:t>发现恶意修改则立即阻断并恢复文件内容</w:t>
      </w:r>
      <w:r>
        <w:rPr>
          <w:rFonts w:cs="Helvetica" w:hint="eastAsia"/>
          <w:kern w:val="0"/>
          <w:szCs w:val="21"/>
        </w:rPr>
        <w:t>。该技术</w:t>
      </w:r>
      <w:r>
        <w:rPr>
          <w:rFonts w:cs="Helvetica"/>
          <w:kern w:val="0"/>
          <w:szCs w:val="21"/>
        </w:rPr>
        <w:t>主要</w:t>
      </w:r>
      <w:r w:rsidRPr="001D1238">
        <w:rPr>
          <w:rFonts w:cs="Helvetica" w:hint="eastAsia"/>
          <w:kern w:val="0"/>
          <w:szCs w:val="21"/>
        </w:rPr>
        <w:t>用于拦截各类文件加密</w:t>
      </w:r>
      <w:r w:rsidRPr="001D1238">
        <w:rPr>
          <w:rFonts w:cs="Helvetica" w:hint="eastAsia"/>
          <w:kern w:val="0"/>
          <w:szCs w:val="21"/>
        </w:rPr>
        <w:lastRenderedPageBreak/>
        <w:t>和破坏</w:t>
      </w:r>
      <w:r>
        <w:rPr>
          <w:rFonts w:cs="Helvetica" w:hint="eastAsia"/>
          <w:kern w:val="0"/>
          <w:szCs w:val="21"/>
        </w:rPr>
        <w:t>性</w:t>
      </w:r>
      <w:r w:rsidRPr="001D1238">
        <w:rPr>
          <w:rFonts w:cs="Helvetica" w:hint="eastAsia"/>
          <w:kern w:val="0"/>
          <w:szCs w:val="21"/>
        </w:rPr>
        <w:t>攻击，能够主动防御最新出现的勒索病毒。</w:t>
      </w:r>
    </w:p>
    <w:p w14:paraId="373B6C52" w14:textId="77777777" w:rsidR="00412C2F" w:rsidRPr="006A0BCA" w:rsidRDefault="00412C2F" w:rsidP="00412C2F">
      <w:pPr>
        <w:spacing w:afterLines="50" w:after="156"/>
        <w:ind w:firstLine="420"/>
      </w:pPr>
      <w:r w:rsidRPr="006A0BCA">
        <w:rPr>
          <w:rFonts w:hint="eastAsia"/>
        </w:rPr>
        <w:t>智能文件格式分析技术</w:t>
      </w:r>
      <w:r w:rsidRPr="006A0BCA">
        <w:t>是</w:t>
      </w:r>
      <w:r w:rsidRPr="006A0BCA">
        <w:rPr>
          <w:rFonts w:hint="eastAsia"/>
        </w:rPr>
        <w:t>一种防护</w:t>
      </w:r>
      <w:r w:rsidRPr="006A0BCA">
        <w:t>加速技术，目的是</w:t>
      </w:r>
      <w:r w:rsidRPr="006A0BCA">
        <w:rPr>
          <w:rFonts w:hint="eastAsia"/>
        </w:rPr>
        <w:t>尽可能</w:t>
      </w:r>
      <w:r w:rsidRPr="006A0BCA">
        <w:t>的降低反勒索</w:t>
      </w:r>
      <w:r w:rsidRPr="006A0BCA">
        <w:rPr>
          <w:rFonts w:hint="eastAsia"/>
        </w:rPr>
        <w:t>功能</w:t>
      </w:r>
      <w:r w:rsidRPr="006A0BCA">
        <w:t>对用户体验的影响。</w:t>
      </w:r>
      <w:r w:rsidRPr="006A0BCA">
        <w:rPr>
          <w:rFonts w:hint="eastAsia"/>
        </w:rPr>
        <w:t>实际上，几乎</w:t>
      </w:r>
      <w:r w:rsidRPr="006A0BCA">
        <w:t>所有</w:t>
      </w:r>
      <w:r w:rsidRPr="006A0BCA">
        <w:rPr>
          <w:rFonts w:hint="eastAsia"/>
        </w:rPr>
        <w:t>的</w:t>
      </w:r>
      <w:r w:rsidRPr="006A0BCA">
        <w:t>反勒索技术</w:t>
      </w:r>
      <w:r w:rsidRPr="006A0BCA">
        <w:rPr>
          <w:rFonts w:hint="eastAsia"/>
        </w:rPr>
        <w:t>都会</w:t>
      </w:r>
      <w:r w:rsidRPr="006A0BCA">
        <w:t>或多或少的增加安全软件</w:t>
      </w:r>
      <w:r w:rsidRPr="006A0BCA">
        <w:rPr>
          <w:rFonts w:hint="eastAsia"/>
        </w:rPr>
        <w:t>和电脑</w:t>
      </w:r>
      <w:r w:rsidRPr="006A0BCA">
        <w:t>系统的负担，</w:t>
      </w:r>
      <w:r w:rsidRPr="006A0BCA">
        <w:rPr>
          <w:rFonts w:hint="eastAsia"/>
        </w:rPr>
        <w:t>相关</w:t>
      </w:r>
      <w:r w:rsidRPr="006A0BCA">
        <w:t>技术</w:t>
      </w:r>
      <w:r w:rsidRPr="006A0BCA">
        <w:rPr>
          <w:rFonts w:hint="eastAsia"/>
        </w:rPr>
        <w:t>能否</w:t>
      </w:r>
      <w:r w:rsidRPr="006A0BCA">
        <w:t>实用的关键就在于如何</w:t>
      </w:r>
      <w:r w:rsidRPr="006A0BCA">
        <w:rPr>
          <w:rFonts w:hint="eastAsia"/>
        </w:rPr>
        <w:t>尽可能</w:t>
      </w:r>
      <w:r w:rsidRPr="006A0BCA">
        <w:t>的降低</w:t>
      </w:r>
      <w:r w:rsidRPr="006A0BCA">
        <w:rPr>
          <w:rFonts w:hint="eastAsia"/>
        </w:rPr>
        <w:t>其</w:t>
      </w:r>
      <w:r w:rsidRPr="006A0BCA">
        <w:t>对系统性能的影响</w:t>
      </w:r>
      <w:r w:rsidRPr="006A0BCA">
        <w:rPr>
          <w:rFonts w:hint="eastAsia"/>
        </w:rPr>
        <w:t>，</w:t>
      </w:r>
      <w:r w:rsidRPr="006A0BCA">
        <w:t>提升用户体验。</w:t>
      </w:r>
      <w:r w:rsidRPr="006A0BCA">
        <w:rPr>
          <w:rFonts w:hint="eastAsia"/>
        </w:rPr>
        <w:t>360</w:t>
      </w:r>
      <w:r w:rsidRPr="006A0BCA">
        <w:rPr>
          <w:rFonts w:hint="eastAsia"/>
        </w:rPr>
        <w:t>研发</w:t>
      </w:r>
      <w:r w:rsidRPr="006A0BCA">
        <w:t>的</w:t>
      </w:r>
      <w:r w:rsidRPr="006A0BCA">
        <w:rPr>
          <w:rFonts w:hint="eastAsia"/>
        </w:rPr>
        <w:t>智能文件格式分析技术</w:t>
      </w:r>
      <w:r w:rsidRPr="006A0BCA">
        <w:t>，</w:t>
      </w:r>
      <w:r w:rsidRPr="006A0BCA">
        <w:rPr>
          <w:rFonts w:hint="eastAsia"/>
        </w:rPr>
        <w:t>可以</w:t>
      </w:r>
      <w:r w:rsidRPr="006A0BCA">
        <w:t>快速</w:t>
      </w:r>
      <w:r w:rsidRPr="006A0BCA">
        <w:rPr>
          <w:rFonts w:hint="eastAsia"/>
        </w:rPr>
        <w:t>识别数十种常用文档格式，精准识别对文件内容的破坏性操作</w:t>
      </w:r>
      <w:r w:rsidRPr="006A0BCA">
        <w:t>，</w:t>
      </w:r>
      <w:r w:rsidRPr="006A0BCA">
        <w:rPr>
          <w:rFonts w:hint="eastAsia"/>
        </w:rPr>
        <w:t>而基本不会影响正常文件操作，在确保数据安全的同时又不影响用户体验。</w:t>
      </w:r>
    </w:p>
    <w:p w14:paraId="7DB745A0" w14:textId="77777777" w:rsidR="00412C2F" w:rsidRPr="006A0BCA" w:rsidRDefault="00412C2F" w:rsidP="00412C2F">
      <w:pPr>
        <w:spacing w:afterLines="50" w:after="156"/>
        <w:ind w:firstLine="420"/>
      </w:pPr>
      <w:r w:rsidRPr="006A0BCA">
        <w:rPr>
          <w:rFonts w:hint="eastAsia"/>
        </w:rPr>
        <w:t>数据流分析</w:t>
      </w:r>
      <w:r>
        <w:rPr>
          <w:rFonts w:hint="eastAsia"/>
        </w:rPr>
        <w:t>技术</w:t>
      </w:r>
      <w:r w:rsidRPr="006A0BCA">
        <w:rPr>
          <w:rFonts w:hint="eastAsia"/>
        </w:rPr>
        <w:t>，是一种将人工智能技术与安全防护技术相结合的新型文档安全保护技术。首先，基于机器学习的方法，我们可以在电脑内部的数据流层面，分析出勒索软件对文档的读写操作与正常使用文档情况下的读写操作的区别；而这些区别可以用于识别勒索软件攻击行为；从而可以在“第一现场”捕获和过滤勒索软件，避免勒索软件的读写操作实际作用于相关文档，从而实现文档的有效保护。</w:t>
      </w:r>
    </w:p>
    <w:p w14:paraId="7AF70208" w14:textId="77777777" w:rsidR="00412C2F" w:rsidRPr="00457C96" w:rsidRDefault="00412C2F" w:rsidP="00412C2F">
      <w:pPr>
        <w:numPr>
          <w:ilvl w:val="0"/>
          <w:numId w:val="4"/>
        </w:numPr>
        <w:spacing w:beforeLines="50" w:before="156" w:afterLines="50" w:after="156"/>
        <w:outlineLvl w:val="1"/>
        <w:rPr>
          <w:rFonts w:eastAsia="黑体"/>
          <w:bCs/>
          <w:sz w:val="28"/>
          <w:szCs w:val="28"/>
        </w:rPr>
      </w:pPr>
      <w:bookmarkStart w:id="41" w:name="_Toc501370141"/>
      <w:bookmarkStart w:id="42" w:name="_Toc501475998"/>
      <w:bookmarkStart w:id="43" w:name="_Toc513739450"/>
      <w:r w:rsidRPr="001D1238">
        <w:rPr>
          <w:rFonts w:eastAsia="黑体" w:hint="eastAsia"/>
          <w:bCs/>
          <w:sz w:val="28"/>
          <w:szCs w:val="28"/>
        </w:rPr>
        <w:t>企业</w:t>
      </w:r>
      <w:r>
        <w:rPr>
          <w:rFonts w:eastAsia="黑体" w:hint="eastAsia"/>
          <w:bCs/>
          <w:sz w:val="28"/>
          <w:szCs w:val="28"/>
        </w:rPr>
        <w:t>级</w:t>
      </w:r>
      <w:r w:rsidRPr="001D1238">
        <w:rPr>
          <w:rFonts w:eastAsia="黑体" w:hint="eastAsia"/>
          <w:bCs/>
          <w:sz w:val="28"/>
          <w:szCs w:val="28"/>
        </w:rPr>
        <w:t>终端防御</w:t>
      </w:r>
      <w:r w:rsidRPr="001D1238">
        <w:rPr>
          <w:rFonts w:eastAsia="黑体"/>
          <w:bCs/>
          <w:sz w:val="28"/>
          <w:szCs w:val="28"/>
        </w:rPr>
        <w:t>技术</w:t>
      </w:r>
      <w:bookmarkEnd w:id="41"/>
      <w:bookmarkEnd w:id="42"/>
      <w:bookmarkEnd w:id="43"/>
    </w:p>
    <w:p w14:paraId="7115F74C" w14:textId="77777777" w:rsidR="00412C2F" w:rsidRPr="001D1238" w:rsidRDefault="00412C2F" w:rsidP="00412C2F">
      <w:pPr>
        <w:pStyle w:val="3"/>
        <w:keepNext w:val="0"/>
        <w:keepLines w:val="0"/>
        <w:numPr>
          <w:ilvl w:val="0"/>
          <w:numId w:val="19"/>
        </w:numPr>
        <w:spacing w:beforeLines="50" w:before="156" w:afterLines="50" w:after="156" w:line="240" w:lineRule="auto"/>
        <w:rPr>
          <w:rFonts w:ascii="黑体" w:eastAsia="黑体" w:hAnsi="黑体" w:cs="黑体"/>
          <w:b w:val="0"/>
          <w:sz w:val="24"/>
          <w:szCs w:val="21"/>
        </w:rPr>
      </w:pPr>
      <w:r w:rsidRPr="001D1238">
        <w:rPr>
          <w:rFonts w:ascii="黑体" w:eastAsia="黑体" w:hAnsi="黑体" w:cs="黑体" w:hint="eastAsia"/>
          <w:b w:val="0"/>
          <w:sz w:val="24"/>
          <w:szCs w:val="21"/>
        </w:rPr>
        <w:t>云端免疫</w:t>
      </w:r>
      <w:r>
        <w:rPr>
          <w:rFonts w:ascii="黑体" w:eastAsia="黑体" w:hAnsi="黑体" w:cs="黑体" w:hint="eastAsia"/>
          <w:b w:val="0"/>
          <w:sz w:val="24"/>
          <w:szCs w:val="21"/>
        </w:rPr>
        <w:t>技术</w:t>
      </w:r>
    </w:p>
    <w:p w14:paraId="72BD0B54" w14:textId="77777777" w:rsidR="00412C2F" w:rsidRDefault="00412C2F" w:rsidP="00412C2F">
      <w:pPr>
        <w:spacing w:afterLines="50" w:after="156"/>
        <w:ind w:firstLine="420"/>
      </w:pPr>
      <w:r>
        <w:rPr>
          <w:rFonts w:hint="eastAsia"/>
        </w:rPr>
        <w:t>如</w:t>
      </w:r>
      <w:r>
        <w:t>本报告第三章</w:t>
      </w:r>
      <w:r>
        <w:rPr>
          <w:rFonts w:hint="eastAsia"/>
        </w:rPr>
        <w:t>相关</w:t>
      </w:r>
      <w:r>
        <w:t>分析</w:t>
      </w:r>
      <w:r>
        <w:rPr>
          <w:rFonts w:hint="eastAsia"/>
        </w:rPr>
        <w:t>所述</w:t>
      </w:r>
      <w:r>
        <w:t>，</w:t>
      </w:r>
      <w:r>
        <w:rPr>
          <w:rFonts w:hint="eastAsia"/>
        </w:rPr>
        <w:t>在</w:t>
      </w:r>
      <w:r>
        <w:t>国内，甚至全球范围内</w:t>
      </w:r>
      <w:r>
        <w:rPr>
          <w:rFonts w:hint="eastAsia"/>
        </w:rPr>
        <w:t>的</w:t>
      </w:r>
      <w:r>
        <w:t>政企机构中，</w:t>
      </w:r>
      <w:r>
        <w:rPr>
          <w:rFonts w:hint="eastAsia"/>
        </w:rPr>
        <w:t>系统</w:t>
      </w:r>
      <w:r>
        <w:t>未打补丁或补丁</w:t>
      </w:r>
      <w:r>
        <w:rPr>
          <w:rFonts w:hint="eastAsia"/>
        </w:rPr>
        <w:t>更新</w:t>
      </w:r>
      <w:r>
        <w:t>不及时的情况都普遍存在。</w:t>
      </w:r>
      <w:r>
        <w:rPr>
          <w:rFonts w:hint="eastAsia"/>
        </w:rPr>
        <w:t>这并非是</w:t>
      </w:r>
      <w:r>
        <w:t>简单的安全意识问题，而是多种客观因素限制了</w:t>
      </w:r>
      <w:r>
        <w:rPr>
          <w:rFonts w:hint="eastAsia"/>
        </w:rPr>
        <w:t>政企</w:t>
      </w:r>
      <w:r>
        <w:t>机构对系统设备的补丁管理</w:t>
      </w:r>
      <w:r>
        <w:rPr>
          <w:rFonts w:hint="eastAsia"/>
        </w:rPr>
        <w:t>。</w:t>
      </w:r>
      <w:r>
        <w:t>因此</w:t>
      </w:r>
      <w:r>
        <w:rPr>
          <w:rFonts w:hint="eastAsia"/>
        </w:rPr>
        <w:t>，</w:t>
      </w:r>
      <w:r>
        <w:t>对</w:t>
      </w:r>
      <w:r>
        <w:rPr>
          <w:rFonts w:hint="eastAsia"/>
        </w:rPr>
        <w:t>无</w:t>
      </w:r>
      <w:r>
        <w:t>补丁系统</w:t>
      </w:r>
      <w:r>
        <w:rPr>
          <w:rFonts w:hint="eastAsia"/>
        </w:rPr>
        <w:t>，</w:t>
      </w:r>
      <w:r>
        <w:t>或补丁更新较慢的系统</w:t>
      </w:r>
      <w:r>
        <w:rPr>
          <w:rFonts w:hint="eastAsia"/>
        </w:rPr>
        <w:t>的</w:t>
      </w:r>
      <w:r>
        <w:t>安全防护</w:t>
      </w:r>
      <w:r>
        <w:rPr>
          <w:rFonts w:hint="eastAsia"/>
        </w:rPr>
        <w:t>需求</w:t>
      </w:r>
      <w:r>
        <w:t>，就成为一种</w:t>
      </w:r>
      <w:r>
        <w:rPr>
          <w:rFonts w:hint="eastAsia"/>
        </w:rPr>
        <w:t>“强</w:t>
      </w:r>
      <w:r>
        <w:t>需求</w:t>
      </w:r>
      <w:r w:rsidRPr="006A0BCA">
        <w:t>”</w:t>
      </w:r>
      <w:r w:rsidRPr="006A0BCA">
        <w:rPr>
          <w:rFonts w:hint="eastAsia"/>
        </w:rPr>
        <w:t>。</w:t>
      </w:r>
      <w:r w:rsidRPr="006A0BCA">
        <w:t>而</w:t>
      </w:r>
      <w:r w:rsidRPr="006A0BCA">
        <w:rPr>
          <w:rFonts w:hint="eastAsia"/>
        </w:rPr>
        <w:t>云端免疫</w:t>
      </w:r>
      <w:r w:rsidRPr="006A0BCA">
        <w:t>技术，就是解决此类问题的</w:t>
      </w:r>
      <w:r w:rsidRPr="006A0BCA">
        <w:rPr>
          <w:rFonts w:hint="eastAsia"/>
        </w:rPr>
        <w:t>有效</w:t>
      </w:r>
      <w:r w:rsidRPr="006A0BCA">
        <w:t>方法</w:t>
      </w:r>
      <w:r w:rsidRPr="006A0BCA">
        <w:rPr>
          <w:rFonts w:hint="eastAsia"/>
        </w:rPr>
        <w:t>之一</w:t>
      </w:r>
      <w:r w:rsidRPr="006A0BCA">
        <w:t>。</w:t>
      </w:r>
      <w:r w:rsidRPr="006A0BCA">
        <w:rPr>
          <w:rFonts w:hint="eastAsia"/>
        </w:rPr>
        <w:t>这种技术</w:t>
      </w:r>
      <w:r w:rsidRPr="006A0BCA">
        <w:t>已经被应用于</w:t>
      </w:r>
      <w:r w:rsidRPr="006A0BCA">
        <w:rPr>
          <w:rFonts w:hint="eastAsia"/>
        </w:rPr>
        <w:t>360</w:t>
      </w:r>
      <w:r w:rsidRPr="006A0BCA">
        <w:rPr>
          <w:rFonts w:hint="eastAsia"/>
        </w:rPr>
        <w:t>的终端</w:t>
      </w:r>
      <w:r w:rsidRPr="006A0BCA">
        <w:t>安全解决方案之中。</w:t>
      </w:r>
    </w:p>
    <w:p w14:paraId="596884EF" w14:textId="77777777" w:rsidR="00412C2F" w:rsidRDefault="00412C2F" w:rsidP="00412C2F">
      <w:pPr>
        <w:spacing w:afterLines="50" w:after="156"/>
        <w:ind w:firstLine="420"/>
      </w:pPr>
      <w:r>
        <w:rPr>
          <w:rFonts w:hint="eastAsia"/>
        </w:rPr>
        <w:t>所谓云端免疫</w:t>
      </w:r>
      <w:r>
        <w:t>，实际上就是通过</w:t>
      </w:r>
      <w:r>
        <w:rPr>
          <w:rFonts w:hint="eastAsia"/>
        </w:rPr>
        <w:t>终端</w:t>
      </w:r>
      <w:r>
        <w:t>安全管理</w:t>
      </w:r>
      <w:r>
        <w:rPr>
          <w:rFonts w:hint="eastAsia"/>
        </w:rPr>
        <w:t>系统，</w:t>
      </w:r>
      <w:r w:rsidRPr="001D1238">
        <w:rPr>
          <w:rFonts w:hint="eastAsia"/>
        </w:rPr>
        <w:t>由云端直接下发免疫策略或补丁，帮助</w:t>
      </w:r>
      <w:r w:rsidRPr="001D1238">
        <w:t>用户电脑</w:t>
      </w:r>
      <w:r w:rsidRPr="001D1238">
        <w:rPr>
          <w:rFonts w:hint="eastAsia"/>
        </w:rPr>
        <w:t>做防护</w:t>
      </w:r>
      <w:r>
        <w:rPr>
          <w:rFonts w:hint="eastAsia"/>
        </w:rPr>
        <w:t>或</w:t>
      </w:r>
      <w:r w:rsidRPr="001D1238">
        <w:t>打补丁</w:t>
      </w:r>
      <w:r>
        <w:rPr>
          <w:rFonts w:hint="eastAsia"/>
        </w:rPr>
        <w:t>；</w:t>
      </w:r>
      <w:r>
        <w:t>对于</w:t>
      </w:r>
      <w:r>
        <w:rPr>
          <w:rFonts w:hint="eastAsia"/>
        </w:rPr>
        <w:t>无法</w:t>
      </w:r>
      <w:r>
        <w:t>打补丁的电脑终端，免疫工具</w:t>
      </w:r>
      <w:r>
        <w:rPr>
          <w:rFonts w:hint="eastAsia"/>
        </w:rPr>
        <w:t>下发</w:t>
      </w:r>
      <w:r>
        <w:t>的</w:t>
      </w:r>
      <w:r w:rsidRPr="001D1238">
        <w:rPr>
          <w:rFonts w:hint="eastAsia"/>
        </w:rPr>
        <w:t>免疫策略</w:t>
      </w:r>
      <w:r>
        <w:t>本身也具有较强的定向防护能力，可以</w:t>
      </w:r>
      <w:r>
        <w:rPr>
          <w:rFonts w:hint="eastAsia"/>
        </w:rPr>
        <w:t>阻止</w:t>
      </w:r>
      <w:r>
        <w:t>特定病毒的入侵</w:t>
      </w:r>
      <w:r>
        <w:rPr>
          <w:rFonts w:hint="eastAsia"/>
        </w:rPr>
        <w:t>；</w:t>
      </w:r>
      <w:r w:rsidRPr="001D1238">
        <w:t>除此之外</w:t>
      </w:r>
      <w:r w:rsidRPr="001D1238">
        <w:rPr>
          <w:rFonts w:hint="eastAsia"/>
        </w:rPr>
        <w:t>，</w:t>
      </w:r>
      <w:r w:rsidRPr="001D1238">
        <w:t>云端</w:t>
      </w:r>
      <w:r w:rsidRPr="001D1238">
        <w:rPr>
          <w:rFonts w:hint="eastAsia"/>
        </w:rPr>
        <w:t>还</w:t>
      </w:r>
      <w:r w:rsidRPr="001D1238">
        <w:t>可以直接升级</w:t>
      </w:r>
      <w:r w:rsidRPr="001D1238">
        <w:rPr>
          <w:rFonts w:hint="eastAsia"/>
        </w:rPr>
        <w:t>本地</w:t>
      </w:r>
      <w:r w:rsidRPr="001D1238">
        <w:t>的</w:t>
      </w:r>
      <w:r w:rsidRPr="001D1238">
        <w:rPr>
          <w:rFonts w:hint="eastAsia"/>
        </w:rPr>
        <w:t>免疫库或</w:t>
      </w:r>
      <w:r w:rsidRPr="001D1238">
        <w:t>免疫工具</w:t>
      </w:r>
      <w:r w:rsidRPr="001D1238">
        <w:rPr>
          <w:rFonts w:hint="eastAsia"/>
        </w:rPr>
        <w:t>，保护</w:t>
      </w:r>
      <w:r w:rsidRPr="001D1238">
        <w:t>用户的</w:t>
      </w:r>
      <w:r w:rsidRPr="001D1238">
        <w:rPr>
          <w:rFonts w:hint="eastAsia"/>
        </w:rPr>
        <w:t>电脑安全</w:t>
      </w:r>
      <w:r w:rsidRPr="001D1238">
        <w:t>。</w:t>
      </w:r>
    </w:p>
    <w:p w14:paraId="19C0A290" w14:textId="77777777" w:rsidR="00412C2F" w:rsidRPr="00457C96" w:rsidRDefault="00412C2F" w:rsidP="00412C2F">
      <w:pPr>
        <w:spacing w:afterLines="50" w:after="156"/>
        <w:ind w:firstLine="420"/>
      </w:pPr>
      <w:r>
        <w:rPr>
          <w:rFonts w:hint="eastAsia"/>
        </w:rPr>
        <w:t>需要</w:t>
      </w:r>
      <w:r>
        <w:t>说明的事，云端</w:t>
      </w:r>
      <w:r>
        <w:rPr>
          <w:rFonts w:hint="eastAsia"/>
        </w:rPr>
        <w:t>免疫</w:t>
      </w:r>
      <w:r>
        <w:t>技术</w:t>
      </w:r>
      <w:r>
        <w:rPr>
          <w:rFonts w:hint="eastAsia"/>
        </w:rPr>
        <w:t>只是</w:t>
      </w:r>
      <w:r>
        <w:t>一种</w:t>
      </w:r>
      <w:r>
        <w:rPr>
          <w:rFonts w:hint="eastAsia"/>
        </w:rPr>
        <w:t>折中</w:t>
      </w:r>
      <w:r>
        <w:t>的解决方案，并不是</w:t>
      </w:r>
      <w:r>
        <w:rPr>
          <w:rFonts w:hint="eastAsia"/>
        </w:rPr>
        <w:t>万能</w:t>
      </w:r>
      <w:r>
        <w:t>的或一劳永逸的，</w:t>
      </w:r>
      <w:r>
        <w:rPr>
          <w:rFonts w:hint="eastAsia"/>
        </w:rPr>
        <w:t>未</w:t>
      </w:r>
      <w:r>
        <w:t>打补丁系统</w:t>
      </w:r>
      <w:r>
        <w:rPr>
          <w:rFonts w:hint="eastAsia"/>
        </w:rPr>
        <w:t>的</w:t>
      </w:r>
      <w:r>
        <w:t>安全性</w:t>
      </w:r>
      <w:r>
        <w:rPr>
          <w:rFonts w:hint="eastAsia"/>
        </w:rPr>
        <w:t>仍然比</w:t>
      </w:r>
      <w:r>
        <w:t>打</w:t>
      </w:r>
      <w:r>
        <w:rPr>
          <w:rFonts w:hint="eastAsia"/>
        </w:rPr>
        <w:t>了</w:t>
      </w:r>
      <w:r>
        <w:t>补丁</w:t>
      </w:r>
      <w:r>
        <w:rPr>
          <w:rFonts w:hint="eastAsia"/>
        </w:rPr>
        <w:t>的</w:t>
      </w:r>
      <w:r>
        <w:t>系统的安全性有一定差距。</w:t>
      </w:r>
      <w:r>
        <w:rPr>
          <w:rFonts w:hint="eastAsia"/>
        </w:rPr>
        <w:t>但就当前</w:t>
      </w:r>
      <w:r>
        <w:t>国内众多政企机构的实际网络环境而诺言，云端免疫不失为一种有效的</w:t>
      </w:r>
      <w:r>
        <w:rPr>
          <w:rFonts w:hint="eastAsia"/>
        </w:rPr>
        <w:t>解决方案</w:t>
      </w:r>
      <w:r>
        <w:t>。</w:t>
      </w:r>
    </w:p>
    <w:p w14:paraId="0E292AB5" w14:textId="77777777" w:rsidR="00412C2F" w:rsidRPr="001D1238" w:rsidRDefault="00412C2F" w:rsidP="00412C2F">
      <w:pPr>
        <w:pStyle w:val="3"/>
        <w:keepNext w:val="0"/>
        <w:keepLines w:val="0"/>
        <w:numPr>
          <w:ilvl w:val="0"/>
          <w:numId w:val="19"/>
        </w:numPr>
        <w:spacing w:beforeLines="50" w:before="156" w:afterLines="50" w:after="156" w:line="240" w:lineRule="auto"/>
        <w:rPr>
          <w:rFonts w:ascii="黑体" w:eastAsia="黑体" w:hAnsi="黑体" w:cs="黑体"/>
          <w:b w:val="0"/>
          <w:sz w:val="24"/>
          <w:szCs w:val="21"/>
        </w:rPr>
      </w:pPr>
      <w:r>
        <w:rPr>
          <w:rFonts w:ascii="黑体" w:eastAsia="黑体" w:hAnsi="黑体" w:cs="黑体" w:hint="eastAsia"/>
          <w:b w:val="0"/>
          <w:sz w:val="24"/>
          <w:szCs w:val="21"/>
        </w:rPr>
        <w:t>密码保护技术</w:t>
      </w:r>
    </w:p>
    <w:p w14:paraId="5C5824AA" w14:textId="77777777" w:rsidR="00412C2F" w:rsidRDefault="00412C2F" w:rsidP="00412C2F">
      <w:pPr>
        <w:spacing w:afterLines="50" w:after="156"/>
        <w:ind w:firstLine="420"/>
      </w:pPr>
      <w:r>
        <w:rPr>
          <w:rFonts w:hint="eastAsia"/>
        </w:rPr>
        <w:t>针对中小企业网络</w:t>
      </w:r>
      <w:r>
        <w:t>服务器的攻击，是</w:t>
      </w:r>
      <w:r>
        <w:rPr>
          <w:rFonts w:hint="eastAsia"/>
        </w:rPr>
        <w:t>2017</w:t>
      </w:r>
      <w:r>
        <w:rPr>
          <w:rFonts w:hint="eastAsia"/>
        </w:rPr>
        <w:t>年</w:t>
      </w:r>
      <w:r>
        <w:t>勒索软件攻击的一大特点</w:t>
      </w:r>
      <w:r>
        <w:rPr>
          <w:rFonts w:hint="eastAsia"/>
        </w:rPr>
        <w:t>。</w:t>
      </w:r>
      <w:r>
        <w:t>而攻击者之所以</w:t>
      </w:r>
      <w:r>
        <w:rPr>
          <w:rFonts w:hint="eastAsia"/>
        </w:rPr>
        <w:t>能够</w:t>
      </w:r>
      <w:r>
        <w:t>渗透进入企业服务器，绝大多数情况都是因为管理员设置的管理密码为弱密码或</w:t>
      </w:r>
      <w:r>
        <w:rPr>
          <w:rFonts w:hint="eastAsia"/>
        </w:rPr>
        <w:t>帐号</w:t>
      </w:r>
      <w:r>
        <w:t>密码被盗。</w:t>
      </w:r>
      <w:r>
        <w:rPr>
          <w:rFonts w:hint="eastAsia"/>
        </w:rPr>
        <w:t>因此，</w:t>
      </w:r>
      <w:r>
        <w:t>加强</w:t>
      </w:r>
      <w:r>
        <w:rPr>
          <w:rFonts w:hint="eastAsia"/>
        </w:rPr>
        <w:t>登陆</w:t>
      </w:r>
      <w:r>
        <w:t>密码</w:t>
      </w:r>
      <w:r>
        <w:rPr>
          <w:rFonts w:hint="eastAsia"/>
        </w:rPr>
        <w:t>的</w:t>
      </w:r>
      <w:r>
        <w:t>安全管理</w:t>
      </w:r>
      <w:r>
        <w:rPr>
          <w:rFonts w:hint="eastAsia"/>
        </w:rPr>
        <w:t>，</w:t>
      </w:r>
      <w:r>
        <w:t>也是一种必要的反勒索技术。</w:t>
      </w:r>
    </w:p>
    <w:p w14:paraId="7E4DFB70" w14:textId="5806AAD3" w:rsidR="00753288" w:rsidRDefault="00412C2F" w:rsidP="00412C2F">
      <w:pPr>
        <w:spacing w:afterLines="50" w:after="156"/>
        <w:ind w:firstLine="420"/>
      </w:pPr>
      <w:r>
        <w:rPr>
          <w:rFonts w:hint="eastAsia"/>
        </w:rPr>
        <w:t>具体</w:t>
      </w:r>
      <w:r>
        <w:t>来看，加强密码</w:t>
      </w:r>
      <w:r>
        <w:rPr>
          <w:rFonts w:hint="eastAsia"/>
        </w:rPr>
        <w:t>保住</w:t>
      </w:r>
      <w:r>
        <w:t>主要应从</w:t>
      </w:r>
      <w:r>
        <w:rPr>
          <w:rFonts w:hint="eastAsia"/>
        </w:rPr>
        <w:t>三</w:t>
      </w:r>
      <w:r>
        <w:t>个方面入手</w:t>
      </w:r>
      <w:r>
        <w:rPr>
          <w:rFonts w:hint="eastAsia"/>
        </w:rPr>
        <w:t>：</w:t>
      </w:r>
      <w:r>
        <w:t>一是采用弱密码检验技术，</w:t>
      </w:r>
      <w:r>
        <w:rPr>
          <w:rFonts w:hint="eastAsia"/>
        </w:rPr>
        <w:t>强制</w:t>
      </w:r>
      <w:r>
        <w:t>网络</w:t>
      </w:r>
      <w:r>
        <w:rPr>
          <w:rFonts w:hint="eastAsia"/>
        </w:rPr>
        <w:t>管理员</w:t>
      </w:r>
      <w:r>
        <w:t>使用复杂密码</w:t>
      </w:r>
      <w:r>
        <w:rPr>
          <w:rFonts w:hint="eastAsia"/>
        </w:rPr>
        <w:t>；</w:t>
      </w:r>
      <w:r>
        <w:t>二是</w:t>
      </w:r>
      <w:r>
        <w:rPr>
          <w:rFonts w:hint="eastAsia"/>
        </w:rPr>
        <w:t>采用</w:t>
      </w:r>
      <w:r>
        <w:t>反暴力破解技术，对于</w:t>
      </w:r>
      <w:r>
        <w:rPr>
          <w:rFonts w:hint="eastAsia"/>
        </w:rPr>
        <w:t>陌生</w:t>
      </w:r>
      <w:r>
        <w:rPr>
          <w:rFonts w:hint="eastAsia"/>
        </w:rPr>
        <w:t>IP</w:t>
      </w:r>
      <w:r>
        <w:t>的登陆</w:t>
      </w:r>
      <w:r>
        <w:rPr>
          <w:rFonts w:hint="eastAsia"/>
        </w:rPr>
        <w:t>位置</w:t>
      </w:r>
      <w:r>
        <w:t>和登陆次数进行严格控制</w:t>
      </w:r>
      <w:r>
        <w:rPr>
          <w:rFonts w:hint="eastAsia"/>
        </w:rPr>
        <w:t>；三</w:t>
      </w:r>
      <w:r>
        <w:t>是</w:t>
      </w:r>
      <w:r>
        <w:rPr>
          <w:rFonts w:hint="eastAsia"/>
        </w:rPr>
        <w:t>采用</w:t>
      </w:r>
      <w:r>
        <w:rPr>
          <w:rFonts w:hint="eastAsia"/>
        </w:rPr>
        <w:t>VPN</w:t>
      </w:r>
      <w:r>
        <w:rPr>
          <w:rFonts w:hint="eastAsia"/>
        </w:rPr>
        <w:t>或</w:t>
      </w:r>
      <w:r>
        <w:t>双因子认证技术，</w:t>
      </w:r>
      <w:r>
        <w:rPr>
          <w:rFonts w:hint="eastAsia"/>
        </w:rPr>
        <w:t>从而</w:t>
      </w:r>
      <w:r>
        <w:t>使攻击者即便盗取了管理员帐号和密码，也</w:t>
      </w:r>
      <w:r>
        <w:rPr>
          <w:rFonts w:hint="eastAsia"/>
        </w:rPr>
        <w:t>无法</w:t>
      </w:r>
      <w:r>
        <w:t>轻易的登陆企业服务器</w:t>
      </w:r>
      <w:r>
        <w:rPr>
          <w:rFonts w:hint="eastAsia"/>
        </w:rPr>
        <w:t>。</w:t>
      </w:r>
    </w:p>
    <w:p w14:paraId="10B3EC81" w14:textId="77777777" w:rsidR="00753288" w:rsidRDefault="00753288" w:rsidP="0036635A">
      <w:pPr>
        <w:spacing w:beforeLines="50" w:before="156" w:after="156"/>
        <w:ind w:firstLineChars="200" w:firstLine="420"/>
      </w:pPr>
    </w:p>
    <w:p w14:paraId="3E758361" w14:textId="77777777" w:rsidR="00753288" w:rsidRPr="001D1238" w:rsidRDefault="00753288" w:rsidP="00C66BC2">
      <w:pPr>
        <w:spacing w:beforeLines="50" w:before="156" w:after="156"/>
      </w:pPr>
    </w:p>
    <w:bookmarkEnd w:id="29"/>
    <w:bookmarkEnd w:id="30"/>
    <w:p w14:paraId="2B31B9A9" w14:textId="1CCED01A" w:rsidR="00AD198D" w:rsidRPr="00F5778C" w:rsidRDefault="00AD198D" w:rsidP="00F5778C">
      <w:pPr>
        <w:spacing w:afterLines="50" w:after="156"/>
      </w:pPr>
    </w:p>
    <w:sectPr w:rsidR="00AD198D" w:rsidRPr="00F5778C">
      <w:footerReference w:type="default" r:id="rId16"/>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34C4C" w14:textId="77777777" w:rsidR="003552FC" w:rsidRDefault="003552FC">
      <w:r>
        <w:separator/>
      </w:r>
    </w:p>
  </w:endnote>
  <w:endnote w:type="continuationSeparator" w:id="0">
    <w:p w14:paraId="7A8E8318" w14:textId="77777777" w:rsidR="003552FC" w:rsidRDefault="0035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322985"/>
      <w:docPartObj>
        <w:docPartGallery w:val="Page Numbers (Bottom of Page)"/>
        <w:docPartUnique/>
      </w:docPartObj>
    </w:sdtPr>
    <w:sdtEndPr/>
    <w:sdtContent>
      <w:p w14:paraId="2E29A9EF" w14:textId="49FB5BEA" w:rsidR="000808A7" w:rsidRDefault="000808A7">
        <w:pPr>
          <w:pStyle w:val="ae"/>
          <w:jc w:val="center"/>
        </w:pPr>
        <w:r>
          <w:fldChar w:fldCharType="begin"/>
        </w:r>
        <w:r>
          <w:instrText>PAGE   \* MERGEFORMAT</w:instrText>
        </w:r>
        <w:r>
          <w:fldChar w:fldCharType="separate"/>
        </w:r>
        <w:r w:rsidR="009B71E1" w:rsidRPr="009B71E1">
          <w:rPr>
            <w:noProof/>
            <w:lang w:val="zh-CN"/>
          </w:rPr>
          <w:t>16</w:t>
        </w:r>
        <w:r>
          <w:fldChar w:fldCharType="end"/>
        </w:r>
      </w:p>
    </w:sdtContent>
  </w:sdt>
  <w:p w14:paraId="06D178D0" w14:textId="77777777" w:rsidR="000808A7" w:rsidRDefault="000808A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CE205" w14:textId="77777777" w:rsidR="003552FC" w:rsidRDefault="003552FC">
      <w:r>
        <w:separator/>
      </w:r>
    </w:p>
  </w:footnote>
  <w:footnote w:type="continuationSeparator" w:id="0">
    <w:p w14:paraId="7AA2FC63" w14:textId="77777777" w:rsidR="003552FC" w:rsidRDefault="00355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93C8E6DC"/>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
    <w:nsid w:val="00084EA6"/>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
    <w:nsid w:val="00B12F90"/>
    <w:multiLevelType w:val="hybridMultilevel"/>
    <w:tmpl w:val="249490BE"/>
    <w:lvl w:ilvl="0" w:tplc="391E8DBE">
      <w:start w:val="1"/>
      <w:numFmt w:val="japaneseCounting"/>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nsid w:val="03976E83"/>
    <w:multiLevelType w:val="hybridMultilevel"/>
    <w:tmpl w:val="AA202030"/>
    <w:lvl w:ilvl="0" w:tplc="04090001">
      <w:start w:val="1"/>
      <w:numFmt w:val="bullet"/>
      <w:lvlText w:val=""/>
      <w:lvlJc w:val="left"/>
      <w:pPr>
        <w:ind w:left="844" w:hanging="420"/>
      </w:pPr>
      <w:rPr>
        <w:rFonts w:ascii="Symbol" w:hAnsi="Symbol"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5">
    <w:nsid w:val="063C5ABA"/>
    <w:multiLevelType w:val="hybridMultilevel"/>
    <w:tmpl w:val="F75C18F2"/>
    <w:lvl w:ilvl="0" w:tplc="7F2E97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72B1A65"/>
    <w:multiLevelType w:val="hybridMultilevel"/>
    <w:tmpl w:val="5A2A6014"/>
    <w:lvl w:ilvl="0" w:tplc="D17E84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7381564"/>
    <w:multiLevelType w:val="hybridMultilevel"/>
    <w:tmpl w:val="F7D8E482"/>
    <w:lvl w:ilvl="0" w:tplc="33C686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085C6412"/>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9">
    <w:nsid w:val="09360573"/>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0BC6642C"/>
    <w:multiLevelType w:val="hybridMultilevel"/>
    <w:tmpl w:val="921CC84A"/>
    <w:lvl w:ilvl="0" w:tplc="6DBC31AA">
      <w:start w:val="1"/>
      <w:numFmt w:val="decimal"/>
      <w:lvlText w:val="%1）"/>
      <w:lvlJc w:val="left"/>
      <w:pPr>
        <w:ind w:left="791" w:hanging="360"/>
      </w:pPr>
      <w:rPr>
        <w:rFonts w:hint="default"/>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11">
    <w:nsid w:val="0CB35B14"/>
    <w:multiLevelType w:val="hybridMultilevel"/>
    <w:tmpl w:val="249490BE"/>
    <w:lvl w:ilvl="0" w:tplc="391E8DBE">
      <w:start w:val="1"/>
      <w:numFmt w:val="japaneseCounting"/>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nsid w:val="0D726DA3"/>
    <w:multiLevelType w:val="hybridMultilevel"/>
    <w:tmpl w:val="9954C522"/>
    <w:lvl w:ilvl="0" w:tplc="A0A0923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111517FB"/>
    <w:multiLevelType w:val="hybridMultilevel"/>
    <w:tmpl w:val="1B980196"/>
    <w:lvl w:ilvl="0" w:tplc="B274A616">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4">
    <w:nsid w:val="11C7345C"/>
    <w:multiLevelType w:val="hybridMultilevel"/>
    <w:tmpl w:val="C5222128"/>
    <w:lvl w:ilvl="0" w:tplc="ACD26D56">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13E86AC9"/>
    <w:multiLevelType w:val="hybridMultilevel"/>
    <w:tmpl w:val="3404D86E"/>
    <w:lvl w:ilvl="0" w:tplc="77A8CCAA">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6">
    <w:nsid w:val="14D139AA"/>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7">
    <w:nsid w:val="1836083C"/>
    <w:multiLevelType w:val="hybridMultilevel"/>
    <w:tmpl w:val="249490BE"/>
    <w:lvl w:ilvl="0" w:tplc="391E8DBE">
      <w:start w:val="1"/>
      <w:numFmt w:val="japaneseCounting"/>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nsid w:val="18AB011B"/>
    <w:multiLevelType w:val="hybridMultilevel"/>
    <w:tmpl w:val="1048DBEE"/>
    <w:lvl w:ilvl="0" w:tplc="6DBC31A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1C46571E"/>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03B20CD"/>
    <w:multiLevelType w:val="hybridMultilevel"/>
    <w:tmpl w:val="02AE3368"/>
    <w:lvl w:ilvl="0" w:tplc="ABEC03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270D489C"/>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2">
    <w:nsid w:val="27801081"/>
    <w:multiLevelType w:val="hybridMultilevel"/>
    <w:tmpl w:val="1B60AFFE"/>
    <w:lvl w:ilvl="0" w:tplc="377CE22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2C433000"/>
    <w:multiLevelType w:val="hybridMultilevel"/>
    <w:tmpl w:val="32509E36"/>
    <w:lvl w:ilvl="0" w:tplc="4FE6B9F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2D236242"/>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5">
    <w:nsid w:val="2E231F0C"/>
    <w:multiLevelType w:val="hybridMultilevel"/>
    <w:tmpl w:val="CBF27B5E"/>
    <w:lvl w:ilvl="0" w:tplc="0DE44BF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2FD37889"/>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7">
    <w:nsid w:val="30EB71F6"/>
    <w:multiLevelType w:val="hybridMultilevel"/>
    <w:tmpl w:val="8934152C"/>
    <w:lvl w:ilvl="0" w:tplc="04090001">
      <w:start w:val="1"/>
      <w:numFmt w:val="bullet"/>
      <w:lvlText w:val=""/>
      <w:lvlJc w:val="left"/>
      <w:pPr>
        <w:ind w:left="844" w:hanging="420"/>
      </w:pPr>
      <w:rPr>
        <w:rFonts w:ascii="Symbol" w:hAnsi="Symbol"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8">
    <w:nsid w:val="32EC4D4E"/>
    <w:multiLevelType w:val="hybridMultilevel"/>
    <w:tmpl w:val="A6C09252"/>
    <w:lvl w:ilvl="0" w:tplc="A0A092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3F4F6837"/>
    <w:multiLevelType w:val="hybridMultilevel"/>
    <w:tmpl w:val="05B8B40A"/>
    <w:lvl w:ilvl="0" w:tplc="7C4841B2">
      <w:start w:val="1"/>
      <w:numFmt w:val="decimal"/>
      <w:lvlText w:val="%1）"/>
      <w:lvlJc w:val="left"/>
      <w:pPr>
        <w:ind w:left="780" w:hanging="360"/>
      </w:pPr>
      <w:rPr>
        <w:rFonts w:ascii="Times New Roman" w:eastAsia="宋体" w:hAnsi="Times New Roman" w:cs="Times New Roman"/>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nsid w:val="41B865B7"/>
    <w:multiLevelType w:val="hybridMultilevel"/>
    <w:tmpl w:val="5B74FC86"/>
    <w:lvl w:ilvl="0" w:tplc="79AE736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489420EF"/>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49F50C99"/>
    <w:multiLevelType w:val="hybridMultilevel"/>
    <w:tmpl w:val="8D520746"/>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4A7C2957"/>
    <w:multiLevelType w:val="hybridMultilevel"/>
    <w:tmpl w:val="66EE3AB0"/>
    <w:lvl w:ilvl="0" w:tplc="F9D2897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4">
    <w:nsid w:val="4C004E0A"/>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5">
    <w:nsid w:val="52053DFD"/>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59CF2365"/>
    <w:multiLevelType w:val="hybridMultilevel"/>
    <w:tmpl w:val="2EE6A17C"/>
    <w:lvl w:ilvl="0" w:tplc="ACD26D56">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5E6508D3"/>
    <w:multiLevelType w:val="hybridMultilevel"/>
    <w:tmpl w:val="6E4844E0"/>
    <w:lvl w:ilvl="0" w:tplc="04090001">
      <w:start w:val="1"/>
      <w:numFmt w:val="bullet"/>
      <w:lvlText w:val=""/>
      <w:lvlJc w:val="left"/>
      <w:pPr>
        <w:ind w:left="844" w:hanging="420"/>
      </w:pPr>
      <w:rPr>
        <w:rFonts w:ascii="Symbol" w:hAnsi="Symbol"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8">
    <w:nsid w:val="60BA1D3F"/>
    <w:multiLevelType w:val="hybridMultilevel"/>
    <w:tmpl w:val="1048DBEE"/>
    <w:lvl w:ilvl="0" w:tplc="6DBC31A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66CA2AB3"/>
    <w:multiLevelType w:val="hybridMultilevel"/>
    <w:tmpl w:val="8160B60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69C15BB4"/>
    <w:multiLevelType w:val="hybridMultilevel"/>
    <w:tmpl w:val="ACDAB6FE"/>
    <w:lvl w:ilvl="0" w:tplc="97EEFFB0">
      <w:start w:val="1"/>
      <w:numFmt w:val="decimal"/>
      <w:lvlText w:val="%1）"/>
      <w:lvlJc w:val="left"/>
      <w:pPr>
        <w:ind w:left="786" w:hanging="360"/>
      </w:pPr>
      <w:rPr>
        <w:rFonts w:ascii="Times New Roman" w:hAnsi="Times New Roman"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1">
    <w:nsid w:val="6BFA1B49"/>
    <w:multiLevelType w:val="hybridMultilevel"/>
    <w:tmpl w:val="AC5848A6"/>
    <w:lvl w:ilvl="0" w:tplc="04090017">
      <w:start w:val="1"/>
      <w:numFmt w:val="chineseCountingThousand"/>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2">
    <w:nsid w:val="6D326F45"/>
    <w:multiLevelType w:val="hybridMultilevel"/>
    <w:tmpl w:val="1048DBEE"/>
    <w:lvl w:ilvl="0" w:tplc="6DBC31A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DAD6576"/>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706220A9"/>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73445AA2"/>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6">
    <w:nsid w:val="7478653E"/>
    <w:multiLevelType w:val="hybridMultilevel"/>
    <w:tmpl w:val="7A244F22"/>
    <w:lvl w:ilvl="0" w:tplc="ACD26D56">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nsid w:val="75F04788"/>
    <w:multiLevelType w:val="hybridMultilevel"/>
    <w:tmpl w:val="AE6E324E"/>
    <w:lvl w:ilvl="0" w:tplc="2C288A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7A4738EF"/>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nsid w:val="7BFD7981"/>
    <w:multiLevelType w:val="hybridMultilevel"/>
    <w:tmpl w:val="F0322C8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nsid w:val="7D673EF1"/>
    <w:multiLevelType w:val="hybridMultilevel"/>
    <w:tmpl w:val="561C04E4"/>
    <w:lvl w:ilvl="0" w:tplc="D6700844">
      <w:start w:val="6"/>
      <w:numFmt w:val="japaneseCounting"/>
      <w:lvlText w:val="（%1）"/>
      <w:lvlJc w:val="left"/>
      <w:pPr>
        <w:ind w:left="1140" w:hanging="72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num w:numId="1">
    <w:abstractNumId w:val="0"/>
  </w:num>
  <w:num w:numId="2">
    <w:abstractNumId w:val="1"/>
  </w:num>
  <w:num w:numId="3">
    <w:abstractNumId w:val="16"/>
  </w:num>
  <w:num w:numId="4">
    <w:abstractNumId w:val="26"/>
  </w:num>
  <w:num w:numId="5">
    <w:abstractNumId w:val="8"/>
  </w:num>
  <w:num w:numId="6">
    <w:abstractNumId w:val="41"/>
  </w:num>
  <w:num w:numId="7">
    <w:abstractNumId w:val="18"/>
  </w:num>
  <w:num w:numId="8">
    <w:abstractNumId w:val="48"/>
  </w:num>
  <w:num w:numId="9">
    <w:abstractNumId w:val="45"/>
  </w:num>
  <w:num w:numId="10">
    <w:abstractNumId w:val="24"/>
  </w:num>
  <w:num w:numId="11">
    <w:abstractNumId w:val="14"/>
  </w:num>
  <w:num w:numId="12">
    <w:abstractNumId w:val="36"/>
  </w:num>
  <w:num w:numId="13">
    <w:abstractNumId w:val="46"/>
  </w:num>
  <w:num w:numId="14">
    <w:abstractNumId w:val="10"/>
  </w:num>
  <w:num w:numId="15">
    <w:abstractNumId w:val="42"/>
  </w:num>
  <w:num w:numId="16">
    <w:abstractNumId w:val="38"/>
  </w:num>
  <w:num w:numId="17">
    <w:abstractNumId w:val="21"/>
  </w:num>
  <w:num w:numId="18">
    <w:abstractNumId w:val="19"/>
  </w:num>
  <w:num w:numId="19">
    <w:abstractNumId w:val="9"/>
  </w:num>
  <w:num w:numId="20">
    <w:abstractNumId w:val="32"/>
  </w:num>
  <w:num w:numId="21">
    <w:abstractNumId w:val="4"/>
  </w:num>
  <w:num w:numId="22">
    <w:abstractNumId w:val="37"/>
  </w:num>
  <w:num w:numId="23">
    <w:abstractNumId w:val="27"/>
  </w:num>
  <w:num w:numId="24">
    <w:abstractNumId w:val="28"/>
  </w:num>
  <w:num w:numId="25">
    <w:abstractNumId w:val="22"/>
  </w:num>
  <w:num w:numId="26">
    <w:abstractNumId w:val="30"/>
  </w:num>
  <w:num w:numId="27">
    <w:abstractNumId w:val="47"/>
  </w:num>
  <w:num w:numId="28">
    <w:abstractNumId w:val="15"/>
  </w:num>
  <w:num w:numId="29">
    <w:abstractNumId w:val="6"/>
  </w:num>
  <w:num w:numId="30">
    <w:abstractNumId w:val="20"/>
  </w:num>
  <w:num w:numId="31">
    <w:abstractNumId w:val="5"/>
  </w:num>
  <w:num w:numId="32">
    <w:abstractNumId w:val="13"/>
  </w:num>
  <w:num w:numId="33">
    <w:abstractNumId w:val="40"/>
  </w:num>
  <w:num w:numId="34">
    <w:abstractNumId w:val="12"/>
  </w:num>
  <w:num w:numId="35">
    <w:abstractNumId w:val="44"/>
  </w:num>
  <w:num w:numId="36">
    <w:abstractNumId w:val="31"/>
  </w:num>
  <w:num w:numId="37">
    <w:abstractNumId w:val="35"/>
  </w:num>
  <w:num w:numId="38">
    <w:abstractNumId w:val="43"/>
  </w:num>
  <w:num w:numId="39">
    <w:abstractNumId w:val="2"/>
  </w:num>
  <w:num w:numId="40">
    <w:abstractNumId w:val="29"/>
  </w:num>
  <w:num w:numId="41">
    <w:abstractNumId w:val="49"/>
  </w:num>
  <w:num w:numId="42">
    <w:abstractNumId w:val="17"/>
  </w:num>
  <w:num w:numId="43">
    <w:abstractNumId w:val="11"/>
  </w:num>
  <w:num w:numId="44">
    <w:abstractNumId w:val="3"/>
  </w:num>
  <w:num w:numId="45">
    <w:abstractNumId w:val="25"/>
  </w:num>
  <w:num w:numId="46">
    <w:abstractNumId w:val="23"/>
  </w:num>
  <w:num w:numId="47">
    <w:abstractNumId w:val="33"/>
  </w:num>
  <w:num w:numId="48">
    <w:abstractNumId w:val="39"/>
  </w:num>
  <w:num w:numId="49">
    <w:abstractNumId w:val="50"/>
  </w:num>
  <w:num w:numId="50">
    <w:abstractNumId w:val="7"/>
  </w:num>
  <w:num w:numId="51">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71E"/>
    <w:rsid w:val="0000060D"/>
    <w:rsid w:val="000018C2"/>
    <w:rsid w:val="00002ABD"/>
    <w:rsid w:val="00002C2A"/>
    <w:rsid w:val="00002E52"/>
    <w:rsid w:val="00003982"/>
    <w:rsid w:val="00003D71"/>
    <w:rsid w:val="00003DD1"/>
    <w:rsid w:val="00003EF6"/>
    <w:rsid w:val="00006E53"/>
    <w:rsid w:val="00007CE8"/>
    <w:rsid w:val="0001043E"/>
    <w:rsid w:val="00010688"/>
    <w:rsid w:val="00010C9D"/>
    <w:rsid w:val="000114B2"/>
    <w:rsid w:val="00013165"/>
    <w:rsid w:val="0001326D"/>
    <w:rsid w:val="000135D2"/>
    <w:rsid w:val="00015584"/>
    <w:rsid w:val="00016A5A"/>
    <w:rsid w:val="00016F2C"/>
    <w:rsid w:val="00017D5B"/>
    <w:rsid w:val="000208D8"/>
    <w:rsid w:val="000214AE"/>
    <w:rsid w:val="00022E02"/>
    <w:rsid w:val="00023896"/>
    <w:rsid w:val="00027DAD"/>
    <w:rsid w:val="00027F7F"/>
    <w:rsid w:val="00032441"/>
    <w:rsid w:val="00032CC1"/>
    <w:rsid w:val="000330CF"/>
    <w:rsid w:val="00033499"/>
    <w:rsid w:val="000334EA"/>
    <w:rsid w:val="000341D2"/>
    <w:rsid w:val="0003425C"/>
    <w:rsid w:val="0003462D"/>
    <w:rsid w:val="0003516C"/>
    <w:rsid w:val="000358D5"/>
    <w:rsid w:val="00035C2E"/>
    <w:rsid w:val="00036742"/>
    <w:rsid w:val="00036B5C"/>
    <w:rsid w:val="0003701B"/>
    <w:rsid w:val="000375F9"/>
    <w:rsid w:val="00040240"/>
    <w:rsid w:val="00040AF2"/>
    <w:rsid w:val="000414F6"/>
    <w:rsid w:val="00041E3B"/>
    <w:rsid w:val="00045E15"/>
    <w:rsid w:val="000477A8"/>
    <w:rsid w:val="00050A4E"/>
    <w:rsid w:val="00050FF2"/>
    <w:rsid w:val="0005155A"/>
    <w:rsid w:val="000535A0"/>
    <w:rsid w:val="000538E7"/>
    <w:rsid w:val="00054CC9"/>
    <w:rsid w:val="00054FF4"/>
    <w:rsid w:val="0005695F"/>
    <w:rsid w:val="00056967"/>
    <w:rsid w:val="00056AFD"/>
    <w:rsid w:val="00056FBA"/>
    <w:rsid w:val="00056FDF"/>
    <w:rsid w:val="0005760D"/>
    <w:rsid w:val="00060753"/>
    <w:rsid w:val="0006325D"/>
    <w:rsid w:val="000658A5"/>
    <w:rsid w:val="0006604B"/>
    <w:rsid w:val="000662D0"/>
    <w:rsid w:val="000664D4"/>
    <w:rsid w:val="000672C7"/>
    <w:rsid w:val="00067662"/>
    <w:rsid w:val="00067C5C"/>
    <w:rsid w:val="00071D62"/>
    <w:rsid w:val="00072116"/>
    <w:rsid w:val="0007457E"/>
    <w:rsid w:val="00074C34"/>
    <w:rsid w:val="0007551C"/>
    <w:rsid w:val="000758AE"/>
    <w:rsid w:val="00077868"/>
    <w:rsid w:val="000806C2"/>
    <w:rsid w:val="000808A7"/>
    <w:rsid w:val="00080D1D"/>
    <w:rsid w:val="00081AC1"/>
    <w:rsid w:val="00081D55"/>
    <w:rsid w:val="000820DF"/>
    <w:rsid w:val="000822DC"/>
    <w:rsid w:val="00083857"/>
    <w:rsid w:val="00083DD4"/>
    <w:rsid w:val="000849F3"/>
    <w:rsid w:val="0008554F"/>
    <w:rsid w:val="00086F22"/>
    <w:rsid w:val="00086F46"/>
    <w:rsid w:val="00087FCF"/>
    <w:rsid w:val="00090301"/>
    <w:rsid w:val="00090616"/>
    <w:rsid w:val="0009157D"/>
    <w:rsid w:val="00093D01"/>
    <w:rsid w:val="00093E60"/>
    <w:rsid w:val="00094270"/>
    <w:rsid w:val="00094C50"/>
    <w:rsid w:val="00094E4C"/>
    <w:rsid w:val="00095160"/>
    <w:rsid w:val="00095B85"/>
    <w:rsid w:val="00095C27"/>
    <w:rsid w:val="00095FE0"/>
    <w:rsid w:val="0009643F"/>
    <w:rsid w:val="00097724"/>
    <w:rsid w:val="00097A9D"/>
    <w:rsid w:val="00097FF7"/>
    <w:rsid w:val="000A0F13"/>
    <w:rsid w:val="000A1523"/>
    <w:rsid w:val="000A1F43"/>
    <w:rsid w:val="000A200F"/>
    <w:rsid w:val="000A3099"/>
    <w:rsid w:val="000A3A1B"/>
    <w:rsid w:val="000A41CF"/>
    <w:rsid w:val="000A4465"/>
    <w:rsid w:val="000A4501"/>
    <w:rsid w:val="000A521E"/>
    <w:rsid w:val="000A52B5"/>
    <w:rsid w:val="000A5BC0"/>
    <w:rsid w:val="000A5C24"/>
    <w:rsid w:val="000A6826"/>
    <w:rsid w:val="000A6CE3"/>
    <w:rsid w:val="000A6EEB"/>
    <w:rsid w:val="000A72DF"/>
    <w:rsid w:val="000B0A97"/>
    <w:rsid w:val="000B10AB"/>
    <w:rsid w:val="000B11A1"/>
    <w:rsid w:val="000B1777"/>
    <w:rsid w:val="000B1913"/>
    <w:rsid w:val="000B1B41"/>
    <w:rsid w:val="000B41FB"/>
    <w:rsid w:val="000B5C7E"/>
    <w:rsid w:val="000B6A19"/>
    <w:rsid w:val="000C4026"/>
    <w:rsid w:val="000C5B33"/>
    <w:rsid w:val="000D0165"/>
    <w:rsid w:val="000D0713"/>
    <w:rsid w:val="000D08AA"/>
    <w:rsid w:val="000D0C9B"/>
    <w:rsid w:val="000D0F36"/>
    <w:rsid w:val="000D27F5"/>
    <w:rsid w:val="000D27FB"/>
    <w:rsid w:val="000D2B04"/>
    <w:rsid w:val="000D3CC7"/>
    <w:rsid w:val="000D4702"/>
    <w:rsid w:val="000D6C5B"/>
    <w:rsid w:val="000D76E7"/>
    <w:rsid w:val="000D78C0"/>
    <w:rsid w:val="000D7A20"/>
    <w:rsid w:val="000D7FD6"/>
    <w:rsid w:val="000E02E7"/>
    <w:rsid w:val="000E0F0C"/>
    <w:rsid w:val="000E2D8B"/>
    <w:rsid w:val="000E3B60"/>
    <w:rsid w:val="000E409C"/>
    <w:rsid w:val="000E448D"/>
    <w:rsid w:val="000E4514"/>
    <w:rsid w:val="000E54D1"/>
    <w:rsid w:val="000E5962"/>
    <w:rsid w:val="000E62AF"/>
    <w:rsid w:val="000E7439"/>
    <w:rsid w:val="000F056C"/>
    <w:rsid w:val="000F0BEB"/>
    <w:rsid w:val="000F147A"/>
    <w:rsid w:val="000F14C4"/>
    <w:rsid w:val="000F23E5"/>
    <w:rsid w:val="000F2AF7"/>
    <w:rsid w:val="000F2FA3"/>
    <w:rsid w:val="000F33D6"/>
    <w:rsid w:val="000F40F6"/>
    <w:rsid w:val="000F7087"/>
    <w:rsid w:val="000F7FCF"/>
    <w:rsid w:val="00100D92"/>
    <w:rsid w:val="001018D6"/>
    <w:rsid w:val="0010294E"/>
    <w:rsid w:val="00102EA6"/>
    <w:rsid w:val="001039DB"/>
    <w:rsid w:val="00103D65"/>
    <w:rsid w:val="00103EF7"/>
    <w:rsid w:val="00104FEE"/>
    <w:rsid w:val="0010535D"/>
    <w:rsid w:val="001077E4"/>
    <w:rsid w:val="0010796D"/>
    <w:rsid w:val="0011077E"/>
    <w:rsid w:val="00110E15"/>
    <w:rsid w:val="00111396"/>
    <w:rsid w:val="00112591"/>
    <w:rsid w:val="00113BB0"/>
    <w:rsid w:val="00116259"/>
    <w:rsid w:val="001209D9"/>
    <w:rsid w:val="00121766"/>
    <w:rsid w:val="00122846"/>
    <w:rsid w:val="001228E6"/>
    <w:rsid w:val="00123113"/>
    <w:rsid w:val="0012326D"/>
    <w:rsid w:val="00123F0A"/>
    <w:rsid w:val="00124380"/>
    <w:rsid w:val="00124EF0"/>
    <w:rsid w:val="00125C62"/>
    <w:rsid w:val="00126E4C"/>
    <w:rsid w:val="0012721C"/>
    <w:rsid w:val="00127544"/>
    <w:rsid w:val="001311C7"/>
    <w:rsid w:val="00132BE1"/>
    <w:rsid w:val="00132DB8"/>
    <w:rsid w:val="00134522"/>
    <w:rsid w:val="00135551"/>
    <w:rsid w:val="00135C87"/>
    <w:rsid w:val="00136CD1"/>
    <w:rsid w:val="001379A9"/>
    <w:rsid w:val="00140140"/>
    <w:rsid w:val="001409CC"/>
    <w:rsid w:val="00140A5A"/>
    <w:rsid w:val="001411A9"/>
    <w:rsid w:val="0014165E"/>
    <w:rsid w:val="00141B0B"/>
    <w:rsid w:val="0014275B"/>
    <w:rsid w:val="00142BF1"/>
    <w:rsid w:val="0014308B"/>
    <w:rsid w:val="001444E0"/>
    <w:rsid w:val="00145195"/>
    <w:rsid w:val="0014626E"/>
    <w:rsid w:val="00146DCF"/>
    <w:rsid w:val="0015036F"/>
    <w:rsid w:val="00150589"/>
    <w:rsid w:val="00152294"/>
    <w:rsid w:val="0015303A"/>
    <w:rsid w:val="00153166"/>
    <w:rsid w:val="00153898"/>
    <w:rsid w:val="00153E36"/>
    <w:rsid w:val="00154048"/>
    <w:rsid w:val="001554AF"/>
    <w:rsid w:val="00155B2C"/>
    <w:rsid w:val="00157F4B"/>
    <w:rsid w:val="00164001"/>
    <w:rsid w:val="00164809"/>
    <w:rsid w:val="00165639"/>
    <w:rsid w:val="001669BA"/>
    <w:rsid w:val="00167E49"/>
    <w:rsid w:val="001708D8"/>
    <w:rsid w:val="00170CB9"/>
    <w:rsid w:val="00171597"/>
    <w:rsid w:val="001732B1"/>
    <w:rsid w:val="00174FD2"/>
    <w:rsid w:val="00176C67"/>
    <w:rsid w:val="0017706F"/>
    <w:rsid w:val="00181A66"/>
    <w:rsid w:val="0018212E"/>
    <w:rsid w:val="00182A50"/>
    <w:rsid w:val="00184B29"/>
    <w:rsid w:val="00184F22"/>
    <w:rsid w:val="001851E5"/>
    <w:rsid w:val="00185DEC"/>
    <w:rsid w:val="001866AF"/>
    <w:rsid w:val="001901F7"/>
    <w:rsid w:val="001901FF"/>
    <w:rsid w:val="00190993"/>
    <w:rsid w:val="00190EE3"/>
    <w:rsid w:val="00191B21"/>
    <w:rsid w:val="00192BA3"/>
    <w:rsid w:val="00192F91"/>
    <w:rsid w:val="001933D0"/>
    <w:rsid w:val="00193D1E"/>
    <w:rsid w:val="00193E44"/>
    <w:rsid w:val="001963E7"/>
    <w:rsid w:val="00197709"/>
    <w:rsid w:val="001979CA"/>
    <w:rsid w:val="001A1D0D"/>
    <w:rsid w:val="001A1FF4"/>
    <w:rsid w:val="001A2EAF"/>
    <w:rsid w:val="001A3D51"/>
    <w:rsid w:val="001A3EA6"/>
    <w:rsid w:val="001A5FAD"/>
    <w:rsid w:val="001A64D3"/>
    <w:rsid w:val="001A66B5"/>
    <w:rsid w:val="001B10AE"/>
    <w:rsid w:val="001B29A3"/>
    <w:rsid w:val="001B2C5C"/>
    <w:rsid w:val="001B3473"/>
    <w:rsid w:val="001B464C"/>
    <w:rsid w:val="001B5094"/>
    <w:rsid w:val="001B66F3"/>
    <w:rsid w:val="001C029A"/>
    <w:rsid w:val="001C2E94"/>
    <w:rsid w:val="001C2EB2"/>
    <w:rsid w:val="001C553A"/>
    <w:rsid w:val="001C5624"/>
    <w:rsid w:val="001C6471"/>
    <w:rsid w:val="001C747C"/>
    <w:rsid w:val="001D042D"/>
    <w:rsid w:val="001D09D7"/>
    <w:rsid w:val="001D1238"/>
    <w:rsid w:val="001D2CC1"/>
    <w:rsid w:val="001D3021"/>
    <w:rsid w:val="001D398D"/>
    <w:rsid w:val="001D425C"/>
    <w:rsid w:val="001D5061"/>
    <w:rsid w:val="001D6977"/>
    <w:rsid w:val="001E1C2A"/>
    <w:rsid w:val="001E286A"/>
    <w:rsid w:val="001E2E37"/>
    <w:rsid w:val="001E3355"/>
    <w:rsid w:val="001E4881"/>
    <w:rsid w:val="001E6367"/>
    <w:rsid w:val="001E6536"/>
    <w:rsid w:val="001E74BA"/>
    <w:rsid w:val="001F05CA"/>
    <w:rsid w:val="001F1443"/>
    <w:rsid w:val="001F14A6"/>
    <w:rsid w:val="001F214C"/>
    <w:rsid w:val="001F2D4B"/>
    <w:rsid w:val="001F5112"/>
    <w:rsid w:val="001F531F"/>
    <w:rsid w:val="001F5919"/>
    <w:rsid w:val="001F5D16"/>
    <w:rsid w:val="001F60C3"/>
    <w:rsid w:val="001F6458"/>
    <w:rsid w:val="001F732C"/>
    <w:rsid w:val="001F7699"/>
    <w:rsid w:val="00201E00"/>
    <w:rsid w:val="00205ABC"/>
    <w:rsid w:val="00206FC6"/>
    <w:rsid w:val="0020743C"/>
    <w:rsid w:val="002078BC"/>
    <w:rsid w:val="00207E85"/>
    <w:rsid w:val="00210286"/>
    <w:rsid w:val="00210B90"/>
    <w:rsid w:val="00211420"/>
    <w:rsid w:val="00212493"/>
    <w:rsid w:val="0021271E"/>
    <w:rsid w:val="0021274E"/>
    <w:rsid w:val="002130A6"/>
    <w:rsid w:val="00213338"/>
    <w:rsid w:val="00213832"/>
    <w:rsid w:val="00216151"/>
    <w:rsid w:val="00216FC6"/>
    <w:rsid w:val="00217476"/>
    <w:rsid w:val="00221108"/>
    <w:rsid w:val="00221965"/>
    <w:rsid w:val="0022220A"/>
    <w:rsid w:val="00222C31"/>
    <w:rsid w:val="00223D4F"/>
    <w:rsid w:val="0022416B"/>
    <w:rsid w:val="002247AC"/>
    <w:rsid w:val="0022557D"/>
    <w:rsid w:val="002258D4"/>
    <w:rsid w:val="002268EB"/>
    <w:rsid w:val="0022785F"/>
    <w:rsid w:val="00227EC9"/>
    <w:rsid w:val="0023099C"/>
    <w:rsid w:val="00232E54"/>
    <w:rsid w:val="002330FE"/>
    <w:rsid w:val="00234553"/>
    <w:rsid w:val="0023498D"/>
    <w:rsid w:val="002353CD"/>
    <w:rsid w:val="002417D4"/>
    <w:rsid w:val="00241D1D"/>
    <w:rsid w:val="00242636"/>
    <w:rsid w:val="00242C8E"/>
    <w:rsid w:val="00243626"/>
    <w:rsid w:val="00243875"/>
    <w:rsid w:val="00243DE2"/>
    <w:rsid w:val="00243EF3"/>
    <w:rsid w:val="0024497D"/>
    <w:rsid w:val="00245356"/>
    <w:rsid w:val="00247292"/>
    <w:rsid w:val="0024731E"/>
    <w:rsid w:val="00247345"/>
    <w:rsid w:val="00247C38"/>
    <w:rsid w:val="00247F07"/>
    <w:rsid w:val="0025008D"/>
    <w:rsid w:val="002502CF"/>
    <w:rsid w:val="0025058A"/>
    <w:rsid w:val="00251C64"/>
    <w:rsid w:val="00252D53"/>
    <w:rsid w:val="0025325A"/>
    <w:rsid w:val="0025357B"/>
    <w:rsid w:val="0025392B"/>
    <w:rsid w:val="002550F2"/>
    <w:rsid w:val="002552F1"/>
    <w:rsid w:val="0025618D"/>
    <w:rsid w:val="00257159"/>
    <w:rsid w:val="00257203"/>
    <w:rsid w:val="002604BF"/>
    <w:rsid w:val="00261041"/>
    <w:rsid w:val="002610CB"/>
    <w:rsid w:val="00263EF0"/>
    <w:rsid w:val="00265063"/>
    <w:rsid w:val="002656A1"/>
    <w:rsid w:val="00265872"/>
    <w:rsid w:val="002669FF"/>
    <w:rsid w:val="00266DC9"/>
    <w:rsid w:val="0027000B"/>
    <w:rsid w:val="00270014"/>
    <w:rsid w:val="00271E50"/>
    <w:rsid w:val="0027294F"/>
    <w:rsid w:val="00272D2B"/>
    <w:rsid w:val="00273B21"/>
    <w:rsid w:val="00276D7E"/>
    <w:rsid w:val="00277AA3"/>
    <w:rsid w:val="002800E2"/>
    <w:rsid w:val="00280606"/>
    <w:rsid w:val="00281B66"/>
    <w:rsid w:val="002833DD"/>
    <w:rsid w:val="00284E35"/>
    <w:rsid w:val="0028585C"/>
    <w:rsid w:val="00285DCD"/>
    <w:rsid w:val="00287383"/>
    <w:rsid w:val="00287726"/>
    <w:rsid w:val="00287C35"/>
    <w:rsid w:val="00290452"/>
    <w:rsid w:val="00291727"/>
    <w:rsid w:val="00291CA1"/>
    <w:rsid w:val="0029246A"/>
    <w:rsid w:val="002928F3"/>
    <w:rsid w:val="002933FF"/>
    <w:rsid w:val="00293F94"/>
    <w:rsid w:val="00295087"/>
    <w:rsid w:val="00296DCF"/>
    <w:rsid w:val="00297970"/>
    <w:rsid w:val="00297B62"/>
    <w:rsid w:val="002A056A"/>
    <w:rsid w:val="002A0EBC"/>
    <w:rsid w:val="002A1587"/>
    <w:rsid w:val="002A1749"/>
    <w:rsid w:val="002A2B00"/>
    <w:rsid w:val="002A3AD5"/>
    <w:rsid w:val="002A51D8"/>
    <w:rsid w:val="002A5A90"/>
    <w:rsid w:val="002A5B0E"/>
    <w:rsid w:val="002A5CC1"/>
    <w:rsid w:val="002A61F4"/>
    <w:rsid w:val="002A7170"/>
    <w:rsid w:val="002A72B8"/>
    <w:rsid w:val="002A7CB9"/>
    <w:rsid w:val="002B2AC1"/>
    <w:rsid w:val="002B3FCD"/>
    <w:rsid w:val="002B55A4"/>
    <w:rsid w:val="002B716C"/>
    <w:rsid w:val="002C19BB"/>
    <w:rsid w:val="002C29B9"/>
    <w:rsid w:val="002C3963"/>
    <w:rsid w:val="002C3EB3"/>
    <w:rsid w:val="002C53E9"/>
    <w:rsid w:val="002C5889"/>
    <w:rsid w:val="002C58FA"/>
    <w:rsid w:val="002C6209"/>
    <w:rsid w:val="002C632B"/>
    <w:rsid w:val="002C79C3"/>
    <w:rsid w:val="002D0A7C"/>
    <w:rsid w:val="002D3731"/>
    <w:rsid w:val="002D5216"/>
    <w:rsid w:val="002D5E1A"/>
    <w:rsid w:val="002D6436"/>
    <w:rsid w:val="002E23EE"/>
    <w:rsid w:val="002E2BEF"/>
    <w:rsid w:val="002E6AA8"/>
    <w:rsid w:val="002E6BE1"/>
    <w:rsid w:val="002E6FF6"/>
    <w:rsid w:val="002F0528"/>
    <w:rsid w:val="002F0DB0"/>
    <w:rsid w:val="002F152B"/>
    <w:rsid w:val="002F206A"/>
    <w:rsid w:val="002F2A91"/>
    <w:rsid w:val="002F2F35"/>
    <w:rsid w:val="002F3F1D"/>
    <w:rsid w:val="002F45E5"/>
    <w:rsid w:val="002F483A"/>
    <w:rsid w:val="002F49AB"/>
    <w:rsid w:val="002F4B7C"/>
    <w:rsid w:val="002F4C08"/>
    <w:rsid w:val="002F6996"/>
    <w:rsid w:val="002F74C9"/>
    <w:rsid w:val="002F764D"/>
    <w:rsid w:val="0030014A"/>
    <w:rsid w:val="00300286"/>
    <w:rsid w:val="003014C8"/>
    <w:rsid w:val="00302D1B"/>
    <w:rsid w:val="00303029"/>
    <w:rsid w:val="00303558"/>
    <w:rsid w:val="00303C43"/>
    <w:rsid w:val="003044AC"/>
    <w:rsid w:val="003046E5"/>
    <w:rsid w:val="003056E8"/>
    <w:rsid w:val="00306070"/>
    <w:rsid w:val="00307AF0"/>
    <w:rsid w:val="003112DA"/>
    <w:rsid w:val="0031214F"/>
    <w:rsid w:val="00313088"/>
    <w:rsid w:val="003140F3"/>
    <w:rsid w:val="003144D3"/>
    <w:rsid w:val="00316E00"/>
    <w:rsid w:val="003171A3"/>
    <w:rsid w:val="00320979"/>
    <w:rsid w:val="00321A7D"/>
    <w:rsid w:val="00322E27"/>
    <w:rsid w:val="003239A0"/>
    <w:rsid w:val="00324527"/>
    <w:rsid w:val="003254B0"/>
    <w:rsid w:val="003258F6"/>
    <w:rsid w:val="00325D6B"/>
    <w:rsid w:val="00326CD4"/>
    <w:rsid w:val="00326D1E"/>
    <w:rsid w:val="0032743B"/>
    <w:rsid w:val="00330290"/>
    <w:rsid w:val="00331414"/>
    <w:rsid w:val="00332FB5"/>
    <w:rsid w:val="00333F29"/>
    <w:rsid w:val="00334791"/>
    <w:rsid w:val="0033519F"/>
    <w:rsid w:val="003355C0"/>
    <w:rsid w:val="00335934"/>
    <w:rsid w:val="00335BEB"/>
    <w:rsid w:val="00336870"/>
    <w:rsid w:val="00337BA1"/>
    <w:rsid w:val="00337D51"/>
    <w:rsid w:val="00341502"/>
    <w:rsid w:val="00343369"/>
    <w:rsid w:val="003435E6"/>
    <w:rsid w:val="00344400"/>
    <w:rsid w:val="00344C07"/>
    <w:rsid w:val="003456BD"/>
    <w:rsid w:val="00345BEB"/>
    <w:rsid w:val="003464E5"/>
    <w:rsid w:val="00346803"/>
    <w:rsid w:val="0034763E"/>
    <w:rsid w:val="003500D7"/>
    <w:rsid w:val="00350EEF"/>
    <w:rsid w:val="003513C6"/>
    <w:rsid w:val="00352523"/>
    <w:rsid w:val="00353006"/>
    <w:rsid w:val="003552FC"/>
    <w:rsid w:val="0035538B"/>
    <w:rsid w:val="00356904"/>
    <w:rsid w:val="00356A69"/>
    <w:rsid w:val="00357345"/>
    <w:rsid w:val="00360852"/>
    <w:rsid w:val="003609C3"/>
    <w:rsid w:val="00360B16"/>
    <w:rsid w:val="00361205"/>
    <w:rsid w:val="0036157B"/>
    <w:rsid w:val="003615B8"/>
    <w:rsid w:val="00363477"/>
    <w:rsid w:val="00364935"/>
    <w:rsid w:val="0036635A"/>
    <w:rsid w:val="0037015C"/>
    <w:rsid w:val="00371908"/>
    <w:rsid w:val="00371A90"/>
    <w:rsid w:val="003730D2"/>
    <w:rsid w:val="00373EBA"/>
    <w:rsid w:val="0037537E"/>
    <w:rsid w:val="0037561C"/>
    <w:rsid w:val="00377A70"/>
    <w:rsid w:val="00377CE9"/>
    <w:rsid w:val="00380AF5"/>
    <w:rsid w:val="003811ED"/>
    <w:rsid w:val="0038454F"/>
    <w:rsid w:val="00387103"/>
    <w:rsid w:val="00387112"/>
    <w:rsid w:val="003875BA"/>
    <w:rsid w:val="0039039E"/>
    <w:rsid w:val="00390FD9"/>
    <w:rsid w:val="00391CE5"/>
    <w:rsid w:val="003923EC"/>
    <w:rsid w:val="00392DEA"/>
    <w:rsid w:val="003955DC"/>
    <w:rsid w:val="00396F97"/>
    <w:rsid w:val="003A08A1"/>
    <w:rsid w:val="003A1848"/>
    <w:rsid w:val="003A22AF"/>
    <w:rsid w:val="003A2B7A"/>
    <w:rsid w:val="003A3497"/>
    <w:rsid w:val="003A56D3"/>
    <w:rsid w:val="003A5D2F"/>
    <w:rsid w:val="003B05E8"/>
    <w:rsid w:val="003B0E29"/>
    <w:rsid w:val="003B0FC2"/>
    <w:rsid w:val="003B4241"/>
    <w:rsid w:val="003B43DF"/>
    <w:rsid w:val="003B5EEC"/>
    <w:rsid w:val="003B6998"/>
    <w:rsid w:val="003B74EA"/>
    <w:rsid w:val="003B761D"/>
    <w:rsid w:val="003C1D1C"/>
    <w:rsid w:val="003C7A29"/>
    <w:rsid w:val="003D1149"/>
    <w:rsid w:val="003D185B"/>
    <w:rsid w:val="003D40FB"/>
    <w:rsid w:val="003D4E6C"/>
    <w:rsid w:val="003D63BE"/>
    <w:rsid w:val="003D6599"/>
    <w:rsid w:val="003D71DE"/>
    <w:rsid w:val="003E02F8"/>
    <w:rsid w:val="003E1C83"/>
    <w:rsid w:val="003E24E8"/>
    <w:rsid w:val="003E4E04"/>
    <w:rsid w:val="003E4E8E"/>
    <w:rsid w:val="003E6706"/>
    <w:rsid w:val="003E6BFE"/>
    <w:rsid w:val="003E6C16"/>
    <w:rsid w:val="003E73AA"/>
    <w:rsid w:val="003F0FB8"/>
    <w:rsid w:val="003F22A1"/>
    <w:rsid w:val="003F23EA"/>
    <w:rsid w:val="003F35B5"/>
    <w:rsid w:val="003F363A"/>
    <w:rsid w:val="003F37F8"/>
    <w:rsid w:val="003F3A0C"/>
    <w:rsid w:val="003F5523"/>
    <w:rsid w:val="003F6005"/>
    <w:rsid w:val="003F7CDE"/>
    <w:rsid w:val="00401130"/>
    <w:rsid w:val="004019E2"/>
    <w:rsid w:val="00401ECB"/>
    <w:rsid w:val="004028BE"/>
    <w:rsid w:val="00403942"/>
    <w:rsid w:val="00403E6D"/>
    <w:rsid w:val="0040406E"/>
    <w:rsid w:val="0040691D"/>
    <w:rsid w:val="00407978"/>
    <w:rsid w:val="00407C9A"/>
    <w:rsid w:val="0041060B"/>
    <w:rsid w:val="00410929"/>
    <w:rsid w:val="004111BD"/>
    <w:rsid w:val="004115B3"/>
    <w:rsid w:val="0041184B"/>
    <w:rsid w:val="00411B84"/>
    <w:rsid w:val="00412985"/>
    <w:rsid w:val="00412C2F"/>
    <w:rsid w:val="00412ED8"/>
    <w:rsid w:val="00414129"/>
    <w:rsid w:val="004144FC"/>
    <w:rsid w:val="00414FA3"/>
    <w:rsid w:val="004155B1"/>
    <w:rsid w:val="00415C37"/>
    <w:rsid w:val="0041614F"/>
    <w:rsid w:val="00416BCB"/>
    <w:rsid w:val="00417A84"/>
    <w:rsid w:val="00420629"/>
    <w:rsid w:val="00421B22"/>
    <w:rsid w:val="00423B6D"/>
    <w:rsid w:val="00423DAF"/>
    <w:rsid w:val="004258C0"/>
    <w:rsid w:val="00425E5A"/>
    <w:rsid w:val="00427272"/>
    <w:rsid w:val="004273EB"/>
    <w:rsid w:val="00430460"/>
    <w:rsid w:val="00430537"/>
    <w:rsid w:val="00431C1E"/>
    <w:rsid w:val="00432E89"/>
    <w:rsid w:val="00433780"/>
    <w:rsid w:val="00434DDE"/>
    <w:rsid w:val="00434E55"/>
    <w:rsid w:val="00435247"/>
    <w:rsid w:val="00436442"/>
    <w:rsid w:val="00436F1D"/>
    <w:rsid w:val="00437DA7"/>
    <w:rsid w:val="00441524"/>
    <w:rsid w:val="004416F4"/>
    <w:rsid w:val="00442369"/>
    <w:rsid w:val="00442384"/>
    <w:rsid w:val="00442B3D"/>
    <w:rsid w:val="004430BF"/>
    <w:rsid w:val="00443DF7"/>
    <w:rsid w:val="00444225"/>
    <w:rsid w:val="00445A01"/>
    <w:rsid w:val="00446E6C"/>
    <w:rsid w:val="00447910"/>
    <w:rsid w:val="00447EA4"/>
    <w:rsid w:val="00450E74"/>
    <w:rsid w:val="00451311"/>
    <w:rsid w:val="00451ADE"/>
    <w:rsid w:val="00451B80"/>
    <w:rsid w:val="00451B94"/>
    <w:rsid w:val="00452476"/>
    <w:rsid w:val="004525D2"/>
    <w:rsid w:val="004529C4"/>
    <w:rsid w:val="00452ABF"/>
    <w:rsid w:val="004552F5"/>
    <w:rsid w:val="00456AB5"/>
    <w:rsid w:val="00457582"/>
    <w:rsid w:val="004600FE"/>
    <w:rsid w:val="004619C4"/>
    <w:rsid w:val="00461ADF"/>
    <w:rsid w:val="00461B29"/>
    <w:rsid w:val="00462A2C"/>
    <w:rsid w:val="00462B77"/>
    <w:rsid w:val="00462C90"/>
    <w:rsid w:val="00463785"/>
    <w:rsid w:val="00464351"/>
    <w:rsid w:val="00464E3F"/>
    <w:rsid w:val="004654BC"/>
    <w:rsid w:val="00470591"/>
    <w:rsid w:val="00470F59"/>
    <w:rsid w:val="004712DE"/>
    <w:rsid w:val="0047152F"/>
    <w:rsid w:val="004733CB"/>
    <w:rsid w:val="004744F1"/>
    <w:rsid w:val="00477096"/>
    <w:rsid w:val="00477BE3"/>
    <w:rsid w:val="00477F03"/>
    <w:rsid w:val="0048275A"/>
    <w:rsid w:val="004831C2"/>
    <w:rsid w:val="00483561"/>
    <w:rsid w:val="004836FA"/>
    <w:rsid w:val="00483772"/>
    <w:rsid w:val="004838E5"/>
    <w:rsid w:val="0048414E"/>
    <w:rsid w:val="0048520F"/>
    <w:rsid w:val="0048529F"/>
    <w:rsid w:val="00486D8D"/>
    <w:rsid w:val="004871BE"/>
    <w:rsid w:val="004909DA"/>
    <w:rsid w:val="004918F6"/>
    <w:rsid w:val="0049204C"/>
    <w:rsid w:val="0049272A"/>
    <w:rsid w:val="0049435E"/>
    <w:rsid w:val="00495672"/>
    <w:rsid w:val="00495C85"/>
    <w:rsid w:val="00495EA7"/>
    <w:rsid w:val="00497C8A"/>
    <w:rsid w:val="004A0309"/>
    <w:rsid w:val="004A0506"/>
    <w:rsid w:val="004A21C2"/>
    <w:rsid w:val="004A2B38"/>
    <w:rsid w:val="004A41C6"/>
    <w:rsid w:val="004A47F6"/>
    <w:rsid w:val="004A5140"/>
    <w:rsid w:val="004A7477"/>
    <w:rsid w:val="004B0982"/>
    <w:rsid w:val="004B0983"/>
    <w:rsid w:val="004B1297"/>
    <w:rsid w:val="004B2932"/>
    <w:rsid w:val="004B2F70"/>
    <w:rsid w:val="004B629D"/>
    <w:rsid w:val="004B6871"/>
    <w:rsid w:val="004B6A57"/>
    <w:rsid w:val="004C007A"/>
    <w:rsid w:val="004C080F"/>
    <w:rsid w:val="004C1380"/>
    <w:rsid w:val="004C1472"/>
    <w:rsid w:val="004C23ED"/>
    <w:rsid w:val="004C2CB7"/>
    <w:rsid w:val="004C35CE"/>
    <w:rsid w:val="004C3971"/>
    <w:rsid w:val="004C3F4F"/>
    <w:rsid w:val="004C4462"/>
    <w:rsid w:val="004C4D3F"/>
    <w:rsid w:val="004C60DA"/>
    <w:rsid w:val="004C6725"/>
    <w:rsid w:val="004C69F6"/>
    <w:rsid w:val="004C7B25"/>
    <w:rsid w:val="004D0755"/>
    <w:rsid w:val="004D0D41"/>
    <w:rsid w:val="004D14EC"/>
    <w:rsid w:val="004D157A"/>
    <w:rsid w:val="004D4CA4"/>
    <w:rsid w:val="004D751F"/>
    <w:rsid w:val="004D7AC3"/>
    <w:rsid w:val="004E0194"/>
    <w:rsid w:val="004E1851"/>
    <w:rsid w:val="004E25B8"/>
    <w:rsid w:val="004E2AE9"/>
    <w:rsid w:val="004E3127"/>
    <w:rsid w:val="004E5A3A"/>
    <w:rsid w:val="004E6A0B"/>
    <w:rsid w:val="004E6E21"/>
    <w:rsid w:val="004E6FAD"/>
    <w:rsid w:val="004F3D16"/>
    <w:rsid w:val="004F4408"/>
    <w:rsid w:val="004F53A5"/>
    <w:rsid w:val="004F5566"/>
    <w:rsid w:val="004F55C6"/>
    <w:rsid w:val="005011D4"/>
    <w:rsid w:val="00501ABE"/>
    <w:rsid w:val="00505F23"/>
    <w:rsid w:val="00506358"/>
    <w:rsid w:val="00507425"/>
    <w:rsid w:val="0050751A"/>
    <w:rsid w:val="0051018D"/>
    <w:rsid w:val="005111D2"/>
    <w:rsid w:val="00511EB8"/>
    <w:rsid w:val="00512B20"/>
    <w:rsid w:val="0051314F"/>
    <w:rsid w:val="00513E50"/>
    <w:rsid w:val="00513F31"/>
    <w:rsid w:val="00513F5F"/>
    <w:rsid w:val="00514FF7"/>
    <w:rsid w:val="0052187E"/>
    <w:rsid w:val="0052204C"/>
    <w:rsid w:val="00522421"/>
    <w:rsid w:val="005237EC"/>
    <w:rsid w:val="005247CA"/>
    <w:rsid w:val="00524819"/>
    <w:rsid w:val="00524AB2"/>
    <w:rsid w:val="005256E5"/>
    <w:rsid w:val="0052602B"/>
    <w:rsid w:val="0052654D"/>
    <w:rsid w:val="00527FC1"/>
    <w:rsid w:val="00530F5E"/>
    <w:rsid w:val="00531D50"/>
    <w:rsid w:val="00531D9B"/>
    <w:rsid w:val="0053286B"/>
    <w:rsid w:val="00534521"/>
    <w:rsid w:val="00534A2F"/>
    <w:rsid w:val="00534A8A"/>
    <w:rsid w:val="00535E5E"/>
    <w:rsid w:val="00536663"/>
    <w:rsid w:val="0053692C"/>
    <w:rsid w:val="005371F1"/>
    <w:rsid w:val="00537554"/>
    <w:rsid w:val="00537844"/>
    <w:rsid w:val="00537FE9"/>
    <w:rsid w:val="00540084"/>
    <w:rsid w:val="00540D61"/>
    <w:rsid w:val="00541A30"/>
    <w:rsid w:val="00542977"/>
    <w:rsid w:val="0054309C"/>
    <w:rsid w:val="005450A5"/>
    <w:rsid w:val="00546F44"/>
    <w:rsid w:val="005474F6"/>
    <w:rsid w:val="0055087F"/>
    <w:rsid w:val="00550E1F"/>
    <w:rsid w:val="00552DB2"/>
    <w:rsid w:val="0055307C"/>
    <w:rsid w:val="00553555"/>
    <w:rsid w:val="00553AD1"/>
    <w:rsid w:val="00554236"/>
    <w:rsid w:val="00554D44"/>
    <w:rsid w:val="00555671"/>
    <w:rsid w:val="005558F6"/>
    <w:rsid w:val="00555ADF"/>
    <w:rsid w:val="005608D7"/>
    <w:rsid w:val="00562646"/>
    <w:rsid w:val="0056288B"/>
    <w:rsid w:val="00562ED1"/>
    <w:rsid w:val="00563C18"/>
    <w:rsid w:val="00563EFF"/>
    <w:rsid w:val="00564E52"/>
    <w:rsid w:val="00564F4E"/>
    <w:rsid w:val="005677F0"/>
    <w:rsid w:val="005713D4"/>
    <w:rsid w:val="00571A56"/>
    <w:rsid w:val="00571B4A"/>
    <w:rsid w:val="00573AA8"/>
    <w:rsid w:val="00574567"/>
    <w:rsid w:val="00575F8F"/>
    <w:rsid w:val="00580A00"/>
    <w:rsid w:val="00581155"/>
    <w:rsid w:val="005813F6"/>
    <w:rsid w:val="00581C77"/>
    <w:rsid w:val="00582D25"/>
    <w:rsid w:val="00585ACA"/>
    <w:rsid w:val="0058682D"/>
    <w:rsid w:val="005901CE"/>
    <w:rsid w:val="00591D06"/>
    <w:rsid w:val="0059308E"/>
    <w:rsid w:val="00593939"/>
    <w:rsid w:val="00593ACC"/>
    <w:rsid w:val="00594895"/>
    <w:rsid w:val="005959E3"/>
    <w:rsid w:val="0059608F"/>
    <w:rsid w:val="00596A0E"/>
    <w:rsid w:val="00596A7F"/>
    <w:rsid w:val="005976CC"/>
    <w:rsid w:val="005A0D0A"/>
    <w:rsid w:val="005A143A"/>
    <w:rsid w:val="005A23A3"/>
    <w:rsid w:val="005A329C"/>
    <w:rsid w:val="005A3E66"/>
    <w:rsid w:val="005A4BD7"/>
    <w:rsid w:val="005A5557"/>
    <w:rsid w:val="005A5880"/>
    <w:rsid w:val="005B0ECA"/>
    <w:rsid w:val="005B0F62"/>
    <w:rsid w:val="005B166C"/>
    <w:rsid w:val="005B1AB9"/>
    <w:rsid w:val="005B1ED6"/>
    <w:rsid w:val="005B279C"/>
    <w:rsid w:val="005B2E09"/>
    <w:rsid w:val="005B306B"/>
    <w:rsid w:val="005B30FD"/>
    <w:rsid w:val="005B46D7"/>
    <w:rsid w:val="005B4FCA"/>
    <w:rsid w:val="005B63D4"/>
    <w:rsid w:val="005B6DDC"/>
    <w:rsid w:val="005B7883"/>
    <w:rsid w:val="005C1F3F"/>
    <w:rsid w:val="005C2433"/>
    <w:rsid w:val="005C555D"/>
    <w:rsid w:val="005C622B"/>
    <w:rsid w:val="005C6D87"/>
    <w:rsid w:val="005D18E7"/>
    <w:rsid w:val="005D2397"/>
    <w:rsid w:val="005D2659"/>
    <w:rsid w:val="005D35C8"/>
    <w:rsid w:val="005D3AF2"/>
    <w:rsid w:val="005D4974"/>
    <w:rsid w:val="005D5015"/>
    <w:rsid w:val="005D6954"/>
    <w:rsid w:val="005D6E8D"/>
    <w:rsid w:val="005D7385"/>
    <w:rsid w:val="005D758C"/>
    <w:rsid w:val="005D77D7"/>
    <w:rsid w:val="005D7845"/>
    <w:rsid w:val="005D79E8"/>
    <w:rsid w:val="005E00C5"/>
    <w:rsid w:val="005E00EA"/>
    <w:rsid w:val="005E0D98"/>
    <w:rsid w:val="005E1AD2"/>
    <w:rsid w:val="005E246C"/>
    <w:rsid w:val="005E2842"/>
    <w:rsid w:val="005E3765"/>
    <w:rsid w:val="005E392A"/>
    <w:rsid w:val="005E3CD9"/>
    <w:rsid w:val="005E72D7"/>
    <w:rsid w:val="005E7438"/>
    <w:rsid w:val="005E7F65"/>
    <w:rsid w:val="005F058E"/>
    <w:rsid w:val="005F2294"/>
    <w:rsid w:val="005F3066"/>
    <w:rsid w:val="005F39D5"/>
    <w:rsid w:val="005F3E0F"/>
    <w:rsid w:val="005F45F9"/>
    <w:rsid w:val="005F4B47"/>
    <w:rsid w:val="005F4C61"/>
    <w:rsid w:val="005F5139"/>
    <w:rsid w:val="005F6385"/>
    <w:rsid w:val="006010E5"/>
    <w:rsid w:val="006013F1"/>
    <w:rsid w:val="006023E2"/>
    <w:rsid w:val="00602DD9"/>
    <w:rsid w:val="0060540C"/>
    <w:rsid w:val="006056C2"/>
    <w:rsid w:val="00605FCC"/>
    <w:rsid w:val="00606240"/>
    <w:rsid w:val="00606C2D"/>
    <w:rsid w:val="00607308"/>
    <w:rsid w:val="00607E40"/>
    <w:rsid w:val="0061140C"/>
    <w:rsid w:val="00611A57"/>
    <w:rsid w:val="00612DCA"/>
    <w:rsid w:val="00614CB6"/>
    <w:rsid w:val="0061535A"/>
    <w:rsid w:val="00616506"/>
    <w:rsid w:val="006166E3"/>
    <w:rsid w:val="00617F11"/>
    <w:rsid w:val="00620316"/>
    <w:rsid w:val="00620722"/>
    <w:rsid w:val="00622767"/>
    <w:rsid w:val="00623992"/>
    <w:rsid w:val="0062539F"/>
    <w:rsid w:val="00625605"/>
    <w:rsid w:val="006261F8"/>
    <w:rsid w:val="006279CF"/>
    <w:rsid w:val="00630591"/>
    <w:rsid w:val="006306DC"/>
    <w:rsid w:val="0063251A"/>
    <w:rsid w:val="00632835"/>
    <w:rsid w:val="00632AB7"/>
    <w:rsid w:val="006338C5"/>
    <w:rsid w:val="00633CC0"/>
    <w:rsid w:val="00633D22"/>
    <w:rsid w:val="00634453"/>
    <w:rsid w:val="00634671"/>
    <w:rsid w:val="0063549F"/>
    <w:rsid w:val="00635B1F"/>
    <w:rsid w:val="00637D25"/>
    <w:rsid w:val="00637D5F"/>
    <w:rsid w:val="006409DE"/>
    <w:rsid w:val="00640BF3"/>
    <w:rsid w:val="00640F36"/>
    <w:rsid w:val="006413EC"/>
    <w:rsid w:val="00642D15"/>
    <w:rsid w:val="00643DA0"/>
    <w:rsid w:val="0064404A"/>
    <w:rsid w:val="0064551D"/>
    <w:rsid w:val="00645538"/>
    <w:rsid w:val="006458BE"/>
    <w:rsid w:val="00647898"/>
    <w:rsid w:val="00650879"/>
    <w:rsid w:val="00650C78"/>
    <w:rsid w:val="0065148A"/>
    <w:rsid w:val="00651D38"/>
    <w:rsid w:val="006522D4"/>
    <w:rsid w:val="0065238C"/>
    <w:rsid w:val="00653C0C"/>
    <w:rsid w:val="00653DA3"/>
    <w:rsid w:val="00654FCC"/>
    <w:rsid w:val="00656ACF"/>
    <w:rsid w:val="0066058C"/>
    <w:rsid w:val="0066200E"/>
    <w:rsid w:val="006629EB"/>
    <w:rsid w:val="00662A6A"/>
    <w:rsid w:val="00662B40"/>
    <w:rsid w:val="006639CE"/>
    <w:rsid w:val="00663E47"/>
    <w:rsid w:val="006652DB"/>
    <w:rsid w:val="00666867"/>
    <w:rsid w:val="006668D2"/>
    <w:rsid w:val="00666D26"/>
    <w:rsid w:val="00667B88"/>
    <w:rsid w:val="00667E51"/>
    <w:rsid w:val="0067070B"/>
    <w:rsid w:val="00670F38"/>
    <w:rsid w:val="00671022"/>
    <w:rsid w:val="006714BE"/>
    <w:rsid w:val="00671B4E"/>
    <w:rsid w:val="00671F5C"/>
    <w:rsid w:val="00673078"/>
    <w:rsid w:val="0067347F"/>
    <w:rsid w:val="00674949"/>
    <w:rsid w:val="00675394"/>
    <w:rsid w:val="0067549E"/>
    <w:rsid w:val="0067618E"/>
    <w:rsid w:val="00676748"/>
    <w:rsid w:val="00676AB5"/>
    <w:rsid w:val="00677198"/>
    <w:rsid w:val="00680A8E"/>
    <w:rsid w:val="00680DE0"/>
    <w:rsid w:val="00680ECE"/>
    <w:rsid w:val="00681A8B"/>
    <w:rsid w:val="0068264A"/>
    <w:rsid w:val="00684304"/>
    <w:rsid w:val="00685078"/>
    <w:rsid w:val="00691195"/>
    <w:rsid w:val="00691248"/>
    <w:rsid w:val="0069192A"/>
    <w:rsid w:val="0069294C"/>
    <w:rsid w:val="00692973"/>
    <w:rsid w:val="006929FA"/>
    <w:rsid w:val="006937B8"/>
    <w:rsid w:val="00695998"/>
    <w:rsid w:val="006A0BCA"/>
    <w:rsid w:val="006A201B"/>
    <w:rsid w:val="006A2553"/>
    <w:rsid w:val="006A2639"/>
    <w:rsid w:val="006A3168"/>
    <w:rsid w:val="006A56F0"/>
    <w:rsid w:val="006A5B5F"/>
    <w:rsid w:val="006A640C"/>
    <w:rsid w:val="006A68F1"/>
    <w:rsid w:val="006A7998"/>
    <w:rsid w:val="006A7C5E"/>
    <w:rsid w:val="006A7E41"/>
    <w:rsid w:val="006B060F"/>
    <w:rsid w:val="006B09B9"/>
    <w:rsid w:val="006B1160"/>
    <w:rsid w:val="006B3BF4"/>
    <w:rsid w:val="006B4862"/>
    <w:rsid w:val="006C0C1C"/>
    <w:rsid w:val="006C1210"/>
    <w:rsid w:val="006C2883"/>
    <w:rsid w:val="006C33F0"/>
    <w:rsid w:val="006C498D"/>
    <w:rsid w:val="006C4D62"/>
    <w:rsid w:val="006C5838"/>
    <w:rsid w:val="006C6E91"/>
    <w:rsid w:val="006D1FE3"/>
    <w:rsid w:val="006D2361"/>
    <w:rsid w:val="006D2694"/>
    <w:rsid w:val="006D2C91"/>
    <w:rsid w:val="006D2D2B"/>
    <w:rsid w:val="006D2D73"/>
    <w:rsid w:val="006D4EE7"/>
    <w:rsid w:val="006D5A46"/>
    <w:rsid w:val="006D7B25"/>
    <w:rsid w:val="006E12BC"/>
    <w:rsid w:val="006E1493"/>
    <w:rsid w:val="006E1FA0"/>
    <w:rsid w:val="006E2580"/>
    <w:rsid w:val="006E2865"/>
    <w:rsid w:val="006E450E"/>
    <w:rsid w:val="006E47C8"/>
    <w:rsid w:val="006E4915"/>
    <w:rsid w:val="006E67AA"/>
    <w:rsid w:val="006F206E"/>
    <w:rsid w:val="006F2845"/>
    <w:rsid w:val="006F3C12"/>
    <w:rsid w:val="006F4F2E"/>
    <w:rsid w:val="006F6CEA"/>
    <w:rsid w:val="006F793A"/>
    <w:rsid w:val="00700342"/>
    <w:rsid w:val="007066AE"/>
    <w:rsid w:val="007071F7"/>
    <w:rsid w:val="00707DE3"/>
    <w:rsid w:val="00707EE6"/>
    <w:rsid w:val="00710B62"/>
    <w:rsid w:val="007118A8"/>
    <w:rsid w:val="0071212B"/>
    <w:rsid w:val="007126BB"/>
    <w:rsid w:val="00712B3B"/>
    <w:rsid w:val="00713290"/>
    <w:rsid w:val="00714D16"/>
    <w:rsid w:val="0071516A"/>
    <w:rsid w:val="007173FD"/>
    <w:rsid w:val="007176F3"/>
    <w:rsid w:val="0072041C"/>
    <w:rsid w:val="00721723"/>
    <w:rsid w:val="00722516"/>
    <w:rsid w:val="00722B96"/>
    <w:rsid w:val="00723427"/>
    <w:rsid w:val="00723574"/>
    <w:rsid w:val="00724382"/>
    <w:rsid w:val="00724F1B"/>
    <w:rsid w:val="007253BE"/>
    <w:rsid w:val="00725461"/>
    <w:rsid w:val="0072606A"/>
    <w:rsid w:val="007267F9"/>
    <w:rsid w:val="007271CF"/>
    <w:rsid w:val="007278B6"/>
    <w:rsid w:val="007279FE"/>
    <w:rsid w:val="00730361"/>
    <w:rsid w:val="007318C3"/>
    <w:rsid w:val="00731CD9"/>
    <w:rsid w:val="00732AB7"/>
    <w:rsid w:val="0073438E"/>
    <w:rsid w:val="00734444"/>
    <w:rsid w:val="00735225"/>
    <w:rsid w:val="00735646"/>
    <w:rsid w:val="00736224"/>
    <w:rsid w:val="00736E11"/>
    <w:rsid w:val="00740012"/>
    <w:rsid w:val="00740F5B"/>
    <w:rsid w:val="007416F8"/>
    <w:rsid w:val="00741CF0"/>
    <w:rsid w:val="00741DD5"/>
    <w:rsid w:val="00743E01"/>
    <w:rsid w:val="00744310"/>
    <w:rsid w:val="00747338"/>
    <w:rsid w:val="00751611"/>
    <w:rsid w:val="00753288"/>
    <w:rsid w:val="00753417"/>
    <w:rsid w:val="0075364B"/>
    <w:rsid w:val="0075458A"/>
    <w:rsid w:val="00755DAE"/>
    <w:rsid w:val="00757141"/>
    <w:rsid w:val="00760361"/>
    <w:rsid w:val="007606D2"/>
    <w:rsid w:val="007636C7"/>
    <w:rsid w:val="007641CB"/>
    <w:rsid w:val="00764353"/>
    <w:rsid w:val="007663A8"/>
    <w:rsid w:val="00767E7B"/>
    <w:rsid w:val="007712F5"/>
    <w:rsid w:val="0077193F"/>
    <w:rsid w:val="00772594"/>
    <w:rsid w:val="00772AA5"/>
    <w:rsid w:val="007730A1"/>
    <w:rsid w:val="007730BD"/>
    <w:rsid w:val="00776054"/>
    <w:rsid w:val="007766DA"/>
    <w:rsid w:val="007774D0"/>
    <w:rsid w:val="00780636"/>
    <w:rsid w:val="0078071E"/>
    <w:rsid w:val="00780F95"/>
    <w:rsid w:val="00783EA2"/>
    <w:rsid w:val="00785531"/>
    <w:rsid w:val="007858E7"/>
    <w:rsid w:val="007862F8"/>
    <w:rsid w:val="00787654"/>
    <w:rsid w:val="007909E8"/>
    <w:rsid w:val="00792B29"/>
    <w:rsid w:val="00793743"/>
    <w:rsid w:val="00793A04"/>
    <w:rsid w:val="00793EBF"/>
    <w:rsid w:val="007946BB"/>
    <w:rsid w:val="007947A5"/>
    <w:rsid w:val="00794A28"/>
    <w:rsid w:val="007957E1"/>
    <w:rsid w:val="007959DD"/>
    <w:rsid w:val="007961B9"/>
    <w:rsid w:val="007A05D5"/>
    <w:rsid w:val="007A123C"/>
    <w:rsid w:val="007A141F"/>
    <w:rsid w:val="007A2125"/>
    <w:rsid w:val="007A2A3A"/>
    <w:rsid w:val="007A2D60"/>
    <w:rsid w:val="007A34BE"/>
    <w:rsid w:val="007A3D01"/>
    <w:rsid w:val="007A404C"/>
    <w:rsid w:val="007A494B"/>
    <w:rsid w:val="007A6C0F"/>
    <w:rsid w:val="007A7AA4"/>
    <w:rsid w:val="007A7E09"/>
    <w:rsid w:val="007B3535"/>
    <w:rsid w:val="007B4344"/>
    <w:rsid w:val="007B7534"/>
    <w:rsid w:val="007B7A5C"/>
    <w:rsid w:val="007B7F3A"/>
    <w:rsid w:val="007C0C6D"/>
    <w:rsid w:val="007C1FEB"/>
    <w:rsid w:val="007C260E"/>
    <w:rsid w:val="007C2D09"/>
    <w:rsid w:val="007C31BB"/>
    <w:rsid w:val="007C4B1A"/>
    <w:rsid w:val="007C5506"/>
    <w:rsid w:val="007D00D8"/>
    <w:rsid w:val="007D04FA"/>
    <w:rsid w:val="007D0C78"/>
    <w:rsid w:val="007D12F2"/>
    <w:rsid w:val="007D1339"/>
    <w:rsid w:val="007D1A02"/>
    <w:rsid w:val="007D2286"/>
    <w:rsid w:val="007D3A47"/>
    <w:rsid w:val="007D3E0A"/>
    <w:rsid w:val="007D3F85"/>
    <w:rsid w:val="007D5425"/>
    <w:rsid w:val="007D56AE"/>
    <w:rsid w:val="007D6336"/>
    <w:rsid w:val="007D7A2E"/>
    <w:rsid w:val="007D7AC7"/>
    <w:rsid w:val="007E0136"/>
    <w:rsid w:val="007E0264"/>
    <w:rsid w:val="007E073A"/>
    <w:rsid w:val="007E3667"/>
    <w:rsid w:val="007E3BD2"/>
    <w:rsid w:val="007E42EB"/>
    <w:rsid w:val="007E4586"/>
    <w:rsid w:val="007E4E6F"/>
    <w:rsid w:val="007E4F45"/>
    <w:rsid w:val="007E50D5"/>
    <w:rsid w:val="007E6023"/>
    <w:rsid w:val="007E6C95"/>
    <w:rsid w:val="007E6ED8"/>
    <w:rsid w:val="007F0C1F"/>
    <w:rsid w:val="007F18E5"/>
    <w:rsid w:val="007F1B59"/>
    <w:rsid w:val="007F1FC3"/>
    <w:rsid w:val="007F2142"/>
    <w:rsid w:val="007F241F"/>
    <w:rsid w:val="007F2CAE"/>
    <w:rsid w:val="007F2DF3"/>
    <w:rsid w:val="007F4251"/>
    <w:rsid w:val="007F6377"/>
    <w:rsid w:val="007F65F9"/>
    <w:rsid w:val="007F6A26"/>
    <w:rsid w:val="007F6D42"/>
    <w:rsid w:val="007F6D98"/>
    <w:rsid w:val="00800092"/>
    <w:rsid w:val="00800586"/>
    <w:rsid w:val="008014B5"/>
    <w:rsid w:val="00804A63"/>
    <w:rsid w:val="00804B12"/>
    <w:rsid w:val="00804B53"/>
    <w:rsid w:val="00805EE1"/>
    <w:rsid w:val="008066D1"/>
    <w:rsid w:val="00807890"/>
    <w:rsid w:val="00812635"/>
    <w:rsid w:val="00813B36"/>
    <w:rsid w:val="00813F94"/>
    <w:rsid w:val="00814CD6"/>
    <w:rsid w:val="0081647A"/>
    <w:rsid w:val="00816517"/>
    <w:rsid w:val="0081664C"/>
    <w:rsid w:val="00817B7B"/>
    <w:rsid w:val="00820A09"/>
    <w:rsid w:val="008219B1"/>
    <w:rsid w:val="00823194"/>
    <w:rsid w:val="00825038"/>
    <w:rsid w:val="00825822"/>
    <w:rsid w:val="00826B5F"/>
    <w:rsid w:val="00826D46"/>
    <w:rsid w:val="00826E2A"/>
    <w:rsid w:val="008311C3"/>
    <w:rsid w:val="00831D2C"/>
    <w:rsid w:val="008327E0"/>
    <w:rsid w:val="00832C88"/>
    <w:rsid w:val="00835ABB"/>
    <w:rsid w:val="00835BFA"/>
    <w:rsid w:val="008361EB"/>
    <w:rsid w:val="008365C3"/>
    <w:rsid w:val="008367D5"/>
    <w:rsid w:val="008374F0"/>
    <w:rsid w:val="00840AA7"/>
    <w:rsid w:val="008414D9"/>
    <w:rsid w:val="0084210E"/>
    <w:rsid w:val="0084275E"/>
    <w:rsid w:val="0084294D"/>
    <w:rsid w:val="008433DF"/>
    <w:rsid w:val="00844C6F"/>
    <w:rsid w:val="00845B1E"/>
    <w:rsid w:val="00845D59"/>
    <w:rsid w:val="0084745C"/>
    <w:rsid w:val="0085144A"/>
    <w:rsid w:val="00851F8E"/>
    <w:rsid w:val="008527B2"/>
    <w:rsid w:val="008539BB"/>
    <w:rsid w:val="008543DE"/>
    <w:rsid w:val="008545A6"/>
    <w:rsid w:val="00854A18"/>
    <w:rsid w:val="00854FEB"/>
    <w:rsid w:val="00855F69"/>
    <w:rsid w:val="00856820"/>
    <w:rsid w:val="00857165"/>
    <w:rsid w:val="0085742C"/>
    <w:rsid w:val="00861D8B"/>
    <w:rsid w:val="008634C1"/>
    <w:rsid w:val="00863781"/>
    <w:rsid w:val="008640DC"/>
    <w:rsid w:val="00864C77"/>
    <w:rsid w:val="008650FA"/>
    <w:rsid w:val="00865A30"/>
    <w:rsid w:val="00865D15"/>
    <w:rsid w:val="00865F11"/>
    <w:rsid w:val="00866621"/>
    <w:rsid w:val="00867B16"/>
    <w:rsid w:val="008738C9"/>
    <w:rsid w:val="00874822"/>
    <w:rsid w:val="00874A4B"/>
    <w:rsid w:val="00876752"/>
    <w:rsid w:val="008822F4"/>
    <w:rsid w:val="00882B2B"/>
    <w:rsid w:val="00884349"/>
    <w:rsid w:val="008850F9"/>
    <w:rsid w:val="00885A82"/>
    <w:rsid w:val="00887825"/>
    <w:rsid w:val="00890002"/>
    <w:rsid w:val="00890528"/>
    <w:rsid w:val="00892C4A"/>
    <w:rsid w:val="00892E38"/>
    <w:rsid w:val="00893943"/>
    <w:rsid w:val="0089659A"/>
    <w:rsid w:val="008966D3"/>
    <w:rsid w:val="0089673A"/>
    <w:rsid w:val="00896766"/>
    <w:rsid w:val="008A0AB7"/>
    <w:rsid w:val="008A0C37"/>
    <w:rsid w:val="008A20A7"/>
    <w:rsid w:val="008A287B"/>
    <w:rsid w:val="008A3F3E"/>
    <w:rsid w:val="008A47DC"/>
    <w:rsid w:val="008A52BB"/>
    <w:rsid w:val="008B0223"/>
    <w:rsid w:val="008B0F86"/>
    <w:rsid w:val="008B0F8B"/>
    <w:rsid w:val="008B15E7"/>
    <w:rsid w:val="008B207A"/>
    <w:rsid w:val="008B28AE"/>
    <w:rsid w:val="008B42FE"/>
    <w:rsid w:val="008B5A32"/>
    <w:rsid w:val="008B5AA6"/>
    <w:rsid w:val="008B685F"/>
    <w:rsid w:val="008B7253"/>
    <w:rsid w:val="008B7385"/>
    <w:rsid w:val="008B7F61"/>
    <w:rsid w:val="008C0536"/>
    <w:rsid w:val="008C112E"/>
    <w:rsid w:val="008C15C9"/>
    <w:rsid w:val="008C2402"/>
    <w:rsid w:val="008C2519"/>
    <w:rsid w:val="008C452A"/>
    <w:rsid w:val="008C60B5"/>
    <w:rsid w:val="008C6220"/>
    <w:rsid w:val="008C7DD4"/>
    <w:rsid w:val="008D0674"/>
    <w:rsid w:val="008D0D61"/>
    <w:rsid w:val="008D3AA4"/>
    <w:rsid w:val="008D4199"/>
    <w:rsid w:val="008D6568"/>
    <w:rsid w:val="008D6FF2"/>
    <w:rsid w:val="008D7468"/>
    <w:rsid w:val="008E042B"/>
    <w:rsid w:val="008E0854"/>
    <w:rsid w:val="008E0885"/>
    <w:rsid w:val="008E2D8D"/>
    <w:rsid w:val="008E2E39"/>
    <w:rsid w:val="008E3182"/>
    <w:rsid w:val="008E4D79"/>
    <w:rsid w:val="008E5A8C"/>
    <w:rsid w:val="008E5D01"/>
    <w:rsid w:val="008E6319"/>
    <w:rsid w:val="008E67A4"/>
    <w:rsid w:val="008E7F7F"/>
    <w:rsid w:val="008F0480"/>
    <w:rsid w:val="008F073C"/>
    <w:rsid w:val="008F0BA3"/>
    <w:rsid w:val="008F31C0"/>
    <w:rsid w:val="008F34CC"/>
    <w:rsid w:val="008F36DC"/>
    <w:rsid w:val="008F4190"/>
    <w:rsid w:val="008F433C"/>
    <w:rsid w:val="008F4859"/>
    <w:rsid w:val="008F51CA"/>
    <w:rsid w:val="008F6C0F"/>
    <w:rsid w:val="00900B34"/>
    <w:rsid w:val="009013E0"/>
    <w:rsid w:val="009024DB"/>
    <w:rsid w:val="00903C47"/>
    <w:rsid w:val="00903DF7"/>
    <w:rsid w:val="00904A0E"/>
    <w:rsid w:val="00905E93"/>
    <w:rsid w:val="00905FE1"/>
    <w:rsid w:val="009070F9"/>
    <w:rsid w:val="009071B9"/>
    <w:rsid w:val="00907CAC"/>
    <w:rsid w:val="00910544"/>
    <w:rsid w:val="00910D03"/>
    <w:rsid w:val="00911AE1"/>
    <w:rsid w:val="00913400"/>
    <w:rsid w:val="00915D02"/>
    <w:rsid w:val="0091778D"/>
    <w:rsid w:val="009177DA"/>
    <w:rsid w:val="00920553"/>
    <w:rsid w:val="00921360"/>
    <w:rsid w:val="0092192E"/>
    <w:rsid w:val="00921C46"/>
    <w:rsid w:val="00921D0A"/>
    <w:rsid w:val="0092209F"/>
    <w:rsid w:val="00923307"/>
    <w:rsid w:val="00923918"/>
    <w:rsid w:val="009244B6"/>
    <w:rsid w:val="00924EC7"/>
    <w:rsid w:val="00925B66"/>
    <w:rsid w:val="00926008"/>
    <w:rsid w:val="009262BF"/>
    <w:rsid w:val="00927E55"/>
    <w:rsid w:val="00931409"/>
    <w:rsid w:val="00931F3D"/>
    <w:rsid w:val="0093258E"/>
    <w:rsid w:val="00934429"/>
    <w:rsid w:val="00934A9B"/>
    <w:rsid w:val="00935853"/>
    <w:rsid w:val="00936103"/>
    <w:rsid w:val="00936530"/>
    <w:rsid w:val="00937866"/>
    <w:rsid w:val="00937AF5"/>
    <w:rsid w:val="0094048F"/>
    <w:rsid w:val="009411E1"/>
    <w:rsid w:val="00942848"/>
    <w:rsid w:val="009436DF"/>
    <w:rsid w:val="00945155"/>
    <w:rsid w:val="00946711"/>
    <w:rsid w:val="009474DC"/>
    <w:rsid w:val="00950F1B"/>
    <w:rsid w:val="00952B99"/>
    <w:rsid w:val="00953151"/>
    <w:rsid w:val="00953B54"/>
    <w:rsid w:val="00955013"/>
    <w:rsid w:val="0095740D"/>
    <w:rsid w:val="009575BD"/>
    <w:rsid w:val="00960265"/>
    <w:rsid w:val="00962DC0"/>
    <w:rsid w:val="00963326"/>
    <w:rsid w:val="009640E1"/>
    <w:rsid w:val="00964249"/>
    <w:rsid w:val="00965530"/>
    <w:rsid w:val="009656BE"/>
    <w:rsid w:val="009669AA"/>
    <w:rsid w:val="00971F20"/>
    <w:rsid w:val="00973489"/>
    <w:rsid w:val="0097396A"/>
    <w:rsid w:val="009751B2"/>
    <w:rsid w:val="00976984"/>
    <w:rsid w:val="00976D83"/>
    <w:rsid w:val="00983B08"/>
    <w:rsid w:val="00984DFE"/>
    <w:rsid w:val="00985554"/>
    <w:rsid w:val="00985B38"/>
    <w:rsid w:val="00985C89"/>
    <w:rsid w:val="009877E4"/>
    <w:rsid w:val="00990255"/>
    <w:rsid w:val="00990428"/>
    <w:rsid w:val="009906FD"/>
    <w:rsid w:val="00990C5A"/>
    <w:rsid w:val="009924A2"/>
    <w:rsid w:val="009937A1"/>
    <w:rsid w:val="00994AAC"/>
    <w:rsid w:val="00996AB1"/>
    <w:rsid w:val="0099703D"/>
    <w:rsid w:val="0099753D"/>
    <w:rsid w:val="009A003C"/>
    <w:rsid w:val="009A06E5"/>
    <w:rsid w:val="009A0CA7"/>
    <w:rsid w:val="009A2427"/>
    <w:rsid w:val="009A256F"/>
    <w:rsid w:val="009A3DA3"/>
    <w:rsid w:val="009A425B"/>
    <w:rsid w:val="009A4FAD"/>
    <w:rsid w:val="009A4FC1"/>
    <w:rsid w:val="009A54F4"/>
    <w:rsid w:val="009A5779"/>
    <w:rsid w:val="009A5A3F"/>
    <w:rsid w:val="009A70FF"/>
    <w:rsid w:val="009A7C56"/>
    <w:rsid w:val="009B02C0"/>
    <w:rsid w:val="009B10A4"/>
    <w:rsid w:val="009B1164"/>
    <w:rsid w:val="009B1E8D"/>
    <w:rsid w:val="009B1FF3"/>
    <w:rsid w:val="009B2020"/>
    <w:rsid w:val="009B3477"/>
    <w:rsid w:val="009B36B1"/>
    <w:rsid w:val="009B5349"/>
    <w:rsid w:val="009B5597"/>
    <w:rsid w:val="009B6723"/>
    <w:rsid w:val="009B71E1"/>
    <w:rsid w:val="009B7B4B"/>
    <w:rsid w:val="009B7D1F"/>
    <w:rsid w:val="009C0375"/>
    <w:rsid w:val="009C0382"/>
    <w:rsid w:val="009C03A3"/>
    <w:rsid w:val="009C1192"/>
    <w:rsid w:val="009C2811"/>
    <w:rsid w:val="009D0B63"/>
    <w:rsid w:val="009D14C0"/>
    <w:rsid w:val="009D1C20"/>
    <w:rsid w:val="009D2549"/>
    <w:rsid w:val="009D2A03"/>
    <w:rsid w:val="009D2D24"/>
    <w:rsid w:val="009D3410"/>
    <w:rsid w:val="009D3641"/>
    <w:rsid w:val="009D4F91"/>
    <w:rsid w:val="009D5763"/>
    <w:rsid w:val="009D627C"/>
    <w:rsid w:val="009D69F7"/>
    <w:rsid w:val="009D7762"/>
    <w:rsid w:val="009D7973"/>
    <w:rsid w:val="009D7BFC"/>
    <w:rsid w:val="009E0BE4"/>
    <w:rsid w:val="009E0DF9"/>
    <w:rsid w:val="009E285B"/>
    <w:rsid w:val="009E3168"/>
    <w:rsid w:val="009E4175"/>
    <w:rsid w:val="009E49AC"/>
    <w:rsid w:val="009E522B"/>
    <w:rsid w:val="009E57E1"/>
    <w:rsid w:val="009E5DFD"/>
    <w:rsid w:val="009E762D"/>
    <w:rsid w:val="009E7B18"/>
    <w:rsid w:val="009F0D88"/>
    <w:rsid w:val="009F208B"/>
    <w:rsid w:val="009F2B1F"/>
    <w:rsid w:val="009F2BC2"/>
    <w:rsid w:val="009F2F4D"/>
    <w:rsid w:val="009F3796"/>
    <w:rsid w:val="009F49CB"/>
    <w:rsid w:val="009F5089"/>
    <w:rsid w:val="009F587F"/>
    <w:rsid w:val="009F6037"/>
    <w:rsid w:val="009F6275"/>
    <w:rsid w:val="009F791C"/>
    <w:rsid w:val="00A0053C"/>
    <w:rsid w:val="00A0055A"/>
    <w:rsid w:val="00A00840"/>
    <w:rsid w:val="00A012F5"/>
    <w:rsid w:val="00A01DED"/>
    <w:rsid w:val="00A03DA2"/>
    <w:rsid w:val="00A048A9"/>
    <w:rsid w:val="00A04FD6"/>
    <w:rsid w:val="00A061DD"/>
    <w:rsid w:val="00A06F17"/>
    <w:rsid w:val="00A0760E"/>
    <w:rsid w:val="00A10079"/>
    <w:rsid w:val="00A10492"/>
    <w:rsid w:val="00A115E9"/>
    <w:rsid w:val="00A12598"/>
    <w:rsid w:val="00A13018"/>
    <w:rsid w:val="00A1397C"/>
    <w:rsid w:val="00A148FB"/>
    <w:rsid w:val="00A16F2C"/>
    <w:rsid w:val="00A20531"/>
    <w:rsid w:val="00A20CF9"/>
    <w:rsid w:val="00A20CFA"/>
    <w:rsid w:val="00A20DD3"/>
    <w:rsid w:val="00A21789"/>
    <w:rsid w:val="00A22A50"/>
    <w:rsid w:val="00A2396F"/>
    <w:rsid w:val="00A23E32"/>
    <w:rsid w:val="00A241F0"/>
    <w:rsid w:val="00A247DE"/>
    <w:rsid w:val="00A24C71"/>
    <w:rsid w:val="00A25552"/>
    <w:rsid w:val="00A25747"/>
    <w:rsid w:val="00A30E6E"/>
    <w:rsid w:val="00A3172D"/>
    <w:rsid w:val="00A317CB"/>
    <w:rsid w:val="00A31974"/>
    <w:rsid w:val="00A33C87"/>
    <w:rsid w:val="00A343FB"/>
    <w:rsid w:val="00A366CF"/>
    <w:rsid w:val="00A36707"/>
    <w:rsid w:val="00A3678A"/>
    <w:rsid w:val="00A37444"/>
    <w:rsid w:val="00A4077C"/>
    <w:rsid w:val="00A435C1"/>
    <w:rsid w:val="00A43C84"/>
    <w:rsid w:val="00A460B5"/>
    <w:rsid w:val="00A50A9D"/>
    <w:rsid w:val="00A50E97"/>
    <w:rsid w:val="00A52D61"/>
    <w:rsid w:val="00A54956"/>
    <w:rsid w:val="00A56904"/>
    <w:rsid w:val="00A56F06"/>
    <w:rsid w:val="00A56FF4"/>
    <w:rsid w:val="00A60E8A"/>
    <w:rsid w:val="00A60F70"/>
    <w:rsid w:val="00A61D06"/>
    <w:rsid w:val="00A62598"/>
    <w:rsid w:val="00A63F8A"/>
    <w:rsid w:val="00A64825"/>
    <w:rsid w:val="00A66F80"/>
    <w:rsid w:val="00A70C5B"/>
    <w:rsid w:val="00A70E55"/>
    <w:rsid w:val="00A712EF"/>
    <w:rsid w:val="00A7150E"/>
    <w:rsid w:val="00A72FDF"/>
    <w:rsid w:val="00A739B9"/>
    <w:rsid w:val="00A747FD"/>
    <w:rsid w:val="00A74D1B"/>
    <w:rsid w:val="00A74F30"/>
    <w:rsid w:val="00A7504F"/>
    <w:rsid w:val="00A763FE"/>
    <w:rsid w:val="00A76B47"/>
    <w:rsid w:val="00A76FF9"/>
    <w:rsid w:val="00A7710C"/>
    <w:rsid w:val="00A771EE"/>
    <w:rsid w:val="00A776F5"/>
    <w:rsid w:val="00A77F9A"/>
    <w:rsid w:val="00A82684"/>
    <w:rsid w:val="00A829C6"/>
    <w:rsid w:val="00A83920"/>
    <w:rsid w:val="00A83D6E"/>
    <w:rsid w:val="00A84081"/>
    <w:rsid w:val="00A84BEB"/>
    <w:rsid w:val="00A86492"/>
    <w:rsid w:val="00A86A0E"/>
    <w:rsid w:val="00A874BE"/>
    <w:rsid w:val="00A90F93"/>
    <w:rsid w:val="00A91A70"/>
    <w:rsid w:val="00A91CB9"/>
    <w:rsid w:val="00A92658"/>
    <w:rsid w:val="00A93AFF"/>
    <w:rsid w:val="00A93DF2"/>
    <w:rsid w:val="00A9427C"/>
    <w:rsid w:val="00A94CCE"/>
    <w:rsid w:val="00A95A02"/>
    <w:rsid w:val="00A95B7D"/>
    <w:rsid w:val="00A976E2"/>
    <w:rsid w:val="00A97A30"/>
    <w:rsid w:val="00A97E78"/>
    <w:rsid w:val="00AA07E5"/>
    <w:rsid w:val="00AA0A53"/>
    <w:rsid w:val="00AA1897"/>
    <w:rsid w:val="00AA1E2E"/>
    <w:rsid w:val="00AA272C"/>
    <w:rsid w:val="00AA3127"/>
    <w:rsid w:val="00AA42D5"/>
    <w:rsid w:val="00AA460F"/>
    <w:rsid w:val="00AB01CD"/>
    <w:rsid w:val="00AB06D3"/>
    <w:rsid w:val="00AB0931"/>
    <w:rsid w:val="00AB099A"/>
    <w:rsid w:val="00AB2EE7"/>
    <w:rsid w:val="00AB3451"/>
    <w:rsid w:val="00AB4498"/>
    <w:rsid w:val="00AB46DB"/>
    <w:rsid w:val="00AB5AE3"/>
    <w:rsid w:val="00AB5F4A"/>
    <w:rsid w:val="00AB6780"/>
    <w:rsid w:val="00AB6C94"/>
    <w:rsid w:val="00AB6F7A"/>
    <w:rsid w:val="00AC0FDB"/>
    <w:rsid w:val="00AC1AED"/>
    <w:rsid w:val="00AC285B"/>
    <w:rsid w:val="00AC2A8F"/>
    <w:rsid w:val="00AC51D9"/>
    <w:rsid w:val="00AC53D9"/>
    <w:rsid w:val="00AC66A2"/>
    <w:rsid w:val="00AC7710"/>
    <w:rsid w:val="00AC7875"/>
    <w:rsid w:val="00AC7BAC"/>
    <w:rsid w:val="00AD1898"/>
    <w:rsid w:val="00AD18DE"/>
    <w:rsid w:val="00AD198D"/>
    <w:rsid w:val="00AD49FA"/>
    <w:rsid w:val="00AD5141"/>
    <w:rsid w:val="00AD793A"/>
    <w:rsid w:val="00AD7BEF"/>
    <w:rsid w:val="00AE0DD7"/>
    <w:rsid w:val="00AE1011"/>
    <w:rsid w:val="00AE191D"/>
    <w:rsid w:val="00AE26DE"/>
    <w:rsid w:val="00AE32C7"/>
    <w:rsid w:val="00AE36FB"/>
    <w:rsid w:val="00AE3D18"/>
    <w:rsid w:val="00AE4872"/>
    <w:rsid w:val="00AE4B45"/>
    <w:rsid w:val="00AE53DB"/>
    <w:rsid w:val="00AE61C5"/>
    <w:rsid w:val="00AE702C"/>
    <w:rsid w:val="00AE7320"/>
    <w:rsid w:val="00AF0736"/>
    <w:rsid w:val="00AF14A7"/>
    <w:rsid w:val="00AF1873"/>
    <w:rsid w:val="00AF1BD0"/>
    <w:rsid w:val="00AF1EE9"/>
    <w:rsid w:val="00AF235B"/>
    <w:rsid w:val="00AF2D01"/>
    <w:rsid w:val="00AF4ADA"/>
    <w:rsid w:val="00AF6233"/>
    <w:rsid w:val="00AF6568"/>
    <w:rsid w:val="00AF761F"/>
    <w:rsid w:val="00AF78C1"/>
    <w:rsid w:val="00B001EE"/>
    <w:rsid w:val="00B0209E"/>
    <w:rsid w:val="00B0331E"/>
    <w:rsid w:val="00B0377F"/>
    <w:rsid w:val="00B03C04"/>
    <w:rsid w:val="00B0436B"/>
    <w:rsid w:val="00B043FE"/>
    <w:rsid w:val="00B06EBB"/>
    <w:rsid w:val="00B07485"/>
    <w:rsid w:val="00B0762C"/>
    <w:rsid w:val="00B105A6"/>
    <w:rsid w:val="00B11089"/>
    <w:rsid w:val="00B11A26"/>
    <w:rsid w:val="00B11F6E"/>
    <w:rsid w:val="00B1249A"/>
    <w:rsid w:val="00B127D7"/>
    <w:rsid w:val="00B13AAF"/>
    <w:rsid w:val="00B14225"/>
    <w:rsid w:val="00B15B14"/>
    <w:rsid w:val="00B16110"/>
    <w:rsid w:val="00B17877"/>
    <w:rsid w:val="00B20C0A"/>
    <w:rsid w:val="00B213D4"/>
    <w:rsid w:val="00B215DE"/>
    <w:rsid w:val="00B219D2"/>
    <w:rsid w:val="00B2325A"/>
    <w:rsid w:val="00B25B5B"/>
    <w:rsid w:val="00B26976"/>
    <w:rsid w:val="00B26C00"/>
    <w:rsid w:val="00B2793D"/>
    <w:rsid w:val="00B27CD3"/>
    <w:rsid w:val="00B303A5"/>
    <w:rsid w:val="00B314E2"/>
    <w:rsid w:val="00B31936"/>
    <w:rsid w:val="00B3212D"/>
    <w:rsid w:val="00B33CBD"/>
    <w:rsid w:val="00B34B16"/>
    <w:rsid w:val="00B3531E"/>
    <w:rsid w:val="00B35D28"/>
    <w:rsid w:val="00B3643D"/>
    <w:rsid w:val="00B36CD7"/>
    <w:rsid w:val="00B373A4"/>
    <w:rsid w:val="00B3791A"/>
    <w:rsid w:val="00B37FB8"/>
    <w:rsid w:val="00B40EBF"/>
    <w:rsid w:val="00B41086"/>
    <w:rsid w:val="00B43112"/>
    <w:rsid w:val="00B43BC7"/>
    <w:rsid w:val="00B451BB"/>
    <w:rsid w:val="00B46611"/>
    <w:rsid w:val="00B4680E"/>
    <w:rsid w:val="00B469D9"/>
    <w:rsid w:val="00B47C94"/>
    <w:rsid w:val="00B47FC0"/>
    <w:rsid w:val="00B51196"/>
    <w:rsid w:val="00B512C3"/>
    <w:rsid w:val="00B5207F"/>
    <w:rsid w:val="00B52367"/>
    <w:rsid w:val="00B530A8"/>
    <w:rsid w:val="00B5324E"/>
    <w:rsid w:val="00B53C93"/>
    <w:rsid w:val="00B562C5"/>
    <w:rsid w:val="00B56FD2"/>
    <w:rsid w:val="00B6033C"/>
    <w:rsid w:val="00B60350"/>
    <w:rsid w:val="00B6230F"/>
    <w:rsid w:val="00B63E35"/>
    <w:rsid w:val="00B64242"/>
    <w:rsid w:val="00B64570"/>
    <w:rsid w:val="00B64BD0"/>
    <w:rsid w:val="00B64F9D"/>
    <w:rsid w:val="00B64FB3"/>
    <w:rsid w:val="00B65132"/>
    <w:rsid w:val="00B654F0"/>
    <w:rsid w:val="00B65C8C"/>
    <w:rsid w:val="00B669BC"/>
    <w:rsid w:val="00B673F7"/>
    <w:rsid w:val="00B676EC"/>
    <w:rsid w:val="00B7044C"/>
    <w:rsid w:val="00B7105C"/>
    <w:rsid w:val="00B728EF"/>
    <w:rsid w:val="00B75869"/>
    <w:rsid w:val="00B80151"/>
    <w:rsid w:val="00B80E64"/>
    <w:rsid w:val="00B81CD5"/>
    <w:rsid w:val="00B82B7A"/>
    <w:rsid w:val="00B82F8A"/>
    <w:rsid w:val="00B84790"/>
    <w:rsid w:val="00B902ED"/>
    <w:rsid w:val="00B93EFE"/>
    <w:rsid w:val="00B94AE8"/>
    <w:rsid w:val="00B95544"/>
    <w:rsid w:val="00B95966"/>
    <w:rsid w:val="00B974AE"/>
    <w:rsid w:val="00B978D4"/>
    <w:rsid w:val="00BA3D3A"/>
    <w:rsid w:val="00BA3ECE"/>
    <w:rsid w:val="00BA4944"/>
    <w:rsid w:val="00BA60CB"/>
    <w:rsid w:val="00BA680F"/>
    <w:rsid w:val="00BB05B5"/>
    <w:rsid w:val="00BB0AA0"/>
    <w:rsid w:val="00BB0C8D"/>
    <w:rsid w:val="00BB135A"/>
    <w:rsid w:val="00BB31F7"/>
    <w:rsid w:val="00BB3A1B"/>
    <w:rsid w:val="00BB3A5F"/>
    <w:rsid w:val="00BB3EF4"/>
    <w:rsid w:val="00BB4D2F"/>
    <w:rsid w:val="00BB5C25"/>
    <w:rsid w:val="00BB5C9D"/>
    <w:rsid w:val="00BB7012"/>
    <w:rsid w:val="00BB77E5"/>
    <w:rsid w:val="00BC12AC"/>
    <w:rsid w:val="00BC1934"/>
    <w:rsid w:val="00BC2882"/>
    <w:rsid w:val="00BC38CC"/>
    <w:rsid w:val="00BC4D75"/>
    <w:rsid w:val="00BC62B0"/>
    <w:rsid w:val="00BC633E"/>
    <w:rsid w:val="00BC6413"/>
    <w:rsid w:val="00BC7973"/>
    <w:rsid w:val="00BC7B8B"/>
    <w:rsid w:val="00BC7DB9"/>
    <w:rsid w:val="00BC7F3B"/>
    <w:rsid w:val="00BD0090"/>
    <w:rsid w:val="00BD03A8"/>
    <w:rsid w:val="00BD194F"/>
    <w:rsid w:val="00BD38A7"/>
    <w:rsid w:val="00BD47D0"/>
    <w:rsid w:val="00BD53C5"/>
    <w:rsid w:val="00BD7399"/>
    <w:rsid w:val="00BD7ECE"/>
    <w:rsid w:val="00BE0A59"/>
    <w:rsid w:val="00BE0E3C"/>
    <w:rsid w:val="00BE1F0D"/>
    <w:rsid w:val="00BE2697"/>
    <w:rsid w:val="00BE3264"/>
    <w:rsid w:val="00BE4ECB"/>
    <w:rsid w:val="00BE512E"/>
    <w:rsid w:val="00BF04E0"/>
    <w:rsid w:val="00BF0C4C"/>
    <w:rsid w:val="00BF18A7"/>
    <w:rsid w:val="00BF20F9"/>
    <w:rsid w:val="00BF3F59"/>
    <w:rsid w:val="00BF4AE0"/>
    <w:rsid w:val="00BF553B"/>
    <w:rsid w:val="00BF6126"/>
    <w:rsid w:val="00BF66A1"/>
    <w:rsid w:val="00BF6E90"/>
    <w:rsid w:val="00BF7689"/>
    <w:rsid w:val="00C00CE5"/>
    <w:rsid w:val="00C0242A"/>
    <w:rsid w:val="00C0288B"/>
    <w:rsid w:val="00C02A8B"/>
    <w:rsid w:val="00C033B6"/>
    <w:rsid w:val="00C03C90"/>
    <w:rsid w:val="00C044AF"/>
    <w:rsid w:val="00C044CD"/>
    <w:rsid w:val="00C04C9E"/>
    <w:rsid w:val="00C07A1F"/>
    <w:rsid w:val="00C10F80"/>
    <w:rsid w:val="00C11941"/>
    <w:rsid w:val="00C1236C"/>
    <w:rsid w:val="00C125B9"/>
    <w:rsid w:val="00C12878"/>
    <w:rsid w:val="00C13289"/>
    <w:rsid w:val="00C1353B"/>
    <w:rsid w:val="00C14A7F"/>
    <w:rsid w:val="00C157F1"/>
    <w:rsid w:val="00C166AC"/>
    <w:rsid w:val="00C1698E"/>
    <w:rsid w:val="00C17B61"/>
    <w:rsid w:val="00C17E6D"/>
    <w:rsid w:val="00C20900"/>
    <w:rsid w:val="00C21157"/>
    <w:rsid w:val="00C216EE"/>
    <w:rsid w:val="00C2171B"/>
    <w:rsid w:val="00C2194B"/>
    <w:rsid w:val="00C220C9"/>
    <w:rsid w:val="00C229BC"/>
    <w:rsid w:val="00C22ADC"/>
    <w:rsid w:val="00C22B9D"/>
    <w:rsid w:val="00C239B3"/>
    <w:rsid w:val="00C245F4"/>
    <w:rsid w:val="00C25694"/>
    <w:rsid w:val="00C30493"/>
    <w:rsid w:val="00C3066F"/>
    <w:rsid w:val="00C3153C"/>
    <w:rsid w:val="00C31933"/>
    <w:rsid w:val="00C31C27"/>
    <w:rsid w:val="00C3326D"/>
    <w:rsid w:val="00C366A4"/>
    <w:rsid w:val="00C36ADD"/>
    <w:rsid w:val="00C36DF8"/>
    <w:rsid w:val="00C378C0"/>
    <w:rsid w:val="00C37AB2"/>
    <w:rsid w:val="00C407DA"/>
    <w:rsid w:val="00C41805"/>
    <w:rsid w:val="00C44996"/>
    <w:rsid w:val="00C4633B"/>
    <w:rsid w:val="00C46B31"/>
    <w:rsid w:val="00C46F13"/>
    <w:rsid w:val="00C47731"/>
    <w:rsid w:val="00C51B70"/>
    <w:rsid w:val="00C52C87"/>
    <w:rsid w:val="00C52F85"/>
    <w:rsid w:val="00C53504"/>
    <w:rsid w:val="00C545B3"/>
    <w:rsid w:val="00C5666A"/>
    <w:rsid w:val="00C600AC"/>
    <w:rsid w:val="00C60635"/>
    <w:rsid w:val="00C61403"/>
    <w:rsid w:val="00C61E1E"/>
    <w:rsid w:val="00C63270"/>
    <w:rsid w:val="00C63452"/>
    <w:rsid w:val="00C6450B"/>
    <w:rsid w:val="00C64D33"/>
    <w:rsid w:val="00C6514F"/>
    <w:rsid w:val="00C66BC2"/>
    <w:rsid w:val="00C70304"/>
    <w:rsid w:val="00C71316"/>
    <w:rsid w:val="00C72744"/>
    <w:rsid w:val="00C74EB7"/>
    <w:rsid w:val="00C7571A"/>
    <w:rsid w:val="00C75887"/>
    <w:rsid w:val="00C763B6"/>
    <w:rsid w:val="00C76FD9"/>
    <w:rsid w:val="00C777CF"/>
    <w:rsid w:val="00C7798F"/>
    <w:rsid w:val="00C77BD2"/>
    <w:rsid w:val="00C80524"/>
    <w:rsid w:val="00C806EE"/>
    <w:rsid w:val="00C82354"/>
    <w:rsid w:val="00C82807"/>
    <w:rsid w:val="00C82AED"/>
    <w:rsid w:val="00C82E93"/>
    <w:rsid w:val="00C83554"/>
    <w:rsid w:val="00C83A99"/>
    <w:rsid w:val="00C85872"/>
    <w:rsid w:val="00C8606E"/>
    <w:rsid w:val="00C86BE9"/>
    <w:rsid w:val="00C90AD7"/>
    <w:rsid w:val="00C927EF"/>
    <w:rsid w:val="00C9449A"/>
    <w:rsid w:val="00C94A43"/>
    <w:rsid w:val="00C94DFF"/>
    <w:rsid w:val="00C94F46"/>
    <w:rsid w:val="00C95423"/>
    <w:rsid w:val="00C95AC8"/>
    <w:rsid w:val="00C95DB7"/>
    <w:rsid w:val="00C961C2"/>
    <w:rsid w:val="00C9642A"/>
    <w:rsid w:val="00C97484"/>
    <w:rsid w:val="00C97510"/>
    <w:rsid w:val="00C978A3"/>
    <w:rsid w:val="00CA021F"/>
    <w:rsid w:val="00CA07AC"/>
    <w:rsid w:val="00CA1240"/>
    <w:rsid w:val="00CA15B1"/>
    <w:rsid w:val="00CA3BB3"/>
    <w:rsid w:val="00CA4D2B"/>
    <w:rsid w:val="00CA57BF"/>
    <w:rsid w:val="00CA5BAD"/>
    <w:rsid w:val="00CA7721"/>
    <w:rsid w:val="00CB13D2"/>
    <w:rsid w:val="00CB2551"/>
    <w:rsid w:val="00CB26A0"/>
    <w:rsid w:val="00CB3408"/>
    <w:rsid w:val="00CB46D0"/>
    <w:rsid w:val="00CB59CF"/>
    <w:rsid w:val="00CB5EC0"/>
    <w:rsid w:val="00CB639D"/>
    <w:rsid w:val="00CB63D2"/>
    <w:rsid w:val="00CB681F"/>
    <w:rsid w:val="00CB6960"/>
    <w:rsid w:val="00CB6F4E"/>
    <w:rsid w:val="00CB72D2"/>
    <w:rsid w:val="00CB7972"/>
    <w:rsid w:val="00CC1348"/>
    <w:rsid w:val="00CC14BF"/>
    <w:rsid w:val="00CC19F9"/>
    <w:rsid w:val="00CC4AD6"/>
    <w:rsid w:val="00CC5860"/>
    <w:rsid w:val="00CC60C9"/>
    <w:rsid w:val="00CD065A"/>
    <w:rsid w:val="00CD1068"/>
    <w:rsid w:val="00CD158C"/>
    <w:rsid w:val="00CD356F"/>
    <w:rsid w:val="00CD369C"/>
    <w:rsid w:val="00CD4164"/>
    <w:rsid w:val="00CD4178"/>
    <w:rsid w:val="00CD4651"/>
    <w:rsid w:val="00CD5F86"/>
    <w:rsid w:val="00CD627E"/>
    <w:rsid w:val="00CD64FD"/>
    <w:rsid w:val="00CD7087"/>
    <w:rsid w:val="00CD74C4"/>
    <w:rsid w:val="00CD781C"/>
    <w:rsid w:val="00CE01F4"/>
    <w:rsid w:val="00CE19C5"/>
    <w:rsid w:val="00CE55BD"/>
    <w:rsid w:val="00CF0B8B"/>
    <w:rsid w:val="00CF0EA8"/>
    <w:rsid w:val="00CF179B"/>
    <w:rsid w:val="00CF3A75"/>
    <w:rsid w:val="00CF3B97"/>
    <w:rsid w:val="00CF4611"/>
    <w:rsid w:val="00CF5ADF"/>
    <w:rsid w:val="00CF645F"/>
    <w:rsid w:val="00CF64C3"/>
    <w:rsid w:val="00CF6772"/>
    <w:rsid w:val="00CF6ACC"/>
    <w:rsid w:val="00CF7BE8"/>
    <w:rsid w:val="00D007D0"/>
    <w:rsid w:val="00D00800"/>
    <w:rsid w:val="00D00DD3"/>
    <w:rsid w:val="00D00E23"/>
    <w:rsid w:val="00D010AA"/>
    <w:rsid w:val="00D01535"/>
    <w:rsid w:val="00D01C67"/>
    <w:rsid w:val="00D01D92"/>
    <w:rsid w:val="00D02361"/>
    <w:rsid w:val="00D029C4"/>
    <w:rsid w:val="00D02A6F"/>
    <w:rsid w:val="00D048BF"/>
    <w:rsid w:val="00D065D3"/>
    <w:rsid w:val="00D06C0D"/>
    <w:rsid w:val="00D06EEE"/>
    <w:rsid w:val="00D10046"/>
    <w:rsid w:val="00D109BF"/>
    <w:rsid w:val="00D111F5"/>
    <w:rsid w:val="00D11B11"/>
    <w:rsid w:val="00D1277E"/>
    <w:rsid w:val="00D13773"/>
    <w:rsid w:val="00D14341"/>
    <w:rsid w:val="00D15D96"/>
    <w:rsid w:val="00D1669A"/>
    <w:rsid w:val="00D16E17"/>
    <w:rsid w:val="00D202CE"/>
    <w:rsid w:val="00D21083"/>
    <w:rsid w:val="00D2206F"/>
    <w:rsid w:val="00D22E34"/>
    <w:rsid w:val="00D232FB"/>
    <w:rsid w:val="00D238AA"/>
    <w:rsid w:val="00D241F6"/>
    <w:rsid w:val="00D24B5D"/>
    <w:rsid w:val="00D260FB"/>
    <w:rsid w:val="00D26542"/>
    <w:rsid w:val="00D26668"/>
    <w:rsid w:val="00D26D11"/>
    <w:rsid w:val="00D307D8"/>
    <w:rsid w:val="00D3235F"/>
    <w:rsid w:val="00D336F5"/>
    <w:rsid w:val="00D34782"/>
    <w:rsid w:val="00D34BAA"/>
    <w:rsid w:val="00D3578A"/>
    <w:rsid w:val="00D35FEE"/>
    <w:rsid w:val="00D368F8"/>
    <w:rsid w:val="00D36BFA"/>
    <w:rsid w:val="00D36E28"/>
    <w:rsid w:val="00D37C24"/>
    <w:rsid w:val="00D40A54"/>
    <w:rsid w:val="00D411D1"/>
    <w:rsid w:val="00D4225A"/>
    <w:rsid w:val="00D423A6"/>
    <w:rsid w:val="00D42668"/>
    <w:rsid w:val="00D42753"/>
    <w:rsid w:val="00D42A0B"/>
    <w:rsid w:val="00D43C9E"/>
    <w:rsid w:val="00D43EF8"/>
    <w:rsid w:val="00D447BE"/>
    <w:rsid w:val="00D454AC"/>
    <w:rsid w:val="00D461A4"/>
    <w:rsid w:val="00D500FB"/>
    <w:rsid w:val="00D503FA"/>
    <w:rsid w:val="00D506D4"/>
    <w:rsid w:val="00D50CEE"/>
    <w:rsid w:val="00D5143B"/>
    <w:rsid w:val="00D5221C"/>
    <w:rsid w:val="00D525AA"/>
    <w:rsid w:val="00D52D68"/>
    <w:rsid w:val="00D54122"/>
    <w:rsid w:val="00D548CA"/>
    <w:rsid w:val="00D55922"/>
    <w:rsid w:val="00D56F35"/>
    <w:rsid w:val="00D62215"/>
    <w:rsid w:val="00D6438A"/>
    <w:rsid w:val="00D65C02"/>
    <w:rsid w:val="00D65C78"/>
    <w:rsid w:val="00D65DD2"/>
    <w:rsid w:val="00D66FB4"/>
    <w:rsid w:val="00D67301"/>
    <w:rsid w:val="00D678F6"/>
    <w:rsid w:val="00D71717"/>
    <w:rsid w:val="00D7247D"/>
    <w:rsid w:val="00D731A8"/>
    <w:rsid w:val="00D73FDB"/>
    <w:rsid w:val="00D740B5"/>
    <w:rsid w:val="00D7469D"/>
    <w:rsid w:val="00D74DF7"/>
    <w:rsid w:val="00D7562A"/>
    <w:rsid w:val="00D75679"/>
    <w:rsid w:val="00D75D01"/>
    <w:rsid w:val="00D76E9A"/>
    <w:rsid w:val="00D777B7"/>
    <w:rsid w:val="00D80216"/>
    <w:rsid w:val="00D810B1"/>
    <w:rsid w:val="00D8181C"/>
    <w:rsid w:val="00D82548"/>
    <w:rsid w:val="00D84D32"/>
    <w:rsid w:val="00D855C8"/>
    <w:rsid w:val="00D86E03"/>
    <w:rsid w:val="00D90019"/>
    <w:rsid w:val="00D90766"/>
    <w:rsid w:val="00D9088F"/>
    <w:rsid w:val="00D91851"/>
    <w:rsid w:val="00D92939"/>
    <w:rsid w:val="00D92B89"/>
    <w:rsid w:val="00D92D8B"/>
    <w:rsid w:val="00D94EB3"/>
    <w:rsid w:val="00D9620F"/>
    <w:rsid w:val="00D9669B"/>
    <w:rsid w:val="00D967F6"/>
    <w:rsid w:val="00D97A92"/>
    <w:rsid w:val="00DA03E7"/>
    <w:rsid w:val="00DA0969"/>
    <w:rsid w:val="00DA0D95"/>
    <w:rsid w:val="00DA1DBE"/>
    <w:rsid w:val="00DA3B3E"/>
    <w:rsid w:val="00DA4B4D"/>
    <w:rsid w:val="00DA5BBD"/>
    <w:rsid w:val="00DA5DD7"/>
    <w:rsid w:val="00DA677B"/>
    <w:rsid w:val="00DA71D5"/>
    <w:rsid w:val="00DA7718"/>
    <w:rsid w:val="00DA7D65"/>
    <w:rsid w:val="00DB1A24"/>
    <w:rsid w:val="00DB2742"/>
    <w:rsid w:val="00DB329D"/>
    <w:rsid w:val="00DB5157"/>
    <w:rsid w:val="00DB5207"/>
    <w:rsid w:val="00DB541F"/>
    <w:rsid w:val="00DB55D8"/>
    <w:rsid w:val="00DB63EC"/>
    <w:rsid w:val="00DB6770"/>
    <w:rsid w:val="00DB6E8F"/>
    <w:rsid w:val="00DB70E7"/>
    <w:rsid w:val="00DB7870"/>
    <w:rsid w:val="00DC1234"/>
    <w:rsid w:val="00DC1282"/>
    <w:rsid w:val="00DC1BF2"/>
    <w:rsid w:val="00DC3309"/>
    <w:rsid w:val="00DC33F2"/>
    <w:rsid w:val="00DC4537"/>
    <w:rsid w:val="00DC5452"/>
    <w:rsid w:val="00DC75E9"/>
    <w:rsid w:val="00DD054A"/>
    <w:rsid w:val="00DD3B56"/>
    <w:rsid w:val="00DD449C"/>
    <w:rsid w:val="00DD4FD0"/>
    <w:rsid w:val="00DD5A42"/>
    <w:rsid w:val="00DD65EC"/>
    <w:rsid w:val="00DE0A90"/>
    <w:rsid w:val="00DE156C"/>
    <w:rsid w:val="00DE1CE8"/>
    <w:rsid w:val="00DE57E7"/>
    <w:rsid w:val="00DE705B"/>
    <w:rsid w:val="00DE751A"/>
    <w:rsid w:val="00DF0AD3"/>
    <w:rsid w:val="00DF104B"/>
    <w:rsid w:val="00DF157D"/>
    <w:rsid w:val="00DF181E"/>
    <w:rsid w:val="00DF2675"/>
    <w:rsid w:val="00DF2E10"/>
    <w:rsid w:val="00DF3B4D"/>
    <w:rsid w:val="00DF3DB0"/>
    <w:rsid w:val="00DF5013"/>
    <w:rsid w:val="00DF55B4"/>
    <w:rsid w:val="00DF71E2"/>
    <w:rsid w:val="00DF73ED"/>
    <w:rsid w:val="00E00223"/>
    <w:rsid w:val="00E003F7"/>
    <w:rsid w:val="00E0053A"/>
    <w:rsid w:val="00E005E7"/>
    <w:rsid w:val="00E024DE"/>
    <w:rsid w:val="00E02AE9"/>
    <w:rsid w:val="00E042F6"/>
    <w:rsid w:val="00E05287"/>
    <w:rsid w:val="00E05895"/>
    <w:rsid w:val="00E058C4"/>
    <w:rsid w:val="00E05BA9"/>
    <w:rsid w:val="00E06242"/>
    <w:rsid w:val="00E1111B"/>
    <w:rsid w:val="00E128CE"/>
    <w:rsid w:val="00E132E3"/>
    <w:rsid w:val="00E13B38"/>
    <w:rsid w:val="00E13D8A"/>
    <w:rsid w:val="00E16933"/>
    <w:rsid w:val="00E16F16"/>
    <w:rsid w:val="00E17F24"/>
    <w:rsid w:val="00E2089C"/>
    <w:rsid w:val="00E21CC7"/>
    <w:rsid w:val="00E23666"/>
    <w:rsid w:val="00E256F3"/>
    <w:rsid w:val="00E258AC"/>
    <w:rsid w:val="00E26116"/>
    <w:rsid w:val="00E27497"/>
    <w:rsid w:val="00E2776B"/>
    <w:rsid w:val="00E27F20"/>
    <w:rsid w:val="00E30C97"/>
    <w:rsid w:val="00E31A82"/>
    <w:rsid w:val="00E33510"/>
    <w:rsid w:val="00E336C8"/>
    <w:rsid w:val="00E33BD3"/>
    <w:rsid w:val="00E33BFF"/>
    <w:rsid w:val="00E3480D"/>
    <w:rsid w:val="00E34D02"/>
    <w:rsid w:val="00E34E86"/>
    <w:rsid w:val="00E3502E"/>
    <w:rsid w:val="00E35E8A"/>
    <w:rsid w:val="00E40660"/>
    <w:rsid w:val="00E41F7A"/>
    <w:rsid w:val="00E43B50"/>
    <w:rsid w:val="00E453F1"/>
    <w:rsid w:val="00E46EDF"/>
    <w:rsid w:val="00E54038"/>
    <w:rsid w:val="00E54531"/>
    <w:rsid w:val="00E556FF"/>
    <w:rsid w:val="00E578CC"/>
    <w:rsid w:val="00E6015D"/>
    <w:rsid w:val="00E607E6"/>
    <w:rsid w:val="00E627AE"/>
    <w:rsid w:val="00E62E87"/>
    <w:rsid w:val="00E63B2A"/>
    <w:rsid w:val="00E6469E"/>
    <w:rsid w:val="00E65890"/>
    <w:rsid w:val="00E65AC4"/>
    <w:rsid w:val="00E66072"/>
    <w:rsid w:val="00E66286"/>
    <w:rsid w:val="00E66E53"/>
    <w:rsid w:val="00E66F34"/>
    <w:rsid w:val="00E670C4"/>
    <w:rsid w:val="00E67B54"/>
    <w:rsid w:val="00E7064B"/>
    <w:rsid w:val="00E71035"/>
    <w:rsid w:val="00E752FC"/>
    <w:rsid w:val="00E75D1C"/>
    <w:rsid w:val="00E763C1"/>
    <w:rsid w:val="00E76438"/>
    <w:rsid w:val="00E76934"/>
    <w:rsid w:val="00E76AF5"/>
    <w:rsid w:val="00E77C2A"/>
    <w:rsid w:val="00E80155"/>
    <w:rsid w:val="00E8089F"/>
    <w:rsid w:val="00E80924"/>
    <w:rsid w:val="00E80B90"/>
    <w:rsid w:val="00E80CBE"/>
    <w:rsid w:val="00E810E9"/>
    <w:rsid w:val="00E83F3B"/>
    <w:rsid w:val="00E85ACB"/>
    <w:rsid w:val="00E86BFD"/>
    <w:rsid w:val="00E86F2A"/>
    <w:rsid w:val="00E878C9"/>
    <w:rsid w:val="00E9004C"/>
    <w:rsid w:val="00E90077"/>
    <w:rsid w:val="00E90346"/>
    <w:rsid w:val="00E911B1"/>
    <w:rsid w:val="00E919CF"/>
    <w:rsid w:val="00E92068"/>
    <w:rsid w:val="00E92F6C"/>
    <w:rsid w:val="00E93F74"/>
    <w:rsid w:val="00E94B5A"/>
    <w:rsid w:val="00E94D1C"/>
    <w:rsid w:val="00E94EAC"/>
    <w:rsid w:val="00E973A9"/>
    <w:rsid w:val="00E97CB8"/>
    <w:rsid w:val="00EA032A"/>
    <w:rsid w:val="00EA1357"/>
    <w:rsid w:val="00EA1EB4"/>
    <w:rsid w:val="00EA3334"/>
    <w:rsid w:val="00EA34E4"/>
    <w:rsid w:val="00EA36E3"/>
    <w:rsid w:val="00EA3713"/>
    <w:rsid w:val="00EA3F69"/>
    <w:rsid w:val="00EA49A1"/>
    <w:rsid w:val="00EA538D"/>
    <w:rsid w:val="00EA5426"/>
    <w:rsid w:val="00EA57DE"/>
    <w:rsid w:val="00EA5D19"/>
    <w:rsid w:val="00EA65D2"/>
    <w:rsid w:val="00EA6DC7"/>
    <w:rsid w:val="00EA71FB"/>
    <w:rsid w:val="00EA734D"/>
    <w:rsid w:val="00EA7C42"/>
    <w:rsid w:val="00EA7D89"/>
    <w:rsid w:val="00EB14A0"/>
    <w:rsid w:val="00EB1763"/>
    <w:rsid w:val="00EB1C4F"/>
    <w:rsid w:val="00EB2962"/>
    <w:rsid w:val="00EB33C0"/>
    <w:rsid w:val="00EB33FC"/>
    <w:rsid w:val="00EB474B"/>
    <w:rsid w:val="00EB4777"/>
    <w:rsid w:val="00EB51A5"/>
    <w:rsid w:val="00EC2A98"/>
    <w:rsid w:val="00EC346D"/>
    <w:rsid w:val="00EC3B92"/>
    <w:rsid w:val="00EC4E26"/>
    <w:rsid w:val="00ED1CCF"/>
    <w:rsid w:val="00ED298D"/>
    <w:rsid w:val="00ED4196"/>
    <w:rsid w:val="00ED45CC"/>
    <w:rsid w:val="00ED4844"/>
    <w:rsid w:val="00ED5210"/>
    <w:rsid w:val="00ED6E1E"/>
    <w:rsid w:val="00ED7D08"/>
    <w:rsid w:val="00EE09C4"/>
    <w:rsid w:val="00EE18BA"/>
    <w:rsid w:val="00EE365E"/>
    <w:rsid w:val="00EE3A30"/>
    <w:rsid w:val="00EE4BDA"/>
    <w:rsid w:val="00EE5597"/>
    <w:rsid w:val="00EE5952"/>
    <w:rsid w:val="00EE6003"/>
    <w:rsid w:val="00EE6C0A"/>
    <w:rsid w:val="00EE7E0C"/>
    <w:rsid w:val="00EF0926"/>
    <w:rsid w:val="00EF134E"/>
    <w:rsid w:val="00EF3120"/>
    <w:rsid w:val="00EF38D3"/>
    <w:rsid w:val="00EF3A8D"/>
    <w:rsid w:val="00EF4476"/>
    <w:rsid w:val="00EF5C60"/>
    <w:rsid w:val="00EF5FD7"/>
    <w:rsid w:val="00EF67FA"/>
    <w:rsid w:val="00EF7113"/>
    <w:rsid w:val="00EF74A8"/>
    <w:rsid w:val="00F00DDD"/>
    <w:rsid w:val="00F01EC1"/>
    <w:rsid w:val="00F04799"/>
    <w:rsid w:val="00F04902"/>
    <w:rsid w:val="00F04AAF"/>
    <w:rsid w:val="00F07149"/>
    <w:rsid w:val="00F101C0"/>
    <w:rsid w:val="00F104E5"/>
    <w:rsid w:val="00F10F50"/>
    <w:rsid w:val="00F134E0"/>
    <w:rsid w:val="00F1373E"/>
    <w:rsid w:val="00F1386E"/>
    <w:rsid w:val="00F13E44"/>
    <w:rsid w:val="00F14731"/>
    <w:rsid w:val="00F1482B"/>
    <w:rsid w:val="00F1595B"/>
    <w:rsid w:val="00F163E2"/>
    <w:rsid w:val="00F1708C"/>
    <w:rsid w:val="00F20DE7"/>
    <w:rsid w:val="00F21770"/>
    <w:rsid w:val="00F22AC4"/>
    <w:rsid w:val="00F2360F"/>
    <w:rsid w:val="00F23B1D"/>
    <w:rsid w:val="00F242C0"/>
    <w:rsid w:val="00F243E9"/>
    <w:rsid w:val="00F24407"/>
    <w:rsid w:val="00F246EC"/>
    <w:rsid w:val="00F25367"/>
    <w:rsid w:val="00F257D9"/>
    <w:rsid w:val="00F26132"/>
    <w:rsid w:val="00F26AC2"/>
    <w:rsid w:val="00F26C59"/>
    <w:rsid w:val="00F275D5"/>
    <w:rsid w:val="00F318EE"/>
    <w:rsid w:val="00F32043"/>
    <w:rsid w:val="00F33B4C"/>
    <w:rsid w:val="00F344E5"/>
    <w:rsid w:val="00F36B18"/>
    <w:rsid w:val="00F3795E"/>
    <w:rsid w:val="00F4029C"/>
    <w:rsid w:val="00F409A9"/>
    <w:rsid w:val="00F41FC9"/>
    <w:rsid w:val="00F4362F"/>
    <w:rsid w:val="00F44223"/>
    <w:rsid w:val="00F446E0"/>
    <w:rsid w:val="00F45E11"/>
    <w:rsid w:val="00F519AE"/>
    <w:rsid w:val="00F51F16"/>
    <w:rsid w:val="00F53078"/>
    <w:rsid w:val="00F558D7"/>
    <w:rsid w:val="00F56077"/>
    <w:rsid w:val="00F56F9D"/>
    <w:rsid w:val="00F572EE"/>
    <w:rsid w:val="00F5778C"/>
    <w:rsid w:val="00F60B9B"/>
    <w:rsid w:val="00F61AF0"/>
    <w:rsid w:val="00F62044"/>
    <w:rsid w:val="00F62303"/>
    <w:rsid w:val="00F623E6"/>
    <w:rsid w:val="00F6255E"/>
    <w:rsid w:val="00F63D15"/>
    <w:rsid w:val="00F653CB"/>
    <w:rsid w:val="00F67819"/>
    <w:rsid w:val="00F67DDB"/>
    <w:rsid w:val="00F703AA"/>
    <w:rsid w:val="00F70411"/>
    <w:rsid w:val="00F70C36"/>
    <w:rsid w:val="00F73128"/>
    <w:rsid w:val="00F73986"/>
    <w:rsid w:val="00F73D74"/>
    <w:rsid w:val="00F750BA"/>
    <w:rsid w:val="00F75F67"/>
    <w:rsid w:val="00F7625D"/>
    <w:rsid w:val="00F76457"/>
    <w:rsid w:val="00F80275"/>
    <w:rsid w:val="00F8029C"/>
    <w:rsid w:val="00F81159"/>
    <w:rsid w:val="00F816D4"/>
    <w:rsid w:val="00F8302B"/>
    <w:rsid w:val="00F83DEB"/>
    <w:rsid w:val="00F84D5D"/>
    <w:rsid w:val="00F85CC3"/>
    <w:rsid w:val="00F86590"/>
    <w:rsid w:val="00F86B05"/>
    <w:rsid w:val="00F90A67"/>
    <w:rsid w:val="00F90CB2"/>
    <w:rsid w:val="00F9121B"/>
    <w:rsid w:val="00F9154D"/>
    <w:rsid w:val="00F94C7D"/>
    <w:rsid w:val="00F9600C"/>
    <w:rsid w:val="00F96B84"/>
    <w:rsid w:val="00FA0B42"/>
    <w:rsid w:val="00FA132A"/>
    <w:rsid w:val="00FA1765"/>
    <w:rsid w:val="00FA1D37"/>
    <w:rsid w:val="00FA35E9"/>
    <w:rsid w:val="00FA49ED"/>
    <w:rsid w:val="00FA5470"/>
    <w:rsid w:val="00FA65B6"/>
    <w:rsid w:val="00FA6A29"/>
    <w:rsid w:val="00FA7604"/>
    <w:rsid w:val="00FA7FEB"/>
    <w:rsid w:val="00FB0160"/>
    <w:rsid w:val="00FB0864"/>
    <w:rsid w:val="00FB2759"/>
    <w:rsid w:val="00FB2FC5"/>
    <w:rsid w:val="00FB3450"/>
    <w:rsid w:val="00FB3938"/>
    <w:rsid w:val="00FB44C2"/>
    <w:rsid w:val="00FB4814"/>
    <w:rsid w:val="00FB5619"/>
    <w:rsid w:val="00FB67D0"/>
    <w:rsid w:val="00FC11B0"/>
    <w:rsid w:val="00FC136F"/>
    <w:rsid w:val="00FC1675"/>
    <w:rsid w:val="00FC2380"/>
    <w:rsid w:val="00FC2769"/>
    <w:rsid w:val="00FC2794"/>
    <w:rsid w:val="00FC2D90"/>
    <w:rsid w:val="00FC4755"/>
    <w:rsid w:val="00FC5DCC"/>
    <w:rsid w:val="00FC75D1"/>
    <w:rsid w:val="00FC762C"/>
    <w:rsid w:val="00FD26E3"/>
    <w:rsid w:val="00FD2F52"/>
    <w:rsid w:val="00FD3324"/>
    <w:rsid w:val="00FD3368"/>
    <w:rsid w:val="00FD346A"/>
    <w:rsid w:val="00FD425E"/>
    <w:rsid w:val="00FD4E7C"/>
    <w:rsid w:val="00FD5A1F"/>
    <w:rsid w:val="00FD5B73"/>
    <w:rsid w:val="00FD7D6C"/>
    <w:rsid w:val="00FE0158"/>
    <w:rsid w:val="00FE0D35"/>
    <w:rsid w:val="00FE275F"/>
    <w:rsid w:val="00FE2E28"/>
    <w:rsid w:val="00FE4BA5"/>
    <w:rsid w:val="00FE4BB9"/>
    <w:rsid w:val="00FE4FFB"/>
    <w:rsid w:val="00FE621C"/>
    <w:rsid w:val="00FE6E08"/>
    <w:rsid w:val="00FE6E94"/>
    <w:rsid w:val="00FF628A"/>
    <w:rsid w:val="00FF700F"/>
    <w:rsid w:val="00FF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ED28B"/>
  <w15:docId w15:val="{A299697F-8292-459A-A587-642B2576B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pPr>
      <w:keepNext/>
      <w:keepLines/>
      <w:spacing w:before="260" w:after="260" w:line="413" w:lineRule="auto"/>
      <w:outlineLvl w:val="2"/>
    </w:pPr>
    <w:rPr>
      <w:b/>
      <w:sz w:val="32"/>
    </w:rPr>
  </w:style>
  <w:style w:type="paragraph" w:styleId="4">
    <w:name w:val="heading 4"/>
    <w:basedOn w:val="a"/>
    <w:next w:val="a"/>
    <w:link w:val="4Char"/>
    <w:uiPriority w:val="9"/>
    <w:unhideWhenUsed/>
    <w:qFormat/>
    <w:rsid w:val="00FA65B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D2659"/>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Char"/>
    <w:uiPriority w:val="9"/>
    <w:unhideWhenUsed/>
    <w:qFormat/>
    <w:rsid w:val="005D2659"/>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5D2659"/>
    <w:pPr>
      <w:keepNext/>
      <w:keepLines/>
      <w:spacing w:before="240" w:after="64" w:line="320" w:lineRule="auto"/>
      <w:outlineLvl w:val="6"/>
    </w:pPr>
    <w:rPr>
      <w:rFonts w:asciiTheme="minorHAnsi" w:eastAsiaTheme="minorEastAsia" w:hAnsiTheme="minorHAnsi" w:cstheme="min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0">
    <w:name w:val="目录 1 Char"/>
    <w:link w:val="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0">
    <w:name w:val="toc 4"/>
    <w:basedOn w:val="a"/>
    <w:next w:val="a"/>
    <w:uiPriority w:val="39"/>
    <w:pPr>
      <w:ind w:left="630"/>
      <w:jc w:val="left"/>
    </w:pPr>
    <w:rPr>
      <w:sz w:val="18"/>
      <w:szCs w:val="18"/>
    </w:rPr>
  </w:style>
  <w:style w:type="paragraph" w:styleId="70">
    <w:name w:val="toc 7"/>
    <w:basedOn w:val="a"/>
    <w:next w:val="a"/>
    <w:uiPriority w:val="39"/>
    <w:pPr>
      <w:ind w:left="1260"/>
      <w:jc w:val="left"/>
    </w:pPr>
    <w:rPr>
      <w:sz w:val="18"/>
      <w:szCs w:val="18"/>
    </w:rPr>
  </w:style>
  <w:style w:type="paragraph" w:styleId="8">
    <w:name w:val="toc 8"/>
    <w:basedOn w:val="a"/>
    <w:next w:val="a"/>
    <w:uiPriority w:val="39"/>
    <w:pPr>
      <w:ind w:left="1470"/>
      <w:jc w:val="left"/>
    </w:pPr>
    <w:rPr>
      <w:sz w:val="18"/>
      <w:szCs w:val="18"/>
    </w:rPr>
  </w:style>
  <w:style w:type="paragraph" w:styleId="ab">
    <w:name w:val="header"/>
    <w:basedOn w:val="a"/>
    <w:link w:val="Char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uiPriority w:val="39"/>
    <w:pPr>
      <w:ind w:left="1680"/>
      <w:jc w:val="left"/>
    </w:pPr>
    <w:rPr>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0">
    <w:name w:val="toc 5"/>
    <w:basedOn w:val="a"/>
    <w:next w:val="a"/>
    <w:uiPriority w:val="39"/>
    <w:pPr>
      <w:ind w:left="840"/>
      <w:jc w:val="left"/>
    </w:pPr>
    <w:rPr>
      <w:sz w:val="18"/>
      <w:szCs w:val="18"/>
    </w:rPr>
  </w:style>
  <w:style w:type="paragraph" w:styleId="ac">
    <w:name w:val="annotation text"/>
    <w:basedOn w:val="a"/>
    <w:pPr>
      <w:jc w:val="left"/>
    </w:pPr>
  </w:style>
  <w:style w:type="paragraph" w:styleId="10">
    <w:name w:val="toc 1"/>
    <w:basedOn w:val="a"/>
    <w:next w:val="a"/>
    <w:link w:val="1Char0"/>
    <w:uiPriority w:val="39"/>
    <w:pPr>
      <w:spacing w:before="120" w:after="120"/>
      <w:jc w:val="left"/>
    </w:pPr>
    <w:rPr>
      <w:b/>
      <w:bCs/>
      <w:caps/>
      <w:sz w:val="20"/>
    </w:r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60">
    <w:name w:val="toc 6"/>
    <w:basedOn w:val="a"/>
    <w:next w:val="a"/>
    <w:uiPriority w:val="39"/>
    <w:pPr>
      <w:ind w:left="1050"/>
      <w:jc w:val="left"/>
    </w:pPr>
    <w:rPr>
      <w:sz w:val="18"/>
      <w:szCs w:val="18"/>
    </w:rPr>
  </w:style>
  <w:style w:type="paragraph" w:styleId="ae">
    <w:name w:val="footer"/>
    <w:basedOn w:val="a"/>
    <w:link w:val="Char4"/>
    <w:uiPriority w:val="99"/>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7C1FEB"/>
    <w:pPr>
      <w:ind w:firstLineChars="200" w:firstLine="420"/>
    </w:pPr>
  </w:style>
  <w:style w:type="character" w:styleId="af3">
    <w:name w:val="FollowedHyperlink"/>
    <w:basedOn w:val="a0"/>
    <w:rsid w:val="006C5838"/>
    <w:rPr>
      <w:color w:val="800080" w:themeColor="followedHyperlink"/>
      <w:u w:val="single"/>
    </w:rPr>
  </w:style>
  <w:style w:type="paragraph" w:styleId="TOC">
    <w:name w:val="TOC Heading"/>
    <w:basedOn w:val="1"/>
    <w:next w:val="a"/>
    <w:uiPriority w:val="39"/>
    <w:unhideWhenUsed/>
    <w:qFormat/>
    <w:rsid w:val="009A70FF"/>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4Char">
    <w:name w:val="标题 4 Char"/>
    <w:basedOn w:val="a0"/>
    <w:link w:val="4"/>
    <w:uiPriority w:val="9"/>
    <w:rsid w:val="00FA65B6"/>
    <w:rPr>
      <w:rFonts w:asciiTheme="majorHAnsi" w:eastAsiaTheme="majorEastAsia" w:hAnsiTheme="majorHAnsi" w:cstheme="majorBidi"/>
      <w:b/>
      <w:bCs/>
      <w:kern w:val="2"/>
      <w:sz w:val="28"/>
      <w:szCs w:val="28"/>
    </w:rPr>
  </w:style>
  <w:style w:type="table" w:styleId="4-3">
    <w:name w:val="List Table 4 Accent 3"/>
    <w:basedOn w:val="a1"/>
    <w:uiPriority w:val="49"/>
    <w:rsid w:val="000B10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30">
    <w:name w:val="Grid Table 4 Accent 3"/>
    <w:basedOn w:val="a1"/>
    <w:uiPriority w:val="49"/>
    <w:rsid w:val="000B10A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Char4">
    <w:name w:val="页脚 Char"/>
    <w:basedOn w:val="a0"/>
    <w:link w:val="ae"/>
    <w:uiPriority w:val="99"/>
    <w:rsid w:val="00050FF2"/>
    <w:rPr>
      <w:kern w:val="2"/>
      <w:sz w:val="18"/>
    </w:rPr>
  </w:style>
  <w:style w:type="character" w:styleId="af4">
    <w:name w:val="Emphasis"/>
    <w:basedOn w:val="a0"/>
    <w:uiPriority w:val="20"/>
    <w:qFormat/>
    <w:rsid w:val="00C13289"/>
    <w:rPr>
      <w:i/>
      <w:iCs/>
    </w:rPr>
  </w:style>
  <w:style w:type="character" w:customStyle="1" w:styleId="1e">
    <w:name w:val="日期1"/>
    <w:basedOn w:val="a0"/>
    <w:rsid w:val="007F0C1F"/>
  </w:style>
  <w:style w:type="character" w:customStyle="1" w:styleId="count">
    <w:name w:val="count"/>
    <w:basedOn w:val="a0"/>
    <w:rsid w:val="007F0C1F"/>
  </w:style>
  <w:style w:type="character" w:customStyle="1" w:styleId="pv">
    <w:name w:val="pv"/>
    <w:basedOn w:val="a0"/>
    <w:rsid w:val="007F0C1F"/>
  </w:style>
  <w:style w:type="character" w:customStyle="1" w:styleId="comment">
    <w:name w:val="comment"/>
    <w:basedOn w:val="a0"/>
    <w:rsid w:val="007F0C1F"/>
  </w:style>
  <w:style w:type="paragraph" w:customStyle="1" w:styleId="detailpic">
    <w:name w:val="detailpic"/>
    <w:basedOn w:val="a"/>
    <w:rsid w:val="009E57E1"/>
    <w:pPr>
      <w:widowControl/>
      <w:spacing w:before="100" w:beforeAutospacing="1" w:after="100" w:afterAutospacing="1"/>
      <w:jc w:val="left"/>
    </w:pPr>
    <w:rPr>
      <w:rFonts w:ascii="宋体" w:hAnsi="宋体" w:cs="宋体"/>
      <w:kern w:val="0"/>
      <w:sz w:val="24"/>
      <w:szCs w:val="24"/>
    </w:rPr>
  </w:style>
  <w:style w:type="character" w:customStyle="1" w:styleId="ifenglogo">
    <w:name w:val="ifenglogo"/>
    <w:basedOn w:val="a0"/>
    <w:rsid w:val="009E57E1"/>
  </w:style>
  <w:style w:type="character" w:customStyle="1" w:styleId="3Char">
    <w:name w:val="标题 3 Char"/>
    <w:link w:val="3"/>
    <w:uiPriority w:val="9"/>
    <w:locked/>
    <w:rsid w:val="00A36707"/>
    <w:rPr>
      <w:b/>
      <w:kern w:val="2"/>
      <w:sz w:val="32"/>
    </w:rPr>
  </w:style>
  <w:style w:type="character" w:customStyle="1" w:styleId="1Char">
    <w:name w:val="标题 1 Char"/>
    <w:basedOn w:val="a0"/>
    <w:link w:val="1"/>
    <w:uiPriority w:val="9"/>
    <w:rsid w:val="00D80216"/>
    <w:rPr>
      <w:b/>
      <w:kern w:val="44"/>
      <w:sz w:val="44"/>
    </w:rPr>
  </w:style>
  <w:style w:type="character" w:customStyle="1" w:styleId="5Char">
    <w:name w:val="标题 5 Char"/>
    <w:basedOn w:val="a0"/>
    <w:link w:val="5"/>
    <w:uiPriority w:val="9"/>
    <w:rsid w:val="005D2659"/>
    <w:rPr>
      <w:rFonts w:asciiTheme="minorHAnsi" w:eastAsiaTheme="minorEastAsia" w:hAnsiTheme="minorHAnsi" w:cstheme="minorBidi"/>
      <w:b/>
      <w:bCs/>
      <w:kern w:val="2"/>
      <w:sz w:val="28"/>
      <w:szCs w:val="28"/>
    </w:rPr>
  </w:style>
  <w:style w:type="character" w:customStyle="1" w:styleId="6Char">
    <w:name w:val="标题 6 Char"/>
    <w:basedOn w:val="a0"/>
    <w:link w:val="6"/>
    <w:uiPriority w:val="9"/>
    <w:rsid w:val="005D2659"/>
    <w:rPr>
      <w:rFonts w:asciiTheme="majorHAnsi" w:eastAsiaTheme="majorEastAsia" w:hAnsiTheme="majorHAnsi" w:cstheme="majorBidi"/>
      <w:b/>
      <w:bCs/>
      <w:kern w:val="2"/>
      <w:sz w:val="24"/>
      <w:szCs w:val="24"/>
    </w:rPr>
  </w:style>
  <w:style w:type="character" w:customStyle="1" w:styleId="7Char">
    <w:name w:val="标题 7 Char"/>
    <w:basedOn w:val="a0"/>
    <w:link w:val="7"/>
    <w:uiPriority w:val="9"/>
    <w:rsid w:val="005D2659"/>
    <w:rPr>
      <w:rFonts w:asciiTheme="minorHAnsi" w:eastAsiaTheme="minorEastAsia" w:hAnsiTheme="minorHAnsi" w:cstheme="minorBidi"/>
      <w:b/>
      <w:bCs/>
      <w:kern w:val="2"/>
      <w:sz w:val="24"/>
      <w:szCs w:val="24"/>
    </w:rPr>
  </w:style>
  <w:style w:type="character" w:customStyle="1" w:styleId="2Char">
    <w:name w:val="标题 2 Char"/>
    <w:basedOn w:val="a0"/>
    <w:link w:val="2"/>
    <w:uiPriority w:val="9"/>
    <w:rsid w:val="005D2659"/>
    <w:rPr>
      <w:rFonts w:ascii="Arial" w:eastAsia="黑体" w:hAnsi="Arial"/>
      <w:b/>
      <w:kern w:val="2"/>
      <w:sz w:val="32"/>
    </w:rPr>
  </w:style>
  <w:style w:type="character" w:styleId="HTML">
    <w:name w:val="HTML Code"/>
    <w:basedOn w:val="a0"/>
    <w:uiPriority w:val="99"/>
    <w:semiHidden/>
    <w:unhideWhenUsed/>
    <w:rsid w:val="005D2659"/>
    <w:rPr>
      <w:rFonts w:ascii="宋体" w:eastAsia="宋体" w:hAnsi="宋体" w:cs="宋体"/>
      <w:sz w:val="24"/>
      <w:szCs w:val="24"/>
    </w:rPr>
  </w:style>
  <w:style w:type="paragraph" w:customStyle="1" w:styleId="deck">
    <w:name w:val="deck"/>
    <w:basedOn w:val="a"/>
    <w:rsid w:val="005D2659"/>
    <w:pPr>
      <w:widowControl/>
      <w:spacing w:before="100" w:beforeAutospacing="1" w:after="100" w:afterAutospacing="1"/>
      <w:jc w:val="left"/>
    </w:pPr>
    <w:rPr>
      <w:rFonts w:ascii="宋体" w:hAnsi="宋体" w:cs="宋体"/>
      <w:kern w:val="0"/>
      <w:sz w:val="24"/>
      <w:szCs w:val="24"/>
    </w:rPr>
  </w:style>
  <w:style w:type="character" w:customStyle="1" w:styleId="vm-hook">
    <w:name w:val="vm-hook"/>
    <w:basedOn w:val="a0"/>
    <w:rsid w:val="005D2659"/>
  </w:style>
  <w:style w:type="paragraph" w:customStyle="1" w:styleId="summary">
    <w:name w:val="summary"/>
    <w:basedOn w:val="a"/>
    <w:rsid w:val="005D2659"/>
    <w:pPr>
      <w:widowControl/>
      <w:spacing w:before="100" w:beforeAutospacing="1" w:after="100" w:afterAutospacing="1"/>
      <w:jc w:val="left"/>
    </w:pPr>
    <w:rPr>
      <w:rFonts w:ascii="宋体" w:hAnsi="宋体" w:cs="宋体"/>
      <w:kern w:val="0"/>
      <w:sz w:val="24"/>
      <w:szCs w:val="24"/>
    </w:rPr>
  </w:style>
  <w:style w:type="character" w:customStyle="1" w:styleId="credit">
    <w:name w:val="credit"/>
    <w:basedOn w:val="a0"/>
    <w:rsid w:val="005D2659"/>
  </w:style>
  <w:style w:type="paragraph" w:customStyle="1" w:styleId="otitle">
    <w:name w:val="otitle"/>
    <w:basedOn w:val="a"/>
    <w:rsid w:val="005D2659"/>
    <w:pPr>
      <w:widowControl/>
      <w:spacing w:before="100" w:beforeAutospacing="1" w:after="100" w:afterAutospacing="1"/>
      <w:jc w:val="left"/>
    </w:pPr>
    <w:rPr>
      <w:rFonts w:ascii="宋体" w:hAnsi="宋体" w:cs="宋体"/>
      <w:kern w:val="0"/>
      <w:sz w:val="24"/>
      <w:szCs w:val="24"/>
    </w:rPr>
  </w:style>
  <w:style w:type="paragraph" w:customStyle="1" w:styleId="fcenter">
    <w:name w:val="f_center"/>
    <w:basedOn w:val="a"/>
    <w:rsid w:val="005D2659"/>
    <w:pPr>
      <w:widowControl/>
      <w:spacing w:before="100" w:beforeAutospacing="1" w:after="100" w:afterAutospacing="1"/>
      <w:jc w:val="left"/>
    </w:pPr>
    <w:rPr>
      <w:rFonts w:ascii="宋体" w:hAnsi="宋体" w:cs="宋体"/>
      <w:kern w:val="0"/>
      <w:sz w:val="24"/>
      <w:szCs w:val="24"/>
    </w:rPr>
  </w:style>
  <w:style w:type="paragraph" w:customStyle="1" w:styleId="wp-caption-text">
    <w:name w:val="wp-caption-text"/>
    <w:basedOn w:val="a"/>
    <w:rsid w:val="005D2659"/>
    <w:pPr>
      <w:widowControl/>
      <w:spacing w:before="100" w:beforeAutospacing="1" w:after="100" w:afterAutospacing="1"/>
      <w:jc w:val="left"/>
    </w:pPr>
    <w:rPr>
      <w:rFonts w:ascii="宋体" w:hAnsi="宋体" w:cs="宋体"/>
      <w:kern w:val="0"/>
      <w:sz w:val="24"/>
      <w:szCs w:val="24"/>
    </w:rPr>
  </w:style>
  <w:style w:type="paragraph" w:customStyle="1" w:styleId="picintro">
    <w:name w:val="picintro"/>
    <w:basedOn w:val="a"/>
    <w:rsid w:val="005D2659"/>
    <w:pPr>
      <w:widowControl/>
      <w:spacing w:before="100" w:beforeAutospacing="1" w:after="100" w:afterAutospacing="1"/>
      <w:jc w:val="left"/>
    </w:pPr>
    <w:rPr>
      <w:rFonts w:ascii="宋体" w:hAnsi="宋体" w:cs="宋体"/>
      <w:kern w:val="0"/>
      <w:sz w:val="24"/>
      <w:szCs w:val="24"/>
    </w:rPr>
  </w:style>
  <w:style w:type="paragraph" w:customStyle="1" w:styleId="takeaway">
    <w:name w:val="takeaway"/>
    <w:basedOn w:val="a"/>
    <w:rsid w:val="005D2659"/>
    <w:pPr>
      <w:widowControl/>
      <w:spacing w:before="100" w:beforeAutospacing="1" w:after="100" w:afterAutospacing="1"/>
      <w:jc w:val="left"/>
    </w:pPr>
    <w:rPr>
      <w:rFonts w:ascii="宋体" w:hAnsi="宋体" w:cs="宋体"/>
      <w:kern w:val="0"/>
      <w:sz w:val="24"/>
      <w:szCs w:val="24"/>
    </w:rPr>
  </w:style>
  <w:style w:type="paragraph" w:customStyle="1" w:styleId="wls-paragraph">
    <w:name w:val="wls-paragraph"/>
    <w:basedOn w:val="a"/>
    <w:rsid w:val="005D2659"/>
    <w:pPr>
      <w:widowControl/>
      <w:spacing w:before="100" w:beforeAutospacing="1" w:after="100" w:afterAutospacing="1"/>
      <w:jc w:val="left"/>
    </w:pPr>
    <w:rPr>
      <w:rFonts w:ascii="宋体" w:hAnsi="宋体" w:cs="宋体"/>
      <w:kern w:val="0"/>
      <w:sz w:val="24"/>
      <w:szCs w:val="24"/>
    </w:rPr>
  </w:style>
  <w:style w:type="character" w:customStyle="1" w:styleId="Char3">
    <w:name w:val="页眉 Char"/>
    <w:basedOn w:val="a0"/>
    <w:link w:val="ab"/>
    <w:uiPriority w:val="99"/>
    <w:rsid w:val="005D2659"/>
    <w:rPr>
      <w:kern w:val="2"/>
      <w:sz w:val="18"/>
    </w:rPr>
  </w:style>
  <w:style w:type="character" w:customStyle="1" w:styleId="21">
    <w:name w:val="标题2"/>
    <w:basedOn w:val="a0"/>
    <w:rsid w:val="00153166"/>
  </w:style>
  <w:style w:type="paragraph" w:styleId="af5">
    <w:name w:val="caption"/>
    <w:basedOn w:val="a"/>
    <w:next w:val="a"/>
    <w:unhideWhenUsed/>
    <w:qFormat/>
    <w:rsid w:val="00B95966"/>
    <w:rPr>
      <w:rFonts w:asciiTheme="majorHAnsi" w:eastAsia="黑体" w:hAnsiTheme="majorHAnsi" w:cstheme="majorBidi"/>
      <w:sz w:val="20"/>
    </w:rPr>
  </w:style>
  <w:style w:type="paragraph" w:styleId="af6">
    <w:name w:val="footnote text"/>
    <w:basedOn w:val="a"/>
    <w:link w:val="Char5"/>
    <w:semiHidden/>
    <w:unhideWhenUsed/>
    <w:rsid w:val="00AD198D"/>
    <w:pPr>
      <w:widowControl/>
      <w:snapToGrid w:val="0"/>
      <w:spacing w:after="200" w:line="276" w:lineRule="auto"/>
      <w:jc w:val="left"/>
    </w:pPr>
    <w:rPr>
      <w:rFonts w:asciiTheme="minorHAnsi" w:eastAsiaTheme="minorEastAsia" w:hAnsiTheme="minorHAnsi" w:cstheme="minorBidi"/>
      <w:kern w:val="0"/>
      <w:sz w:val="18"/>
      <w:szCs w:val="18"/>
    </w:rPr>
  </w:style>
  <w:style w:type="character" w:customStyle="1" w:styleId="Char5">
    <w:name w:val="脚注文本 Char"/>
    <w:basedOn w:val="a0"/>
    <w:link w:val="af6"/>
    <w:semiHidden/>
    <w:rsid w:val="00AD198D"/>
    <w:rPr>
      <w:rFonts w:asciiTheme="minorHAnsi" w:eastAsiaTheme="minorEastAsia" w:hAnsiTheme="minorHAnsi" w:cstheme="minorBidi"/>
      <w:sz w:val="18"/>
      <w:szCs w:val="18"/>
    </w:rPr>
  </w:style>
  <w:style w:type="character" w:styleId="af7">
    <w:name w:val="footnote reference"/>
    <w:basedOn w:val="a0"/>
    <w:semiHidden/>
    <w:unhideWhenUsed/>
    <w:rsid w:val="00AD198D"/>
    <w:rPr>
      <w:vertAlign w:val="superscript"/>
    </w:rPr>
  </w:style>
  <w:style w:type="table" w:styleId="3-1">
    <w:name w:val="Medium Grid 3 Accent 1"/>
    <w:basedOn w:val="a1"/>
    <w:uiPriority w:val="69"/>
    <w:rsid w:val="00AD198D"/>
    <w:rPr>
      <w:rFonts w:asciiTheme="minorHAnsi" w:eastAsiaTheme="minorEastAsia" w:hAnsiTheme="minorHAnsi" w:cstheme="minorBid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customStyle="1" w:styleId="5-11">
    <w:name w:val="网格表 5 深色 - 着色 11"/>
    <w:basedOn w:val="a1"/>
    <w:uiPriority w:val="50"/>
    <w:rsid w:val="00AD198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f">
    <w:name w:val="网格型1"/>
    <w:basedOn w:val="a1"/>
    <w:uiPriority w:val="39"/>
    <w:rsid w:val="00AD198D"/>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网格表 5 深色 - 着色 111"/>
    <w:basedOn w:val="a1"/>
    <w:uiPriority w:val="50"/>
    <w:rsid w:val="00AD198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UnresolvedMention">
    <w:name w:val="Unresolved Mention"/>
    <w:basedOn w:val="a0"/>
    <w:uiPriority w:val="99"/>
    <w:semiHidden/>
    <w:unhideWhenUsed/>
    <w:rsid w:val="00AD198D"/>
    <w:rPr>
      <w:color w:val="808080"/>
      <w:shd w:val="clear" w:color="auto" w:fill="E6E6E6"/>
    </w:rPr>
  </w:style>
  <w:style w:type="paragraph" w:customStyle="1" w:styleId="22">
    <w:name w:val="列出段落2"/>
    <w:basedOn w:val="a"/>
    <w:uiPriority w:val="34"/>
    <w:qFormat/>
    <w:rsid w:val="008066D1"/>
    <w:pPr>
      <w:widowControl/>
      <w:ind w:firstLine="420"/>
    </w:pPr>
    <w:rPr>
      <w:rFonts w:ascii="Calibri" w:hAnsi="Calibri" w:cs="Calibri"/>
      <w:kern w:val="0"/>
      <w:szCs w:val="21"/>
    </w:rPr>
  </w:style>
  <w:style w:type="paragraph" w:styleId="af8">
    <w:name w:val="Revision"/>
    <w:hidden/>
    <w:uiPriority w:val="99"/>
    <w:semiHidden/>
    <w:rsid w:val="009D4F91"/>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58865687">
      <w:bodyDiv w:val="1"/>
      <w:marLeft w:val="0"/>
      <w:marRight w:val="0"/>
      <w:marTop w:val="0"/>
      <w:marBottom w:val="0"/>
      <w:divBdr>
        <w:top w:val="none" w:sz="0" w:space="0" w:color="auto"/>
        <w:left w:val="none" w:sz="0" w:space="0" w:color="auto"/>
        <w:bottom w:val="none" w:sz="0" w:space="0" w:color="auto"/>
        <w:right w:val="none" w:sz="0" w:space="0" w:color="auto"/>
      </w:divBdr>
    </w:div>
    <w:div w:id="80764101">
      <w:bodyDiv w:val="1"/>
      <w:marLeft w:val="0"/>
      <w:marRight w:val="0"/>
      <w:marTop w:val="0"/>
      <w:marBottom w:val="0"/>
      <w:divBdr>
        <w:top w:val="none" w:sz="0" w:space="0" w:color="auto"/>
        <w:left w:val="none" w:sz="0" w:space="0" w:color="auto"/>
        <w:bottom w:val="none" w:sz="0" w:space="0" w:color="auto"/>
        <w:right w:val="none" w:sz="0" w:space="0" w:color="auto"/>
      </w:divBdr>
      <w:divsChild>
        <w:div w:id="389810423">
          <w:marLeft w:val="0"/>
          <w:marRight w:val="0"/>
          <w:marTop w:val="0"/>
          <w:marBottom w:val="0"/>
          <w:divBdr>
            <w:top w:val="none" w:sz="0" w:space="0" w:color="auto"/>
            <w:left w:val="none" w:sz="0" w:space="0" w:color="auto"/>
            <w:bottom w:val="none" w:sz="0" w:space="0" w:color="auto"/>
            <w:right w:val="none" w:sz="0" w:space="0" w:color="auto"/>
          </w:divBdr>
        </w:div>
        <w:div w:id="1128665887">
          <w:marLeft w:val="0"/>
          <w:marRight w:val="0"/>
          <w:marTop w:val="0"/>
          <w:marBottom w:val="0"/>
          <w:divBdr>
            <w:top w:val="none" w:sz="0" w:space="0" w:color="auto"/>
            <w:left w:val="none" w:sz="0" w:space="0" w:color="auto"/>
            <w:bottom w:val="none" w:sz="0" w:space="0" w:color="auto"/>
            <w:right w:val="none" w:sz="0" w:space="0" w:color="auto"/>
          </w:divBdr>
          <w:divsChild>
            <w:div w:id="2020814386">
              <w:marLeft w:val="0"/>
              <w:marRight w:val="0"/>
              <w:marTop w:val="0"/>
              <w:marBottom w:val="375"/>
              <w:divBdr>
                <w:top w:val="none" w:sz="0" w:space="0" w:color="auto"/>
                <w:left w:val="none" w:sz="0" w:space="0" w:color="auto"/>
                <w:bottom w:val="none" w:sz="0" w:space="0" w:color="auto"/>
                <w:right w:val="none" w:sz="0" w:space="0" w:color="auto"/>
              </w:divBdr>
            </w:div>
          </w:divsChild>
        </w:div>
        <w:div w:id="2109767315">
          <w:marLeft w:val="0"/>
          <w:marRight w:val="0"/>
          <w:marTop w:val="0"/>
          <w:marBottom w:val="0"/>
          <w:divBdr>
            <w:top w:val="none" w:sz="0" w:space="0" w:color="auto"/>
            <w:left w:val="none" w:sz="0" w:space="0" w:color="auto"/>
            <w:bottom w:val="none" w:sz="0" w:space="0" w:color="auto"/>
            <w:right w:val="none" w:sz="0" w:space="0" w:color="auto"/>
          </w:divBdr>
          <w:divsChild>
            <w:div w:id="492724284">
              <w:marLeft w:val="600"/>
              <w:marRight w:val="0"/>
              <w:marTop w:val="0"/>
              <w:marBottom w:val="450"/>
              <w:divBdr>
                <w:top w:val="none" w:sz="0" w:space="0" w:color="auto"/>
                <w:left w:val="none" w:sz="0" w:space="0" w:color="auto"/>
                <w:bottom w:val="none" w:sz="0" w:space="0" w:color="auto"/>
                <w:right w:val="none" w:sz="0" w:space="0" w:color="auto"/>
              </w:divBdr>
            </w:div>
          </w:divsChild>
        </w:div>
      </w:divsChild>
    </w:div>
    <w:div w:id="108667532">
      <w:bodyDiv w:val="1"/>
      <w:marLeft w:val="0"/>
      <w:marRight w:val="0"/>
      <w:marTop w:val="0"/>
      <w:marBottom w:val="0"/>
      <w:divBdr>
        <w:top w:val="none" w:sz="0" w:space="0" w:color="auto"/>
        <w:left w:val="none" w:sz="0" w:space="0" w:color="auto"/>
        <w:bottom w:val="none" w:sz="0" w:space="0" w:color="auto"/>
        <w:right w:val="none" w:sz="0" w:space="0" w:color="auto"/>
      </w:divBdr>
    </w:div>
    <w:div w:id="122117552">
      <w:bodyDiv w:val="1"/>
      <w:marLeft w:val="0"/>
      <w:marRight w:val="0"/>
      <w:marTop w:val="0"/>
      <w:marBottom w:val="0"/>
      <w:divBdr>
        <w:top w:val="none" w:sz="0" w:space="0" w:color="auto"/>
        <w:left w:val="none" w:sz="0" w:space="0" w:color="auto"/>
        <w:bottom w:val="none" w:sz="0" w:space="0" w:color="auto"/>
        <w:right w:val="none" w:sz="0" w:space="0" w:color="auto"/>
      </w:divBdr>
      <w:divsChild>
        <w:div w:id="483467910">
          <w:marLeft w:val="0"/>
          <w:marRight w:val="0"/>
          <w:marTop w:val="0"/>
          <w:marBottom w:val="0"/>
          <w:divBdr>
            <w:top w:val="none" w:sz="0" w:space="0" w:color="auto"/>
            <w:left w:val="none" w:sz="0" w:space="0" w:color="auto"/>
            <w:bottom w:val="none" w:sz="0" w:space="0" w:color="auto"/>
            <w:right w:val="none" w:sz="0" w:space="0" w:color="auto"/>
          </w:divBdr>
          <w:divsChild>
            <w:div w:id="798492269">
              <w:marLeft w:val="0"/>
              <w:marRight w:val="0"/>
              <w:marTop w:val="0"/>
              <w:marBottom w:val="0"/>
              <w:divBdr>
                <w:top w:val="none" w:sz="0" w:space="0" w:color="auto"/>
                <w:left w:val="none" w:sz="0" w:space="0" w:color="auto"/>
                <w:bottom w:val="none" w:sz="0" w:space="0" w:color="auto"/>
                <w:right w:val="none" w:sz="0" w:space="0" w:color="auto"/>
              </w:divBdr>
              <w:divsChild>
                <w:div w:id="1876040977">
                  <w:marLeft w:val="0"/>
                  <w:marRight w:val="0"/>
                  <w:marTop w:val="0"/>
                  <w:marBottom w:val="0"/>
                  <w:divBdr>
                    <w:top w:val="none" w:sz="0" w:space="0" w:color="auto"/>
                    <w:left w:val="none" w:sz="0" w:space="0" w:color="auto"/>
                    <w:bottom w:val="none" w:sz="0" w:space="0" w:color="auto"/>
                    <w:right w:val="none" w:sz="0" w:space="0" w:color="auto"/>
                  </w:divBdr>
                  <w:divsChild>
                    <w:div w:id="11218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5813">
          <w:marLeft w:val="0"/>
          <w:marRight w:val="0"/>
          <w:marTop w:val="0"/>
          <w:marBottom w:val="0"/>
          <w:divBdr>
            <w:top w:val="none" w:sz="0" w:space="0" w:color="auto"/>
            <w:left w:val="none" w:sz="0" w:space="0" w:color="auto"/>
            <w:bottom w:val="none" w:sz="0" w:space="0" w:color="auto"/>
            <w:right w:val="none" w:sz="0" w:space="0" w:color="auto"/>
          </w:divBdr>
          <w:divsChild>
            <w:div w:id="1151006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207113478">
      <w:bodyDiv w:val="1"/>
      <w:marLeft w:val="0"/>
      <w:marRight w:val="0"/>
      <w:marTop w:val="0"/>
      <w:marBottom w:val="0"/>
      <w:divBdr>
        <w:top w:val="none" w:sz="0" w:space="0" w:color="auto"/>
        <w:left w:val="none" w:sz="0" w:space="0" w:color="auto"/>
        <w:bottom w:val="none" w:sz="0" w:space="0" w:color="auto"/>
        <w:right w:val="none" w:sz="0" w:space="0" w:color="auto"/>
      </w:divBdr>
    </w:div>
    <w:div w:id="323363453">
      <w:bodyDiv w:val="1"/>
      <w:marLeft w:val="0"/>
      <w:marRight w:val="0"/>
      <w:marTop w:val="0"/>
      <w:marBottom w:val="0"/>
      <w:divBdr>
        <w:top w:val="none" w:sz="0" w:space="0" w:color="auto"/>
        <w:left w:val="none" w:sz="0" w:space="0" w:color="auto"/>
        <w:bottom w:val="none" w:sz="0" w:space="0" w:color="auto"/>
        <w:right w:val="none" w:sz="0" w:space="0" w:color="auto"/>
      </w:divBdr>
    </w:div>
    <w:div w:id="342322113">
      <w:bodyDiv w:val="1"/>
      <w:marLeft w:val="0"/>
      <w:marRight w:val="0"/>
      <w:marTop w:val="0"/>
      <w:marBottom w:val="0"/>
      <w:divBdr>
        <w:top w:val="none" w:sz="0" w:space="0" w:color="auto"/>
        <w:left w:val="none" w:sz="0" w:space="0" w:color="auto"/>
        <w:bottom w:val="none" w:sz="0" w:space="0" w:color="auto"/>
        <w:right w:val="none" w:sz="0" w:space="0" w:color="auto"/>
      </w:divBdr>
    </w:div>
    <w:div w:id="405954898">
      <w:bodyDiv w:val="1"/>
      <w:marLeft w:val="0"/>
      <w:marRight w:val="0"/>
      <w:marTop w:val="0"/>
      <w:marBottom w:val="0"/>
      <w:divBdr>
        <w:top w:val="none" w:sz="0" w:space="0" w:color="auto"/>
        <w:left w:val="none" w:sz="0" w:space="0" w:color="auto"/>
        <w:bottom w:val="none" w:sz="0" w:space="0" w:color="auto"/>
        <w:right w:val="none" w:sz="0" w:space="0" w:color="auto"/>
      </w:divBdr>
    </w:div>
    <w:div w:id="553927112">
      <w:bodyDiv w:val="1"/>
      <w:marLeft w:val="0"/>
      <w:marRight w:val="0"/>
      <w:marTop w:val="0"/>
      <w:marBottom w:val="0"/>
      <w:divBdr>
        <w:top w:val="none" w:sz="0" w:space="0" w:color="auto"/>
        <w:left w:val="none" w:sz="0" w:space="0" w:color="auto"/>
        <w:bottom w:val="none" w:sz="0" w:space="0" w:color="auto"/>
        <w:right w:val="none" w:sz="0" w:space="0" w:color="auto"/>
      </w:divBdr>
    </w:div>
    <w:div w:id="627471461">
      <w:bodyDiv w:val="1"/>
      <w:marLeft w:val="0"/>
      <w:marRight w:val="0"/>
      <w:marTop w:val="0"/>
      <w:marBottom w:val="0"/>
      <w:divBdr>
        <w:top w:val="none" w:sz="0" w:space="0" w:color="auto"/>
        <w:left w:val="none" w:sz="0" w:space="0" w:color="auto"/>
        <w:bottom w:val="none" w:sz="0" w:space="0" w:color="auto"/>
        <w:right w:val="none" w:sz="0" w:space="0" w:color="auto"/>
      </w:divBdr>
    </w:div>
    <w:div w:id="640185924">
      <w:bodyDiv w:val="1"/>
      <w:marLeft w:val="0"/>
      <w:marRight w:val="0"/>
      <w:marTop w:val="0"/>
      <w:marBottom w:val="0"/>
      <w:divBdr>
        <w:top w:val="none" w:sz="0" w:space="0" w:color="auto"/>
        <w:left w:val="none" w:sz="0" w:space="0" w:color="auto"/>
        <w:bottom w:val="none" w:sz="0" w:space="0" w:color="auto"/>
        <w:right w:val="none" w:sz="0" w:space="0" w:color="auto"/>
      </w:divBdr>
    </w:div>
    <w:div w:id="705764011">
      <w:bodyDiv w:val="1"/>
      <w:marLeft w:val="0"/>
      <w:marRight w:val="0"/>
      <w:marTop w:val="0"/>
      <w:marBottom w:val="0"/>
      <w:divBdr>
        <w:top w:val="none" w:sz="0" w:space="0" w:color="auto"/>
        <w:left w:val="none" w:sz="0" w:space="0" w:color="auto"/>
        <w:bottom w:val="none" w:sz="0" w:space="0" w:color="auto"/>
        <w:right w:val="none" w:sz="0" w:space="0" w:color="auto"/>
      </w:divBdr>
    </w:div>
    <w:div w:id="834955060">
      <w:bodyDiv w:val="1"/>
      <w:marLeft w:val="0"/>
      <w:marRight w:val="0"/>
      <w:marTop w:val="0"/>
      <w:marBottom w:val="0"/>
      <w:divBdr>
        <w:top w:val="none" w:sz="0" w:space="0" w:color="auto"/>
        <w:left w:val="none" w:sz="0" w:space="0" w:color="auto"/>
        <w:bottom w:val="none" w:sz="0" w:space="0" w:color="auto"/>
        <w:right w:val="none" w:sz="0" w:space="0" w:color="auto"/>
      </w:divBdr>
    </w:div>
    <w:div w:id="891766886">
      <w:bodyDiv w:val="1"/>
      <w:marLeft w:val="0"/>
      <w:marRight w:val="0"/>
      <w:marTop w:val="0"/>
      <w:marBottom w:val="0"/>
      <w:divBdr>
        <w:top w:val="none" w:sz="0" w:space="0" w:color="auto"/>
        <w:left w:val="none" w:sz="0" w:space="0" w:color="auto"/>
        <w:bottom w:val="none" w:sz="0" w:space="0" w:color="auto"/>
        <w:right w:val="none" w:sz="0" w:space="0" w:color="auto"/>
      </w:divBdr>
    </w:div>
    <w:div w:id="986979654">
      <w:bodyDiv w:val="1"/>
      <w:marLeft w:val="0"/>
      <w:marRight w:val="0"/>
      <w:marTop w:val="0"/>
      <w:marBottom w:val="0"/>
      <w:divBdr>
        <w:top w:val="none" w:sz="0" w:space="0" w:color="auto"/>
        <w:left w:val="none" w:sz="0" w:space="0" w:color="auto"/>
        <w:bottom w:val="none" w:sz="0" w:space="0" w:color="auto"/>
        <w:right w:val="none" w:sz="0" w:space="0" w:color="auto"/>
      </w:divBdr>
    </w:div>
    <w:div w:id="999770776">
      <w:bodyDiv w:val="1"/>
      <w:marLeft w:val="0"/>
      <w:marRight w:val="0"/>
      <w:marTop w:val="0"/>
      <w:marBottom w:val="0"/>
      <w:divBdr>
        <w:top w:val="none" w:sz="0" w:space="0" w:color="auto"/>
        <w:left w:val="none" w:sz="0" w:space="0" w:color="auto"/>
        <w:bottom w:val="none" w:sz="0" w:space="0" w:color="auto"/>
        <w:right w:val="none" w:sz="0" w:space="0" w:color="auto"/>
      </w:divBdr>
    </w:div>
    <w:div w:id="1072779990">
      <w:bodyDiv w:val="1"/>
      <w:marLeft w:val="0"/>
      <w:marRight w:val="0"/>
      <w:marTop w:val="0"/>
      <w:marBottom w:val="0"/>
      <w:divBdr>
        <w:top w:val="none" w:sz="0" w:space="0" w:color="auto"/>
        <w:left w:val="none" w:sz="0" w:space="0" w:color="auto"/>
        <w:bottom w:val="none" w:sz="0" w:space="0" w:color="auto"/>
        <w:right w:val="none" w:sz="0" w:space="0" w:color="auto"/>
      </w:divBdr>
    </w:div>
    <w:div w:id="1230382979">
      <w:bodyDiv w:val="1"/>
      <w:marLeft w:val="0"/>
      <w:marRight w:val="0"/>
      <w:marTop w:val="0"/>
      <w:marBottom w:val="0"/>
      <w:divBdr>
        <w:top w:val="none" w:sz="0" w:space="0" w:color="auto"/>
        <w:left w:val="none" w:sz="0" w:space="0" w:color="auto"/>
        <w:bottom w:val="none" w:sz="0" w:space="0" w:color="auto"/>
        <w:right w:val="none" w:sz="0" w:space="0" w:color="auto"/>
      </w:divBdr>
    </w:div>
    <w:div w:id="1327052523">
      <w:bodyDiv w:val="1"/>
      <w:marLeft w:val="0"/>
      <w:marRight w:val="0"/>
      <w:marTop w:val="0"/>
      <w:marBottom w:val="0"/>
      <w:divBdr>
        <w:top w:val="none" w:sz="0" w:space="0" w:color="auto"/>
        <w:left w:val="none" w:sz="0" w:space="0" w:color="auto"/>
        <w:bottom w:val="none" w:sz="0" w:space="0" w:color="auto"/>
        <w:right w:val="none" w:sz="0" w:space="0" w:color="auto"/>
      </w:divBdr>
    </w:div>
    <w:div w:id="1476333123">
      <w:bodyDiv w:val="1"/>
      <w:marLeft w:val="0"/>
      <w:marRight w:val="0"/>
      <w:marTop w:val="0"/>
      <w:marBottom w:val="0"/>
      <w:divBdr>
        <w:top w:val="none" w:sz="0" w:space="0" w:color="auto"/>
        <w:left w:val="none" w:sz="0" w:space="0" w:color="auto"/>
        <w:bottom w:val="none" w:sz="0" w:space="0" w:color="auto"/>
        <w:right w:val="none" w:sz="0" w:space="0" w:color="auto"/>
      </w:divBdr>
    </w:div>
    <w:div w:id="1581669105">
      <w:bodyDiv w:val="1"/>
      <w:marLeft w:val="0"/>
      <w:marRight w:val="0"/>
      <w:marTop w:val="0"/>
      <w:marBottom w:val="0"/>
      <w:divBdr>
        <w:top w:val="none" w:sz="0" w:space="0" w:color="auto"/>
        <w:left w:val="none" w:sz="0" w:space="0" w:color="auto"/>
        <w:bottom w:val="none" w:sz="0" w:space="0" w:color="auto"/>
        <w:right w:val="none" w:sz="0" w:space="0" w:color="auto"/>
      </w:divBdr>
    </w:div>
    <w:div w:id="1626741669">
      <w:bodyDiv w:val="1"/>
      <w:marLeft w:val="0"/>
      <w:marRight w:val="0"/>
      <w:marTop w:val="0"/>
      <w:marBottom w:val="0"/>
      <w:divBdr>
        <w:top w:val="none" w:sz="0" w:space="0" w:color="auto"/>
        <w:left w:val="none" w:sz="0" w:space="0" w:color="auto"/>
        <w:bottom w:val="none" w:sz="0" w:space="0" w:color="auto"/>
        <w:right w:val="none" w:sz="0" w:space="0" w:color="auto"/>
      </w:divBdr>
    </w:div>
    <w:div w:id="1922787624">
      <w:bodyDiv w:val="1"/>
      <w:marLeft w:val="0"/>
      <w:marRight w:val="0"/>
      <w:marTop w:val="0"/>
      <w:marBottom w:val="0"/>
      <w:divBdr>
        <w:top w:val="none" w:sz="0" w:space="0" w:color="auto"/>
        <w:left w:val="none" w:sz="0" w:space="0" w:color="auto"/>
        <w:bottom w:val="none" w:sz="0" w:space="0" w:color="auto"/>
        <w:right w:val="none" w:sz="0" w:space="0" w:color="auto"/>
      </w:divBdr>
    </w:div>
    <w:div w:id="213347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88B0D-49F4-41B6-970C-3E8C285F3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Template>
  <TotalTime>7</TotalTime>
  <Pages>22</Pages>
  <Words>2668</Words>
  <Characters>15213</Characters>
  <Application>Microsoft Office Word</Application>
  <DocSecurity>0</DocSecurity>
  <PresentationFormat/>
  <Lines>126</Lines>
  <Paragraphs>35</Paragraphs>
  <Slides>0</Slides>
  <Notes>0</Notes>
  <HiddenSlides>0</HiddenSlides>
  <MMClips>0</MMClips>
  <ScaleCrop>false</ScaleCrop>
  <Company>Qihu</Company>
  <LinksUpToDate>false</LinksUpToDate>
  <CharactersWithSpaces>17846</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2011上半年中国网络安全报告</dc:title>
  <dc:creator>mahongli</dc:creator>
  <cp:lastModifiedBy>裴智勇</cp:lastModifiedBy>
  <cp:revision>3</cp:revision>
  <cp:lastPrinted>2018-05-10T10:41:00Z</cp:lastPrinted>
  <dcterms:created xsi:type="dcterms:W3CDTF">2018-05-10T10:33:00Z</dcterms:created>
  <dcterms:modified xsi:type="dcterms:W3CDTF">2018-05-10T10:48:00Z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